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0F35A35B" w14:textId="77777777">
        <w:trPr>
          <w:cantSplit/>
          <w:trHeight w:val="1563"/>
        </w:trPr>
        <w:tc>
          <w:tcPr>
            <w:tcW w:w="1951" w:type="dxa"/>
          </w:tcPr>
          <w:p w14:paraId="3E5BAB72" w14:textId="77777777" w:rsidR="00C509D6" w:rsidRPr="00F53B0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5DCD167E" w14:textId="77777777" w:rsidR="00C509D6" w:rsidRPr="00AC3523" w:rsidRDefault="00C817A7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1FBE88A9" wp14:editId="6B8D8306">
                  <wp:extent cx="571500" cy="723900"/>
                  <wp:effectExtent l="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E4D710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291B3AE2" w14:textId="77777777" w:rsidR="00C509D6" w:rsidRDefault="00C509D6" w:rsidP="00C509D6">
            <w:pPr>
              <w:pStyle w:val="Vlada1l"/>
              <w:rPr>
                <w:b/>
              </w:rPr>
            </w:pPr>
            <w:r>
              <w:rPr>
                <w:b/>
                <w:lang w:val="sr-Cyrl-C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4AEC12D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7C8A2E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071DCD96" w14:textId="77777777" w:rsidR="006D3081" w:rsidRPr="00DB36F7" w:rsidRDefault="00F01196" w:rsidP="006D3081">
      <w:pPr>
        <w:pStyle w:val="Vlada1l"/>
        <w:rPr>
          <w:sz w:val="20"/>
          <w:lang w:val="de-DE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DB36F7">
        <w:rPr>
          <w:sz w:val="20"/>
          <w:lang w:val="de-DE"/>
        </w:rPr>
        <w:t xml:space="preserve">.: </w:t>
      </w:r>
      <w:r w:rsidR="00CB504D" w:rsidRPr="00DB36F7">
        <w:rPr>
          <w:sz w:val="20"/>
          <w:lang w:val="de-DE"/>
        </w:rPr>
        <w:t>0</w:t>
      </w:r>
      <w:r w:rsidRPr="00DB36F7">
        <w:rPr>
          <w:sz w:val="20"/>
          <w:lang w:val="de-DE"/>
        </w:rPr>
        <w:t xml:space="preserve">11 </w:t>
      </w:r>
      <w:r w:rsidR="00702B64" w:rsidRPr="00DB36F7">
        <w:rPr>
          <w:sz w:val="20"/>
          <w:lang w:val="de-DE"/>
        </w:rPr>
        <w:t>3207400</w:t>
      </w:r>
      <w:r w:rsidR="00C771E7" w:rsidRPr="00DB36F7">
        <w:rPr>
          <w:sz w:val="20"/>
          <w:lang w:val="de-DE"/>
        </w:rPr>
        <w:t>;</w:t>
      </w:r>
      <w:r w:rsidR="00E44C6F" w:rsidRPr="00DB36F7">
        <w:rPr>
          <w:sz w:val="20"/>
          <w:lang w:val="de-DE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DB36F7">
        <w:rPr>
          <w:sz w:val="20"/>
          <w:lang w:val="de-DE"/>
        </w:rPr>
        <w:t xml:space="preserve">: </w:t>
      </w:r>
      <w:r w:rsidR="00CB504D" w:rsidRPr="00DB36F7">
        <w:rPr>
          <w:sz w:val="20"/>
          <w:lang w:val="de-DE"/>
        </w:rPr>
        <w:t>0</w:t>
      </w:r>
      <w:r w:rsidRPr="00DB36F7">
        <w:rPr>
          <w:sz w:val="20"/>
          <w:lang w:val="de-DE"/>
        </w:rPr>
        <w:t xml:space="preserve">11 </w:t>
      </w:r>
      <w:r w:rsidR="00C011AA" w:rsidRPr="00DB36F7">
        <w:rPr>
          <w:sz w:val="20"/>
          <w:lang w:val="de-DE"/>
        </w:rPr>
        <w:t>2638</w:t>
      </w:r>
      <w:r w:rsidR="00A446E4">
        <w:rPr>
          <w:sz w:val="20"/>
          <w:lang w:val="sr-Cyrl-CS"/>
        </w:rPr>
        <w:t>818</w:t>
      </w:r>
      <w:r w:rsidR="00C771E7" w:rsidRPr="00DB36F7">
        <w:rPr>
          <w:sz w:val="20"/>
          <w:lang w:val="de-DE"/>
        </w:rPr>
        <w:t xml:space="preserve">; </w:t>
      </w:r>
      <w:r w:rsidR="00C771E7" w:rsidRPr="00E41FDF">
        <w:rPr>
          <w:sz w:val="20"/>
          <w:lang w:val="it-IT"/>
        </w:rPr>
        <w:t>E</w:t>
      </w:r>
      <w:r w:rsidR="00C771E7" w:rsidRPr="00DB36F7">
        <w:rPr>
          <w:sz w:val="20"/>
          <w:lang w:val="de-DE"/>
        </w:rPr>
        <w:t>-</w:t>
      </w:r>
      <w:r w:rsidR="00C771E7" w:rsidRPr="00E41FDF">
        <w:rPr>
          <w:sz w:val="20"/>
          <w:lang w:val="it-IT"/>
        </w:rPr>
        <w:t>mail</w:t>
      </w:r>
      <w:r w:rsidR="00C771E7" w:rsidRPr="00DB36F7">
        <w:rPr>
          <w:sz w:val="20"/>
          <w:lang w:val="de-DE"/>
        </w:rPr>
        <w:t xml:space="preserve">: </w:t>
      </w:r>
      <w:r w:rsidR="00EC391B">
        <w:rPr>
          <w:sz w:val="20"/>
          <w:lang w:val="sr-Cyrl-RS"/>
        </w:rPr>
        <w:t>kabinet</w:t>
      </w:r>
      <w:r w:rsidR="00C771E7" w:rsidRPr="00DB36F7">
        <w:rPr>
          <w:sz w:val="20"/>
          <w:lang w:val="de-DE"/>
        </w:rPr>
        <w:t>@</w:t>
      </w:r>
      <w:r w:rsidR="00C771E7" w:rsidRPr="00E41FDF">
        <w:rPr>
          <w:sz w:val="20"/>
          <w:lang w:val="it-IT"/>
        </w:rPr>
        <w:t>rect</w:t>
      </w:r>
      <w:r w:rsidR="00C771E7" w:rsidRPr="00DB36F7">
        <w:rPr>
          <w:sz w:val="20"/>
          <w:lang w:val="de-DE"/>
        </w:rPr>
        <w:t>.</w:t>
      </w:r>
      <w:r w:rsidR="00C771E7" w:rsidRPr="00E41FDF">
        <w:rPr>
          <w:sz w:val="20"/>
          <w:lang w:val="it-IT"/>
        </w:rPr>
        <w:t>bg</w:t>
      </w:r>
      <w:r w:rsidR="00C771E7" w:rsidRPr="00DB36F7">
        <w:rPr>
          <w:sz w:val="20"/>
          <w:lang w:val="de-DE"/>
        </w:rPr>
        <w:t>.</w:t>
      </w:r>
      <w:r w:rsidR="00C771E7" w:rsidRPr="00E41FDF">
        <w:rPr>
          <w:sz w:val="20"/>
          <w:lang w:val="it-IT"/>
        </w:rPr>
        <w:t>ac</w:t>
      </w:r>
      <w:r w:rsidR="00C771E7" w:rsidRPr="00DB36F7">
        <w:rPr>
          <w:sz w:val="20"/>
          <w:lang w:val="de-DE"/>
        </w:rPr>
        <w:t>.</w:t>
      </w:r>
      <w:r w:rsidR="001A5FAD">
        <w:rPr>
          <w:sz w:val="20"/>
          <w:lang w:val="it-IT"/>
        </w:rPr>
        <w:t>rs</w:t>
      </w:r>
      <w:bookmarkEnd w:id="0"/>
    </w:p>
    <w:p w14:paraId="1D64B548" w14:textId="77777777" w:rsidR="001A5FAD" w:rsidRPr="00DB36F7" w:rsidRDefault="001A5FAD" w:rsidP="001A5FAD">
      <w:pPr>
        <w:pStyle w:val="Vlada1l"/>
        <w:jc w:val="left"/>
        <w:rPr>
          <w:sz w:val="20"/>
          <w:lang w:val="de-DE"/>
        </w:rPr>
      </w:pPr>
    </w:p>
    <w:p w14:paraId="3B8B5111" w14:textId="77777777" w:rsidR="006D3081" w:rsidRPr="00DB36F7" w:rsidRDefault="006D3081" w:rsidP="006D3081">
      <w:pPr>
        <w:pStyle w:val="Vlada1l"/>
        <w:rPr>
          <w:sz w:val="20"/>
          <w:lang w:val="de-DE"/>
        </w:rPr>
        <w:sectPr w:rsidR="006D3081" w:rsidRPr="00DB36F7" w:rsidSect="005A7AC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  <w:titlePg/>
          <w:docGrid w:linePitch="272"/>
        </w:sectPr>
      </w:pPr>
    </w:p>
    <w:p w14:paraId="6AB1BEB5" w14:textId="105644C5" w:rsidR="006551AD" w:rsidRDefault="00BA3101" w:rsidP="00335E50">
      <w:pPr>
        <w:pStyle w:val="Heading1"/>
        <w:jc w:val="left"/>
        <w:rPr>
          <w:sz w:val="24"/>
        </w:rPr>
      </w:pPr>
      <w:r w:rsidRPr="007608B1">
        <w:rPr>
          <w:sz w:val="24"/>
          <w:lang w:val="de-DE"/>
        </w:rPr>
        <w:t xml:space="preserve"> </w:t>
      </w:r>
      <w:r w:rsidR="008A1B89" w:rsidRPr="007608B1">
        <w:rPr>
          <w:sz w:val="24"/>
          <w:lang w:val="de-DE"/>
        </w:rPr>
        <w:t xml:space="preserve">      </w:t>
      </w:r>
      <w:r w:rsidR="00335E50" w:rsidRPr="007608B1">
        <w:rPr>
          <w:sz w:val="24"/>
          <w:lang w:val="de-DE"/>
        </w:rPr>
        <w:t xml:space="preserve">                                       </w:t>
      </w:r>
      <w:r w:rsidR="00887A09" w:rsidRPr="007608B1">
        <w:rPr>
          <w:sz w:val="24"/>
          <w:lang w:val="de-DE"/>
        </w:rPr>
        <w:t xml:space="preserve">                                </w:t>
      </w:r>
      <w:r w:rsidR="00335E50" w:rsidRPr="007608B1">
        <w:rPr>
          <w:sz w:val="24"/>
          <w:lang w:val="de-DE"/>
        </w:rPr>
        <w:t xml:space="preserve">   </w:t>
      </w:r>
      <w:r w:rsidR="00335E50">
        <w:rPr>
          <w:sz w:val="24"/>
        </w:rPr>
        <w:t>Београд,</w:t>
      </w:r>
      <w:r w:rsidR="00335E50" w:rsidRPr="00335E50">
        <w:rPr>
          <w:sz w:val="24"/>
          <w:lang w:val="ru-RU"/>
        </w:rPr>
        <w:t xml:space="preserve"> </w:t>
      </w:r>
      <w:r w:rsidR="000E18FD">
        <w:rPr>
          <w:sz w:val="24"/>
          <w:lang w:val="sr-Cyrl-RS"/>
        </w:rPr>
        <w:t>10</w:t>
      </w:r>
      <w:r w:rsidR="00007B99">
        <w:rPr>
          <w:sz w:val="24"/>
          <w:lang w:val="sr-Cyrl-RS"/>
        </w:rPr>
        <w:t>.</w:t>
      </w:r>
      <w:r w:rsidR="00840145">
        <w:rPr>
          <w:sz w:val="24"/>
          <w:lang w:val="sr-Cyrl-RS"/>
        </w:rPr>
        <w:t>12.</w:t>
      </w:r>
      <w:r w:rsidR="003852D8">
        <w:rPr>
          <w:sz w:val="24"/>
          <w:lang w:val="sr-Cyrl-RS"/>
        </w:rPr>
        <w:t>2025</w:t>
      </w:r>
      <w:r w:rsidR="00335E50" w:rsidRPr="0045093D">
        <w:rPr>
          <w:sz w:val="24"/>
          <w:lang w:val="ru-RU"/>
        </w:rPr>
        <w:t>.</w:t>
      </w:r>
      <w:r w:rsidR="00887A09">
        <w:rPr>
          <w:sz w:val="24"/>
          <w:lang w:val="ru-RU"/>
        </w:rPr>
        <w:t xml:space="preserve"> године</w:t>
      </w:r>
    </w:p>
    <w:p w14:paraId="3FEE152C" w14:textId="6F80ABF7" w:rsidR="006551AD" w:rsidRPr="00A51C6A" w:rsidRDefault="006551AD" w:rsidP="0076014C">
      <w:pPr>
        <w:jc w:val="both"/>
        <w:rPr>
          <w:sz w:val="24"/>
          <w:lang w:val="sr-Cyrl-RS"/>
        </w:rPr>
      </w:pPr>
      <w:r>
        <w:rPr>
          <w:sz w:val="24"/>
          <w:lang w:val="sr-Cyrl-CS"/>
        </w:rPr>
        <w:t xml:space="preserve">                                                                       </w:t>
      </w:r>
      <w:r w:rsidR="00934AC1">
        <w:rPr>
          <w:sz w:val="24"/>
          <w:lang w:val="ru-RU"/>
        </w:rPr>
        <w:t xml:space="preserve">     </w:t>
      </w:r>
      <w:r w:rsidR="00FE2BFC" w:rsidRPr="00A5043F">
        <w:rPr>
          <w:sz w:val="24"/>
          <w:lang w:val="ru-RU"/>
        </w:rPr>
        <w:t xml:space="preserve">  </w:t>
      </w:r>
      <w:r w:rsidR="00FE2BFC">
        <w:rPr>
          <w:sz w:val="24"/>
          <w:lang w:val="sr-Cyrl-CS"/>
        </w:rPr>
        <w:t xml:space="preserve"> </w:t>
      </w:r>
      <w:r w:rsidR="00640B8A" w:rsidRPr="00335E50">
        <w:rPr>
          <w:sz w:val="24"/>
          <w:lang w:val="ru-RU"/>
        </w:rPr>
        <w:t xml:space="preserve"> </w:t>
      </w:r>
      <w:r w:rsidR="00F15816">
        <w:rPr>
          <w:sz w:val="24"/>
          <w:lang w:val="ru-RU"/>
        </w:rPr>
        <w:t xml:space="preserve"> </w:t>
      </w:r>
      <w:r w:rsidR="00A5043F" w:rsidRPr="00A5043F">
        <w:rPr>
          <w:sz w:val="24"/>
          <w:lang w:val="ru-RU"/>
        </w:rPr>
        <w:t>02</w:t>
      </w:r>
      <w:r w:rsidR="000F2D7F" w:rsidRPr="00335E50">
        <w:rPr>
          <w:sz w:val="24"/>
          <w:lang w:val="ru-RU"/>
        </w:rPr>
        <w:t>-0</w:t>
      </w:r>
      <w:r w:rsidR="00840145">
        <w:rPr>
          <w:sz w:val="24"/>
          <w:lang w:val="ru-RU"/>
        </w:rPr>
        <w:t>4</w:t>
      </w:r>
      <w:r>
        <w:rPr>
          <w:sz w:val="24"/>
          <w:lang w:val="sr-Cyrl-CS"/>
        </w:rPr>
        <w:t xml:space="preserve"> број: </w:t>
      </w:r>
      <w:r w:rsidR="00BB3AF3">
        <w:rPr>
          <w:sz w:val="24"/>
          <w:lang w:val="sr-Cyrl-CS"/>
        </w:rPr>
        <w:t>06-</w:t>
      </w:r>
      <w:r w:rsidR="00007B99">
        <w:rPr>
          <w:sz w:val="24"/>
          <w:lang w:val="sr-Cyrl-RS"/>
        </w:rPr>
        <w:t>4</w:t>
      </w:r>
      <w:r w:rsidR="000E18FD">
        <w:rPr>
          <w:sz w:val="24"/>
          <w:lang w:val="sr-Cyrl-RS"/>
        </w:rPr>
        <w:t>500</w:t>
      </w:r>
      <w:r w:rsidR="002B7E51" w:rsidRPr="00484F8D">
        <w:rPr>
          <w:sz w:val="24"/>
          <w:lang w:val="ru-RU"/>
        </w:rPr>
        <w:t>/</w:t>
      </w:r>
      <w:r w:rsidR="00EA2A2F" w:rsidRPr="002D0948">
        <w:rPr>
          <w:sz w:val="24"/>
          <w:lang w:val="sr-Cyrl-CS"/>
        </w:rPr>
        <w:t>1-</w:t>
      </w:r>
      <w:r w:rsidR="002E0D0C" w:rsidRPr="00484F8D">
        <w:rPr>
          <w:sz w:val="24"/>
          <w:lang w:val="ru-RU"/>
        </w:rPr>
        <w:t>2</w:t>
      </w:r>
      <w:r w:rsidR="00A51C6A">
        <w:rPr>
          <w:sz w:val="24"/>
          <w:lang w:val="sr-Cyrl-RS"/>
        </w:rPr>
        <w:t>5</w:t>
      </w:r>
    </w:p>
    <w:p w14:paraId="2BAF16A5" w14:textId="3A2EC760" w:rsidR="001F231D" w:rsidRPr="002B7C7C" w:rsidRDefault="006551AD" w:rsidP="0076014C">
      <w:pPr>
        <w:jc w:val="both"/>
        <w:rPr>
          <w:sz w:val="24"/>
          <w:lang w:val="sr-Cyrl-RS"/>
        </w:rPr>
      </w:pPr>
      <w:r w:rsidRPr="001B1911">
        <w:rPr>
          <w:sz w:val="24"/>
          <w:lang w:val="sr-Cyrl-CS"/>
        </w:rPr>
        <w:t xml:space="preserve">                                             </w:t>
      </w:r>
      <w:r w:rsidR="001F231D" w:rsidRPr="001B1911">
        <w:rPr>
          <w:sz w:val="24"/>
          <w:lang w:val="sr-Cyrl-CS"/>
        </w:rPr>
        <w:t xml:space="preserve">                      </w:t>
      </w:r>
      <w:r w:rsidR="008A22BA" w:rsidRPr="001B1911">
        <w:rPr>
          <w:sz w:val="24"/>
          <w:lang w:val="sr-Cyrl-CS"/>
        </w:rPr>
        <w:t xml:space="preserve"> </w:t>
      </w:r>
      <w:r w:rsidR="001F231D" w:rsidRPr="001B1911">
        <w:rPr>
          <w:sz w:val="24"/>
          <w:lang w:val="sr-Cyrl-CS"/>
        </w:rPr>
        <w:t xml:space="preserve">   </w:t>
      </w:r>
      <w:r w:rsidR="00934AC1" w:rsidRPr="001B1911">
        <w:rPr>
          <w:sz w:val="24"/>
          <w:lang w:val="sr-Cyrl-CS"/>
        </w:rPr>
        <w:t xml:space="preserve">     </w:t>
      </w:r>
      <w:r w:rsidR="001F231D" w:rsidRPr="001B1911">
        <w:rPr>
          <w:sz w:val="24"/>
          <w:lang w:val="sr-Cyrl-CS"/>
        </w:rPr>
        <w:t xml:space="preserve">   </w:t>
      </w:r>
      <w:r w:rsidR="00640B8A" w:rsidRPr="001B1911">
        <w:rPr>
          <w:sz w:val="24"/>
          <w:lang w:val="ru-RU"/>
        </w:rPr>
        <w:t xml:space="preserve"> </w:t>
      </w:r>
      <w:r w:rsidR="004774B1" w:rsidRPr="00484F8D">
        <w:rPr>
          <w:sz w:val="24"/>
          <w:lang w:val="ru-RU"/>
        </w:rPr>
        <w:t xml:space="preserve"> </w:t>
      </w:r>
      <w:r w:rsidR="002B7C7C">
        <w:rPr>
          <w:sz w:val="24"/>
          <w:lang w:val="sr-Cyrl-RS"/>
        </w:rPr>
        <w:t>СЋ</w:t>
      </w:r>
    </w:p>
    <w:p w14:paraId="770493BA" w14:textId="77777777" w:rsidR="006551AD" w:rsidRDefault="006551AD" w:rsidP="0076014C">
      <w:pPr>
        <w:jc w:val="both"/>
        <w:rPr>
          <w:sz w:val="24"/>
          <w:lang w:val="sr-Cyrl-CS"/>
        </w:rPr>
      </w:pPr>
      <w:r>
        <w:rPr>
          <w:sz w:val="24"/>
          <w:lang w:val="sr-Cyrl-CS"/>
        </w:rPr>
        <w:tab/>
      </w:r>
    </w:p>
    <w:p w14:paraId="05A433F8" w14:textId="77777777" w:rsidR="00F02F3B" w:rsidRDefault="00F02F3B" w:rsidP="0076014C">
      <w:pPr>
        <w:jc w:val="both"/>
        <w:rPr>
          <w:sz w:val="24"/>
          <w:lang w:val="sr-Cyrl-CS"/>
        </w:rPr>
      </w:pPr>
      <w:r>
        <w:rPr>
          <w:sz w:val="24"/>
          <w:lang w:val="sr-Cyrl-CS"/>
        </w:rPr>
        <w:tab/>
        <w:t>Поштована колегинице</w:t>
      </w:r>
      <w:r w:rsidR="00493AA5">
        <w:rPr>
          <w:sz w:val="24"/>
          <w:lang w:val="sr-Cyrl-CS"/>
        </w:rPr>
        <w:t>,</w:t>
      </w:r>
    </w:p>
    <w:p w14:paraId="076A6C11" w14:textId="77777777" w:rsidR="00F02F3B" w:rsidRDefault="00F02F3B" w:rsidP="0076014C">
      <w:pPr>
        <w:jc w:val="both"/>
        <w:rPr>
          <w:sz w:val="24"/>
          <w:lang w:val="sr-Cyrl-CS"/>
        </w:rPr>
      </w:pPr>
      <w:r>
        <w:rPr>
          <w:sz w:val="24"/>
          <w:lang w:val="sr-Cyrl-CS"/>
        </w:rPr>
        <w:t xml:space="preserve">            Поштовани колега,</w:t>
      </w:r>
    </w:p>
    <w:p w14:paraId="18C079C8" w14:textId="77777777" w:rsidR="001F231D" w:rsidRDefault="006551AD" w:rsidP="0076014C">
      <w:pPr>
        <w:jc w:val="both"/>
        <w:rPr>
          <w:sz w:val="24"/>
          <w:lang w:val="sr-Cyrl-CS"/>
        </w:rPr>
      </w:pPr>
      <w:r>
        <w:rPr>
          <w:sz w:val="24"/>
          <w:lang w:val="sr-Cyrl-CS"/>
        </w:rPr>
        <w:t xml:space="preserve"> </w:t>
      </w:r>
    </w:p>
    <w:p w14:paraId="434F611C" w14:textId="5DDFA69D" w:rsidR="00007B99" w:rsidRDefault="00007B99" w:rsidP="00007B99">
      <w:pPr>
        <w:ind w:firstLine="36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Обавештамо Вас да сте одлуком ректора Универзитета у Београду, а на предлог Вашег факултета, именовани за члана Већа научних области </w:t>
      </w:r>
      <w:r w:rsidR="000056F8">
        <w:rPr>
          <w:sz w:val="24"/>
          <w:szCs w:val="24"/>
          <w:lang w:val="sr-Cyrl-CS"/>
        </w:rPr>
        <w:t>техничких</w:t>
      </w:r>
      <w:r>
        <w:rPr>
          <w:sz w:val="24"/>
          <w:szCs w:val="24"/>
          <w:lang w:val="sr-Cyrl-CS"/>
        </w:rPr>
        <w:t xml:space="preserve"> наука.</w:t>
      </w:r>
    </w:p>
    <w:p w14:paraId="574D4C88" w14:textId="77777777" w:rsidR="00007B99" w:rsidRPr="00A4603A" w:rsidRDefault="00007B99" w:rsidP="00007B99">
      <w:pPr>
        <w:ind w:firstLine="36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На основу члана 11а Правилника о већима научних области на Универзитету у </w:t>
      </w:r>
      <w:r w:rsidRPr="00A4603A">
        <w:rPr>
          <w:sz w:val="24"/>
          <w:szCs w:val="24"/>
          <w:lang w:val="sr-Cyrl-RS"/>
        </w:rPr>
        <w:t>Београду (</w:t>
      </w:r>
      <w:r w:rsidRPr="006A74D5">
        <w:rPr>
          <w:sz w:val="24"/>
          <w:szCs w:val="24"/>
          <w:lang w:val="ru-RU"/>
        </w:rPr>
        <w:t>134/07, 150/09, 158/10, 164/11, 165/11, 180/14, 195/16, 196/16, 197/17, 208/19, 215/20</w:t>
      </w:r>
      <w:r>
        <w:rPr>
          <w:sz w:val="24"/>
          <w:szCs w:val="24"/>
          <w:lang w:val="ru-RU"/>
        </w:rPr>
        <w:t>,</w:t>
      </w:r>
      <w:r w:rsidRPr="006A74D5">
        <w:rPr>
          <w:sz w:val="24"/>
          <w:szCs w:val="24"/>
          <w:lang w:val="ru-RU"/>
        </w:rPr>
        <w:t xml:space="preserve"> 239/22</w:t>
      </w:r>
      <w:r>
        <w:rPr>
          <w:sz w:val="24"/>
          <w:szCs w:val="24"/>
          <w:lang w:val="ru-RU"/>
        </w:rPr>
        <w:t xml:space="preserve"> и 245/23</w:t>
      </w:r>
      <w:r w:rsidRPr="00A4603A">
        <w:rPr>
          <w:sz w:val="24"/>
          <w:szCs w:val="24"/>
          <w:lang w:val="sr-Cyrl-RS"/>
        </w:rPr>
        <w:t>) сазивам</w:t>
      </w:r>
    </w:p>
    <w:p w14:paraId="1FF896BB" w14:textId="77777777" w:rsidR="001F231D" w:rsidRDefault="001F231D" w:rsidP="0076014C">
      <w:pPr>
        <w:jc w:val="both"/>
        <w:rPr>
          <w:sz w:val="24"/>
          <w:lang w:val="sr-Cyrl-CS"/>
        </w:rPr>
      </w:pPr>
    </w:p>
    <w:p w14:paraId="22F80E09" w14:textId="77777777" w:rsidR="00007B99" w:rsidRPr="00007B99" w:rsidRDefault="00007B99" w:rsidP="00007B99">
      <w:pPr>
        <w:pStyle w:val="Vlada1l"/>
        <w:rPr>
          <w:b/>
          <w:noProof w:val="0"/>
          <w:szCs w:val="24"/>
          <w:lang w:val="sr-Cyrl-CS"/>
        </w:rPr>
      </w:pPr>
      <w:r w:rsidRPr="00007B99">
        <w:rPr>
          <w:b/>
          <w:noProof w:val="0"/>
          <w:szCs w:val="24"/>
          <w:lang w:val="sr-Cyrl-RS"/>
        </w:rPr>
        <w:t>ПРВУ КОНСТИТУТИВНУ</w:t>
      </w:r>
      <w:r w:rsidRPr="00007B99">
        <w:rPr>
          <w:b/>
          <w:noProof w:val="0"/>
          <w:szCs w:val="24"/>
          <w:lang w:val="ru-RU"/>
        </w:rPr>
        <w:t xml:space="preserve"> </w:t>
      </w:r>
      <w:r w:rsidRPr="00007B99">
        <w:rPr>
          <w:b/>
          <w:noProof w:val="0"/>
          <w:szCs w:val="24"/>
          <w:lang w:val="sr-Cyrl-RS"/>
        </w:rPr>
        <w:t>СЕДНИЦУ</w:t>
      </w:r>
      <w:r w:rsidRPr="00007B99">
        <w:rPr>
          <w:b/>
          <w:noProof w:val="0"/>
          <w:szCs w:val="24"/>
          <w:lang w:val="sr-Cyrl-CS"/>
        </w:rPr>
        <w:t xml:space="preserve"> ВЕЋА НАУЧНИХ ОБЛАСТИ</w:t>
      </w:r>
    </w:p>
    <w:p w14:paraId="11E46AD1" w14:textId="7323D0B6" w:rsidR="006551AD" w:rsidRPr="00007B99" w:rsidRDefault="000056F8" w:rsidP="0076014C">
      <w:pPr>
        <w:jc w:val="center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RS"/>
        </w:rPr>
        <w:t>ТЕХНИЧКИХ</w:t>
      </w:r>
      <w:r w:rsidR="00840145">
        <w:rPr>
          <w:b/>
          <w:sz w:val="24"/>
          <w:szCs w:val="24"/>
          <w:lang w:val="sr-Cyrl-RS"/>
        </w:rPr>
        <w:t xml:space="preserve"> </w:t>
      </w:r>
      <w:r w:rsidR="000713FD" w:rsidRPr="00007B99">
        <w:rPr>
          <w:b/>
          <w:sz w:val="24"/>
          <w:szCs w:val="24"/>
          <w:lang w:val="sr-Cyrl-CS"/>
        </w:rPr>
        <w:t>НАУКА</w:t>
      </w:r>
    </w:p>
    <w:p w14:paraId="02E289F4" w14:textId="77777777" w:rsidR="0035405D" w:rsidRDefault="0035405D" w:rsidP="0076014C">
      <w:pPr>
        <w:jc w:val="center"/>
        <w:rPr>
          <w:b/>
          <w:sz w:val="24"/>
          <w:lang w:val="sr-Cyrl-CS"/>
        </w:rPr>
      </w:pPr>
    </w:p>
    <w:p w14:paraId="47D307B1" w14:textId="77777777" w:rsidR="006551AD" w:rsidRDefault="006551AD" w:rsidP="0076014C">
      <w:pPr>
        <w:rPr>
          <w:b/>
          <w:sz w:val="16"/>
          <w:lang w:val="sr-Cyrl-CS"/>
        </w:rPr>
      </w:pPr>
    </w:p>
    <w:p w14:paraId="05DAF809" w14:textId="0A254AB0" w:rsidR="006551AD" w:rsidRDefault="006551AD" w:rsidP="0076014C">
      <w:pPr>
        <w:jc w:val="center"/>
        <w:rPr>
          <w:b/>
          <w:sz w:val="24"/>
          <w:u w:val="single"/>
          <w:lang w:val="sr-Cyrl-CS"/>
        </w:rPr>
      </w:pPr>
      <w:r>
        <w:rPr>
          <w:b/>
          <w:sz w:val="24"/>
          <w:u w:val="single"/>
          <w:lang w:val="sr-Cyrl-CS"/>
        </w:rPr>
        <w:t xml:space="preserve">за </w:t>
      </w:r>
      <w:r w:rsidR="006B0600">
        <w:rPr>
          <w:b/>
          <w:sz w:val="24"/>
          <w:u w:val="single"/>
          <w:lang w:val="sr-Cyrl-CS"/>
        </w:rPr>
        <w:t>среду</w:t>
      </w:r>
      <w:r w:rsidR="001A3403">
        <w:rPr>
          <w:b/>
          <w:sz w:val="24"/>
          <w:u w:val="single"/>
          <w:lang w:val="sr-Cyrl-CS"/>
        </w:rPr>
        <w:t xml:space="preserve">, </w:t>
      </w:r>
      <w:r w:rsidR="00840145">
        <w:rPr>
          <w:b/>
          <w:sz w:val="24"/>
          <w:u w:val="single"/>
          <w:lang w:val="sr-Cyrl-CS"/>
        </w:rPr>
        <w:t>1</w:t>
      </w:r>
      <w:r w:rsidR="00171D9E">
        <w:rPr>
          <w:b/>
          <w:sz w:val="24"/>
          <w:u w:val="single"/>
          <w:lang w:val="sr-Cyrl-CS"/>
        </w:rPr>
        <w:t>7</w:t>
      </w:r>
      <w:r w:rsidR="00EF541C">
        <w:rPr>
          <w:b/>
          <w:sz w:val="24"/>
          <w:u w:val="single"/>
          <w:lang w:val="sr-Cyrl-CS"/>
        </w:rPr>
        <w:t xml:space="preserve">. </w:t>
      </w:r>
      <w:r w:rsidR="00007B99">
        <w:rPr>
          <w:b/>
          <w:sz w:val="24"/>
          <w:u w:val="single"/>
          <w:lang w:val="sr-Cyrl-CS"/>
        </w:rPr>
        <w:t>дец</w:t>
      </w:r>
      <w:r w:rsidR="00EF541C">
        <w:rPr>
          <w:b/>
          <w:sz w:val="24"/>
          <w:u w:val="single"/>
          <w:lang w:val="sr-Cyrl-CS"/>
        </w:rPr>
        <w:t>ембар</w:t>
      </w:r>
      <w:r w:rsidR="00C41182">
        <w:rPr>
          <w:b/>
          <w:sz w:val="24"/>
          <w:u w:val="single"/>
          <w:lang w:val="sr-Cyrl-CS"/>
        </w:rPr>
        <w:t xml:space="preserve"> 2025</w:t>
      </w:r>
      <w:r>
        <w:rPr>
          <w:b/>
          <w:sz w:val="24"/>
          <w:u w:val="single"/>
          <w:lang w:val="sr-Cyrl-CS"/>
        </w:rPr>
        <w:t xml:space="preserve">. године, са почетком у </w:t>
      </w:r>
      <w:r w:rsidR="005D43F4">
        <w:rPr>
          <w:b/>
          <w:sz w:val="24"/>
          <w:u w:val="single"/>
          <w:lang w:val="sr-Cyrl-CS"/>
        </w:rPr>
        <w:t>1</w:t>
      </w:r>
      <w:r w:rsidR="00171D9E">
        <w:rPr>
          <w:b/>
          <w:sz w:val="24"/>
          <w:u w:val="single"/>
          <w:lang w:val="sr-Cyrl-CS"/>
        </w:rPr>
        <w:t>4</w:t>
      </w:r>
      <w:r w:rsidR="00C60C0D">
        <w:rPr>
          <w:b/>
          <w:sz w:val="24"/>
          <w:u w:val="single"/>
          <w:lang w:val="sr-Cyrl-CS"/>
        </w:rPr>
        <w:t>:</w:t>
      </w:r>
      <w:r w:rsidR="00524116">
        <w:rPr>
          <w:b/>
          <w:sz w:val="24"/>
          <w:u w:val="single"/>
          <w:lang w:val="sr-Cyrl-CS"/>
        </w:rPr>
        <w:t>0</w:t>
      </w:r>
      <w:r w:rsidR="00C60C0D">
        <w:rPr>
          <w:b/>
          <w:sz w:val="24"/>
          <w:u w:val="single"/>
          <w:lang w:val="sr-Cyrl-CS"/>
        </w:rPr>
        <w:t>0</w:t>
      </w:r>
      <w:r w:rsidR="005D43F4">
        <w:rPr>
          <w:b/>
          <w:sz w:val="24"/>
          <w:u w:val="single"/>
          <w:lang w:val="sr-Cyrl-CS"/>
        </w:rPr>
        <w:t xml:space="preserve"> </w:t>
      </w:r>
      <w:r>
        <w:rPr>
          <w:b/>
          <w:sz w:val="24"/>
          <w:u w:val="single"/>
          <w:lang w:val="sr-Cyrl-CS"/>
        </w:rPr>
        <w:t>сати</w:t>
      </w:r>
    </w:p>
    <w:p w14:paraId="3C6A1682" w14:textId="77777777" w:rsidR="006551AD" w:rsidRDefault="006551AD" w:rsidP="0076014C">
      <w:pPr>
        <w:jc w:val="both"/>
        <w:rPr>
          <w:b/>
          <w:sz w:val="24"/>
          <w:lang w:val="sr-Cyrl-CS"/>
        </w:rPr>
      </w:pPr>
    </w:p>
    <w:p w14:paraId="4CEE5DA1" w14:textId="77777777" w:rsidR="006551AD" w:rsidRDefault="006551AD" w:rsidP="0076014C">
      <w:pPr>
        <w:jc w:val="both"/>
        <w:rPr>
          <w:sz w:val="24"/>
          <w:lang w:val="sr-Cyrl-CS"/>
        </w:rPr>
      </w:pPr>
      <w:r>
        <w:rPr>
          <w:sz w:val="24"/>
          <w:lang w:val="sr-Cyrl-CS"/>
        </w:rPr>
        <w:t xml:space="preserve">           За ову седницу предлажем следећи</w:t>
      </w:r>
    </w:p>
    <w:p w14:paraId="6F8AD29C" w14:textId="77777777" w:rsidR="006551AD" w:rsidRDefault="006551AD" w:rsidP="0076014C">
      <w:pPr>
        <w:jc w:val="center"/>
        <w:rPr>
          <w:sz w:val="24"/>
          <w:lang w:val="sr-Cyrl-CS"/>
        </w:rPr>
      </w:pPr>
    </w:p>
    <w:p w14:paraId="3BBEA4CE" w14:textId="77777777" w:rsidR="006551AD" w:rsidRDefault="006551AD" w:rsidP="0076014C">
      <w:pPr>
        <w:jc w:val="center"/>
        <w:rPr>
          <w:b/>
          <w:sz w:val="24"/>
          <w:lang w:val="sr-Cyrl-CS"/>
        </w:rPr>
      </w:pPr>
      <w:r>
        <w:rPr>
          <w:b/>
          <w:sz w:val="24"/>
          <w:lang w:val="sr-Cyrl-CS"/>
        </w:rPr>
        <w:t>Д н е в н и   р е д:</w:t>
      </w:r>
    </w:p>
    <w:p w14:paraId="7B8E5558" w14:textId="77777777" w:rsidR="002F466E" w:rsidRDefault="002F466E" w:rsidP="0076014C">
      <w:pPr>
        <w:jc w:val="center"/>
        <w:rPr>
          <w:b/>
          <w:sz w:val="24"/>
          <w:lang w:val="sr-Cyrl-CS"/>
        </w:rPr>
      </w:pPr>
    </w:p>
    <w:p w14:paraId="00972703" w14:textId="77777777" w:rsidR="00007B99" w:rsidRDefault="00007B99" w:rsidP="00007B99">
      <w:pPr>
        <w:numPr>
          <w:ilvl w:val="0"/>
          <w:numId w:val="7"/>
        </w:numPr>
        <w:tabs>
          <w:tab w:val="left" w:pos="720"/>
        </w:tabs>
        <w:ind w:right="-225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Утврђивање предлога за именовање председника и заменика председника Већа;</w:t>
      </w:r>
    </w:p>
    <w:p w14:paraId="314E6330" w14:textId="77777777" w:rsidR="0083730E" w:rsidRDefault="0083730E" w:rsidP="0083730E">
      <w:pPr>
        <w:pStyle w:val="BodyText"/>
        <w:numPr>
          <w:ilvl w:val="0"/>
          <w:numId w:val="7"/>
        </w:numPr>
        <w:rPr>
          <w:sz w:val="24"/>
        </w:rPr>
      </w:pPr>
      <w:r>
        <w:rPr>
          <w:sz w:val="24"/>
        </w:rPr>
        <w:t>Давање сагласности на предлоге тема докторских дисертација које су пријављене на факултету;</w:t>
      </w:r>
    </w:p>
    <w:p w14:paraId="273FFA30" w14:textId="77777777" w:rsidR="0083730E" w:rsidRDefault="0083730E" w:rsidP="0083730E">
      <w:pPr>
        <w:pStyle w:val="BodyText"/>
        <w:numPr>
          <w:ilvl w:val="0"/>
          <w:numId w:val="7"/>
        </w:numPr>
        <w:rPr>
          <w:sz w:val="24"/>
        </w:rPr>
      </w:pPr>
      <w:r>
        <w:rPr>
          <w:sz w:val="24"/>
        </w:rPr>
        <w:t xml:space="preserve">Давање сагласности на </w:t>
      </w:r>
      <w:r>
        <w:rPr>
          <w:sz w:val="24"/>
          <w:lang w:val="sr-Cyrl-RS"/>
        </w:rPr>
        <w:t>реферате о урађеним докторским дисертацијама</w:t>
      </w:r>
      <w:r>
        <w:rPr>
          <w:sz w:val="24"/>
        </w:rPr>
        <w:t xml:space="preserve"> које </w:t>
      </w:r>
      <w:r>
        <w:rPr>
          <w:sz w:val="24"/>
          <w:lang w:val="sr-Cyrl-RS"/>
        </w:rPr>
        <w:t>се бране</w:t>
      </w:r>
      <w:r>
        <w:rPr>
          <w:sz w:val="24"/>
        </w:rPr>
        <w:t xml:space="preserve"> на факултету;</w:t>
      </w:r>
      <w:r w:rsidRPr="00212AB9">
        <w:rPr>
          <w:sz w:val="24"/>
        </w:rPr>
        <w:t xml:space="preserve"> </w:t>
      </w:r>
    </w:p>
    <w:p w14:paraId="5FF1055A" w14:textId="77777777" w:rsidR="00943154" w:rsidRDefault="00943154" w:rsidP="00412B72">
      <w:pPr>
        <w:ind w:firstLine="720"/>
        <w:jc w:val="both"/>
        <w:rPr>
          <w:sz w:val="24"/>
          <w:szCs w:val="24"/>
          <w:lang w:val="sr-Cyrl-CS"/>
        </w:rPr>
      </w:pPr>
    </w:p>
    <w:p w14:paraId="089A94B0" w14:textId="7990B8A8" w:rsidR="00381196" w:rsidRPr="004774B1" w:rsidRDefault="00381196" w:rsidP="00381196">
      <w:pPr>
        <w:ind w:firstLine="720"/>
        <w:jc w:val="both"/>
        <w:rPr>
          <w:color w:val="FF0000"/>
          <w:sz w:val="24"/>
          <w:lang w:val="sr-Cyrl-CS"/>
        </w:rPr>
      </w:pPr>
      <w:r>
        <w:rPr>
          <w:sz w:val="24"/>
          <w:lang w:val="sr-Cyrl-CS"/>
        </w:rPr>
        <w:t xml:space="preserve">Седница ће се </w:t>
      </w:r>
      <w:r w:rsidRPr="00780B46">
        <w:rPr>
          <w:sz w:val="24"/>
          <w:lang w:val="sr-Cyrl-CS"/>
        </w:rPr>
        <w:t>одржати</w:t>
      </w:r>
      <w:r w:rsidRPr="004774B1">
        <w:rPr>
          <w:b/>
          <w:color w:val="FF0000"/>
          <w:sz w:val="24"/>
          <w:lang w:val="sr-Cyrl-CS"/>
        </w:rPr>
        <w:t xml:space="preserve"> </w:t>
      </w:r>
      <w:r>
        <w:rPr>
          <w:sz w:val="24"/>
          <w:lang w:val="sr-Cyrl-CS"/>
        </w:rPr>
        <w:t xml:space="preserve">у </w:t>
      </w:r>
      <w:r>
        <w:rPr>
          <w:b/>
          <w:sz w:val="24"/>
          <w:u w:val="single"/>
          <w:lang w:val="sr-Cyrl-RS"/>
        </w:rPr>
        <w:t>сали 8</w:t>
      </w:r>
      <w:r>
        <w:rPr>
          <w:sz w:val="24"/>
          <w:lang w:val="sr-Cyrl-CS"/>
        </w:rPr>
        <w:t xml:space="preserve"> </w:t>
      </w:r>
      <w:r w:rsidR="002E62F9">
        <w:rPr>
          <w:sz w:val="24"/>
          <w:lang w:val="sr-Cyrl-CS"/>
        </w:rPr>
        <w:t xml:space="preserve">на првом спрату </w:t>
      </w:r>
      <w:r>
        <w:rPr>
          <w:sz w:val="24"/>
          <w:lang w:val="sr-Cyrl-CS"/>
        </w:rPr>
        <w:t>Ректората Универзитета у Београду, Студентски трг 1.</w:t>
      </w:r>
      <w:r w:rsidRPr="004774B1">
        <w:rPr>
          <w:b/>
          <w:color w:val="FF0000"/>
          <w:sz w:val="24"/>
          <w:lang w:val="sr-Cyrl-CS"/>
        </w:rPr>
        <w:t xml:space="preserve"> </w:t>
      </w:r>
    </w:p>
    <w:p w14:paraId="2D46E175" w14:textId="6BE40499" w:rsidR="00381196" w:rsidRPr="00A5043F" w:rsidRDefault="00381196" w:rsidP="00381196">
      <w:pPr>
        <w:jc w:val="both"/>
        <w:rPr>
          <w:sz w:val="24"/>
          <w:lang w:val="ru-RU"/>
        </w:rPr>
      </w:pPr>
      <w:r>
        <w:rPr>
          <w:sz w:val="24"/>
          <w:lang w:val="sr-Cyrl-CS"/>
        </w:rPr>
        <w:t xml:space="preserve">            Молим Вас да седници обавезно присуствујете, а у случају спречености да о томе обавестите секретара Већа, </w:t>
      </w:r>
      <w:r w:rsidR="00840145">
        <w:rPr>
          <w:sz w:val="24"/>
          <w:lang w:val="sr-Cyrl-CS"/>
        </w:rPr>
        <w:t>Стефана Ћалића</w:t>
      </w:r>
      <w:r>
        <w:rPr>
          <w:sz w:val="24"/>
          <w:lang w:val="sr-Cyrl-CS"/>
        </w:rPr>
        <w:t>, на тел. 3207-4</w:t>
      </w:r>
      <w:r w:rsidR="00840145">
        <w:rPr>
          <w:sz w:val="24"/>
          <w:lang w:val="sr-Cyrl-CS"/>
        </w:rPr>
        <w:t>85</w:t>
      </w:r>
      <w:r>
        <w:rPr>
          <w:sz w:val="24"/>
          <w:lang w:val="sr-Cyrl-CS"/>
        </w:rPr>
        <w:t>.</w:t>
      </w:r>
    </w:p>
    <w:p w14:paraId="1343FDDA" w14:textId="77777777" w:rsidR="00381196" w:rsidRDefault="00381196" w:rsidP="00381196">
      <w:pPr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Материјали за седницу ће бити доступни на следећем линку:</w:t>
      </w:r>
    </w:p>
    <w:p w14:paraId="326E5E73" w14:textId="29A5E1A0" w:rsidR="00381196" w:rsidRDefault="00733A97" w:rsidP="00381196">
      <w:pPr>
        <w:ind w:firstLine="720"/>
        <w:jc w:val="both"/>
        <w:rPr>
          <w:rStyle w:val="Hyperlink"/>
          <w:sz w:val="24"/>
          <w:szCs w:val="24"/>
          <w:lang w:val="ru-RU"/>
        </w:rPr>
      </w:pPr>
      <w:hyperlink r:id="rId15" w:history="1">
        <w:r w:rsidR="00381196" w:rsidRPr="00637B02">
          <w:rPr>
            <w:rStyle w:val="Hyperlink"/>
            <w:sz w:val="24"/>
            <w:szCs w:val="24"/>
            <w:lang w:val="ru-RU"/>
          </w:rPr>
          <w:t>https://www.bg.ac.rs/VEca-naucnih-oblasti/</w:t>
        </w:r>
      </w:hyperlink>
    </w:p>
    <w:p w14:paraId="5BCD7C95" w14:textId="77777777" w:rsidR="00840145" w:rsidRDefault="00840145" w:rsidP="00381196">
      <w:pPr>
        <w:ind w:firstLine="720"/>
        <w:jc w:val="both"/>
        <w:rPr>
          <w:sz w:val="24"/>
          <w:szCs w:val="24"/>
          <w:lang w:val="ru-RU"/>
        </w:rPr>
      </w:pPr>
    </w:p>
    <w:p w14:paraId="7B7D7B96" w14:textId="77777777" w:rsidR="00AB642E" w:rsidRDefault="00AB642E" w:rsidP="0076014C">
      <w:pPr>
        <w:jc w:val="both"/>
        <w:rPr>
          <w:sz w:val="24"/>
          <w:lang w:val="sr-Cyrl-CS"/>
        </w:rPr>
      </w:pPr>
    </w:p>
    <w:p w14:paraId="3B88ADEB" w14:textId="77777777" w:rsidR="00381196" w:rsidRPr="007066F8" w:rsidRDefault="00381196" w:rsidP="00381196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  <w:lang w:val="sr-Cyrl-RS"/>
        </w:rPr>
        <w:t>П Р О Р Е К Т О Р  У Н И В Е Р З И Т Е Т А</w:t>
      </w:r>
    </w:p>
    <w:p w14:paraId="0584E498" w14:textId="77777777" w:rsidR="00381196" w:rsidRDefault="00381196" w:rsidP="00381196">
      <w:pPr>
        <w:ind w:firstLine="720"/>
        <w:jc w:val="both"/>
        <w:rPr>
          <w:sz w:val="24"/>
          <w:lang w:val="sr-Cyrl-CS"/>
        </w:rPr>
      </w:pPr>
      <w:r>
        <w:rPr>
          <w:sz w:val="24"/>
          <w:lang w:val="sr-Cyrl-CS"/>
        </w:rPr>
        <w:t xml:space="preserve"> </w:t>
      </w:r>
    </w:p>
    <w:p w14:paraId="564254FD" w14:textId="4B9DEEB1" w:rsidR="00381196" w:rsidRDefault="00381196" w:rsidP="00381196">
      <w:pPr>
        <w:ind w:firstLine="720"/>
        <w:jc w:val="both"/>
        <w:rPr>
          <w:sz w:val="24"/>
          <w:lang w:val="sr-Cyrl-CS"/>
        </w:rPr>
      </w:pPr>
      <w:r>
        <w:rPr>
          <w:sz w:val="24"/>
          <w:lang w:val="sr-Cyrl-CS"/>
        </w:rPr>
        <w:t xml:space="preserve">                                                                проф. др </w:t>
      </w:r>
      <w:r w:rsidR="001F7130">
        <w:rPr>
          <w:sz w:val="24"/>
          <w:lang w:val="sr-Cyrl-CS"/>
        </w:rPr>
        <w:t>Небојша Бојовић</w:t>
      </w:r>
      <w:r>
        <w:rPr>
          <w:sz w:val="24"/>
          <w:lang w:val="sr-Cyrl-CS"/>
        </w:rPr>
        <w:t xml:space="preserve"> с.р.</w:t>
      </w:r>
    </w:p>
    <w:p w14:paraId="0EE401B2" w14:textId="41D3A1C0" w:rsidR="00B6782D" w:rsidRPr="004F3D4B" w:rsidRDefault="00B6782D" w:rsidP="006E5E24">
      <w:pPr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  <w:lang w:val="sr-Cyrl-RS"/>
        </w:rPr>
      </w:pPr>
    </w:p>
    <w:p w14:paraId="0A01268B" w14:textId="77777777" w:rsidR="00B6642A" w:rsidRDefault="00B6642A">
      <w:pPr>
        <w:rPr>
          <w:b/>
          <w:bCs/>
          <w:color w:val="000000"/>
          <w:sz w:val="24"/>
          <w:szCs w:val="24"/>
          <w:lang w:val="sr-Cyrl-RS"/>
        </w:rPr>
      </w:pPr>
      <w:r>
        <w:rPr>
          <w:b/>
          <w:bCs/>
          <w:color w:val="000000"/>
          <w:sz w:val="24"/>
          <w:szCs w:val="24"/>
          <w:lang w:val="sr-Cyrl-RS"/>
        </w:rPr>
        <w:br w:type="page"/>
      </w:r>
    </w:p>
    <w:p w14:paraId="0835827F" w14:textId="7D0A2A2E" w:rsidR="006E5E24" w:rsidRPr="00DB36F7" w:rsidRDefault="0015281B" w:rsidP="006E5E24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sr-Cyrl-RS"/>
        </w:rPr>
        <w:lastRenderedPageBreak/>
        <w:t>В</w:t>
      </w:r>
      <w:r w:rsidR="006E5E24" w:rsidRPr="00DB36F7">
        <w:rPr>
          <w:b/>
          <w:bCs/>
          <w:color w:val="000000"/>
          <w:sz w:val="24"/>
          <w:szCs w:val="24"/>
          <w:lang w:val="ru-RU"/>
        </w:rPr>
        <w:t xml:space="preserve">ажне напомене: </w:t>
      </w:r>
    </w:p>
    <w:p w14:paraId="07DBFAB6" w14:textId="4321D67C" w:rsidR="006E5E24" w:rsidRPr="00DB36F7" w:rsidRDefault="006E5E24" w:rsidP="006E5E24">
      <w:pPr>
        <w:autoSpaceDE w:val="0"/>
        <w:autoSpaceDN w:val="0"/>
        <w:adjustRightInd w:val="0"/>
        <w:spacing w:after="56"/>
        <w:jc w:val="both"/>
        <w:rPr>
          <w:color w:val="000000"/>
          <w:sz w:val="24"/>
          <w:szCs w:val="24"/>
          <w:lang w:val="ru-RU"/>
        </w:rPr>
      </w:pPr>
      <w:r w:rsidRPr="00DB36F7">
        <w:rPr>
          <w:color w:val="000000"/>
          <w:sz w:val="24"/>
          <w:szCs w:val="24"/>
          <w:lang w:val="ru-RU"/>
        </w:rPr>
        <w:t>1. Приликом одлучивања о избору у звање наставника потребно је да седници присуствује најмање две трећине чланова Већа (1</w:t>
      </w:r>
      <w:r w:rsidR="00246B38">
        <w:rPr>
          <w:color w:val="000000"/>
          <w:sz w:val="24"/>
          <w:szCs w:val="24"/>
          <w:lang w:val="sr-Cyrl-RS"/>
        </w:rPr>
        <w:t>8</w:t>
      </w:r>
      <w:r w:rsidRPr="00DB36F7">
        <w:rPr>
          <w:color w:val="000000"/>
          <w:sz w:val="24"/>
          <w:szCs w:val="24"/>
          <w:lang w:val="ru-RU"/>
        </w:rPr>
        <w:t xml:space="preserve"> чланова Већа); </w:t>
      </w:r>
    </w:p>
    <w:p w14:paraId="1D2DD0EA" w14:textId="77777777" w:rsidR="006E5E24" w:rsidRPr="00DB36F7" w:rsidRDefault="006E5E24" w:rsidP="006E5E24">
      <w:pPr>
        <w:autoSpaceDE w:val="0"/>
        <w:autoSpaceDN w:val="0"/>
        <w:adjustRightInd w:val="0"/>
        <w:spacing w:after="56"/>
        <w:jc w:val="both"/>
        <w:rPr>
          <w:color w:val="000000"/>
          <w:sz w:val="24"/>
          <w:szCs w:val="24"/>
          <w:lang w:val="ru-RU"/>
        </w:rPr>
      </w:pPr>
      <w:r w:rsidRPr="00DB36F7">
        <w:rPr>
          <w:color w:val="000000"/>
          <w:sz w:val="24"/>
          <w:szCs w:val="24"/>
          <w:lang w:val="ru-RU"/>
        </w:rPr>
        <w:t>2. Компл</w:t>
      </w:r>
      <w:r w:rsidRPr="006E5E24">
        <w:rPr>
          <w:color w:val="000000"/>
          <w:sz w:val="24"/>
          <w:szCs w:val="24"/>
        </w:rPr>
        <w:t>e</w:t>
      </w:r>
      <w:r w:rsidRPr="00DB36F7">
        <w:rPr>
          <w:color w:val="000000"/>
          <w:sz w:val="24"/>
          <w:szCs w:val="24"/>
          <w:lang w:val="ru-RU"/>
        </w:rPr>
        <w:t xml:space="preserve">тна документација везана за избор у звања наставника налази се на сајту Универзитета: </w:t>
      </w:r>
      <w:r w:rsidRPr="006E5E24">
        <w:rPr>
          <w:color w:val="000000"/>
          <w:sz w:val="24"/>
          <w:szCs w:val="24"/>
        </w:rPr>
        <w:t>www</w:t>
      </w:r>
      <w:r w:rsidRPr="00DB36F7">
        <w:rPr>
          <w:color w:val="000000"/>
          <w:sz w:val="24"/>
          <w:szCs w:val="24"/>
          <w:lang w:val="ru-RU"/>
        </w:rPr>
        <w:t>.</w:t>
      </w:r>
      <w:proofErr w:type="spellStart"/>
      <w:r w:rsidRPr="006E5E24">
        <w:rPr>
          <w:color w:val="000000"/>
          <w:sz w:val="24"/>
          <w:szCs w:val="24"/>
        </w:rPr>
        <w:t>bg</w:t>
      </w:r>
      <w:proofErr w:type="spellEnd"/>
      <w:r w:rsidRPr="00DB36F7">
        <w:rPr>
          <w:color w:val="000000"/>
          <w:sz w:val="24"/>
          <w:szCs w:val="24"/>
          <w:lang w:val="ru-RU"/>
        </w:rPr>
        <w:t>.</w:t>
      </w:r>
      <w:r w:rsidRPr="006E5E24">
        <w:rPr>
          <w:color w:val="000000"/>
          <w:sz w:val="24"/>
          <w:szCs w:val="24"/>
        </w:rPr>
        <w:t>ac</w:t>
      </w:r>
      <w:r w:rsidRPr="00DB36F7">
        <w:rPr>
          <w:color w:val="000000"/>
          <w:sz w:val="24"/>
          <w:szCs w:val="24"/>
          <w:lang w:val="ru-RU"/>
        </w:rPr>
        <w:t>.</w:t>
      </w:r>
      <w:proofErr w:type="spellStart"/>
      <w:r w:rsidRPr="006E5E24">
        <w:rPr>
          <w:color w:val="000000"/>
          <w:sz w:val="24"/>
          <w:szCs w:val="24"/>
        </w:rPr>
        <w:t>rs</w:t>
      </w:r>
      <w:proofErr w:type="spellEnd"/>
      <w:r w:rsidRPr="00DB36F7">
        <w:rPr>
          <w:color w:val="000000"/>
          <w:sz w:val="24"/>
          <w:szCs w:val="24"/>
          <w:lang w:val="ru-RU"/>
        </w:rPr>
        <w:t xml:space="preserve">; </w:t>
      </w:r>
    </w:p>
    <w:p w14:paraId="01B46EB6" w14:textId="317DDB8A" w:rsidR="006E5E24" w:rsidRPr="00DB36F7" w:rsidRDefault="006E5E24" w:rsidP="006E5E24">
      <w:pPr>
        <w:autoSpaceDE w:val="0"/>
        <w:autoSpaceDN w:val="0"/>
        <w:adjustRightInd w:val="0"/>
        <w:spacing w:after="56"/>
        <w:jc w:val="both"/>
        <w:rPr>
          <w:color w:val="000000"/>
          <w:sz w:val="24"/>
          <w:szCs w:val="24"/>
          <w:lang w:val="ru-RU"/>
        </w:rPr>
      </w:pPr>
      <w:r w:rsidRPr="00DB36F7">
        <w:rPr>
          <w:color w:val="000000"/>
          <w:sz w:val="24"/>
          <w:szCs w:val="24"/>
          <w:lang w:val="ru-RU"/>
        </w:rPr>
        <w:t xml:space="preserve">3. Прописи везани за рад Већа налазе се на сајту Универзитета </w:t>
      </w:r>
      <w:r w:rsidR="00B77DB3" w:rsidRPr="004851E3">
        <w:rPr>
          <w:color w:val="000000"/>
          <w:sz w:val="24"/>
          <w:szCs w:val="24"/>
        </w:rPr>
        <w:t>https://www.bg.ac.rs/pravni-okvir/</w:t>
      </w:r>
      <w:r w:rsidRPr="00DB36F7">
        <w:rPr>
          <w:color w:val="000000"/>
          <w:sz w:val="24"/>
          <w:szCs w:val="24"/>
          <w:lang w:val="ru-RU"/>
        </w:rPr>
        <w:t xml:space="preserve">, и то: </w:t>
      </w:r>
    </w:p>
    <w:p w14:paraId="0207FD75" w14:textId="77777777" w:rsidR="006E5E24" w:rsidRPr="00DB36F7" w:rsidRDefault="006E5E24" w:rsidP="006E5E24">
      <w:pPr>
        <w:autoSpaceDE w:val="0"/>
        <w:autoSpaceDN w:val="0"/>
        <w:adjustRightInd w:val="0"/>
        <w:spacing w:after="56"/>
        <w:jc w:val="both"/>
        <w:rPr>
          <w:color w:val="000000"/>
          <w:sz w:val="24"/>
          <w:szCs w:val="24"/>
          <w:lang w:val="ru-RU"/>
        </w:rPr>
      </w:pPr>
      <w:r w:rsidRPr="00DB36F7">
        <w:rPr>
          <w:color w:val="000000"/>
          <w:sz w:val="24"/>
          <w:szCs w:val="24"/>
          <w:lang w:val="ru-RU"/>
        </w:rPr>
        <w:t xml:space="preserve">- Статут Универзитета у Београду, </w:t>
      </w:r>
    </w:p>
    <w:p w14:paraId="079333F9" w14:textId="77777777" w:rsidR="006E5E24" w:rsidRPr="00DB36F7" w:rsidRDefault="006E5E24" w:rsidP="006E5E24">
      <w:pPr>
        <w:autoSpaceDE w:val="0"/>
        <w:autoSpaceDN w:val="0"/>
        <w:adjustRightInd w:val="0"/>
        <w:spacing w:after="56"/>
        <w:jc w:val="both"/>
        <w:rPr>
          <w:color w:val="000000"/>
          <w:sz w:val="24"/>
          <w:szCs w:val="24"/>
          <w:lang w:val="ru-RU"/>
        </w:rPr>
      </w:pPr>
      <w:r w:rsidRPr="00DB36F7">
        <w:rPr>
          <w:color w:val="000000"/>
          <w:sz w:val="24"/>
          <w:szCs w:val="24"/>
          <w:lang w:val="ru-RU"/>
        </w:rPr>
        <w:t xml:space="preserve">- Правилник о већима научних области на Универзитету у Београду, </w:t>
      </w:r>
    </w:p>
    <w:p w14:paraId="353D7FFD" w14:textId="77777777" w:rsidR="006E5E24" w:rsidRPr="00DB36F7" w:rsidRDefault="006E5E24" w:rsidP="006E5E24">
      <w:pPr>
        <w:autoSpaceDE w:val="0"/>
        <w:autoSpaceDN w:val="0"/>
        <w:adjustRightInd w:val="0"/>
        <w:spacing w:after="56"/>
        <w:jc w:val="both"/>
        <w:rPr>
          <w:color w:val="000000"/>
          <w:sz w:val="24"/>
          <w:szCs w:val="24"/>
          <w:lang w:val="ru-RU"/>
        </w:rPr>
      </w:pPr>
      <w:r w:rsidRPr="00DB36F7">
        <w:rPr>
          <w:color w:val="000000"/>
          <w:sz w:val="24"/>
          <w:szCs w:val="24"/>
          <w:lang w:val="ru-RU"/>
        </w:rPr>
        <w:t xml:space="preserve">- Правилник о начину и поступку стицања звања и заснивања радног односа наставника Универзитета у Београду, </w:t>
      </w:r>
    </w:p>
    <w:p w14:paraId="1363E965" w14:textId="77777777" w:rsidR="006E5E24" w:rsidRPr="00DB36F7" w:rsidRDefault="006E5E24" w:rsidP="006E5E24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 w:rsidRPr="00DB36F7">
        <w:rPr>
          <w:color w:val="000000"/>
          <w:sz w:val="24"/>
          <w:szCs w:val="24"/>
          <w:lang w:val="ru-RU"/>
        </w:rPr>
        <w:t xml:space="preserve">- Правилник о минималним условима за стицање звања наставника на Универзитету у Београду. </w:t>
      </w:r>
    </w:p>
    <w:p w14:paraId="7AFD78D7" w14:textId="77777777" w:rsidR="00B6216F" w:rsidRPr="00497AE0" w:rsidRDefault="00B6216F" w:rsidP="00B6216F">
      <w:pPr>
        <w:jc w:val="both"/>
        <w:rPr>
          <w:color w:val="000000"/>
          <w:sz w:val="24"/>
          <w:lang w:val="sr-Cyrl-CS"/>
        </w:rPr>
      </w:pPr>
    </w:p>
    <w:p w14:paraId="6911D64D" w14:textId="77777777" w:rsidR="007A7AA3" w:rsidRPr="00CE4F8A" w:rsidRDefault="007A7AA3" w:rsidP="00B468B4">
      <w:pPr>
        <w:ind w:left="180" w:hanging="270"/>
        <w:rPr>
          <w:sz w:val="24"/>
          <w:lang w:val="sr-Cyrl-CS"/>
        </w:rPr>
      </w:pPr>
      <w:r>
        <w:rPr>
          <w:sz w:val="24"/>
          <w:lang w:val="sr-Cyrl-CS"/>
        </w:rPr>
        <w:tab/>
      </w:r>
    </w:p>
    <w:p w14:paraId="6C572E19" w14:textId="77777777" w:rsidR="006551AD" w:rsidRDefault="006551AD" w:rsidP="0076014C">
      <w:pPr>
        <w:rPr>
          <w:sz w:val="24"/>
          <w:lang w:val="sr-Cyrl-CS"/>
        </w:rPr>
      </w:pPr>
    </w:p>
    <w:p w14:paraId="67906506" w14:textId="77777777" w:rsidR="00CC1B81" w:rsidRDefault="00CC1B81" w:rsidP="0076014C">
      <w:pPr>
        <w:rPr>
          <w:sz w:val="24"/>
          <w:lang w:val="sr-Cyrl-CS"/>
        </w:rPr>
      </w:pPr>
    </w:p>
    <w:p w14:paraId="29807F68" w14:textId="77777777" w:rsidR="00AE0BE6" w:rsidRDefault="00AE0BE6" w:rsidP="0076014C">
      <w:pPr>
        <w:rPr>
          <w:sz w:val="24"/>
          <w:lang w:val="sr-Cyrl-CS"/>
        </w:rPr>
      </w:pPr>
    </w:p>
    <w:p w14:paraId="41A485A8" w14:textId="77777777" w:rsidR="00AE0BE6" w:rsidRDefault="00AE0BE6" w:rsidP="0076014C">
      <w:pPr>
        <w:rPr>
          <w:sz w:val="24"/>
          <w:lang w:val="sr-Cyrl-CS"/>
        </w:rPr>
      </w:pPr>
    </w:p>
    <w:p w14:paraId="5FA865CE" w14:textId="77777777" w:rsidR="00AE0BE6" w:rsidRDefault="00AE0BE6" w:rsidP="0076014C">
      <w:pPr>
        <w:rPr>
          <w:sz w:val="24"/>
          <w:lang w:val="sr-Cyrl-CS"/>
        </w:rPr>
      </w:pPr>
    </w:p>
    <w:p w14:paraId="5A567FA1" w14:textId="77777777" w:rsidR="00AE0BE6" w:rsidRDefault="00AE0BE6" w:rsidP="0076014C">
      <w:pPr>
        <w:rPr>
          <w:sz w:val="24"/>
          <w:lang w:val="sr-Cyrl-CS"/>
        </w:rPr>
      </w:pPr>
    </w:p>
    <w:p w14:paraId="436B1DA1" w14:textId="77777777" w:rsidR="00AE0BE6" w:rsidRDefault="00AE0BE6" w:rsidP="0076014C">
      <w:pPr>
        <w:rPr>
          <w:sz w:val="24"/>
          <w:lang w:val="sr-Cyrl-CS"/>
        </w:rPr>
      </w:pPr>
    </w:p>
    <w:p w14:paraId="7F5C70AB" w14:textId="77777777" w:rsidR="00AE0BE6" w:rsidRDefault="00AE0BE6" w:rsidP="0076014C">
      <w:pPr>
        <w:rPr>
          <w:sz w:val="24"/>
          <w:lang w:val="sr-Cyrl-CS"/>
        </w:rPr>
      </w:pPr>
    </w:p>
    <w:p w14:paraId="185B3F64" w14:textId="77777777" w:rsidR="00AE0BE6" w:rsidRDefault="00AE0BE6" w:rsidP="0076014C">
      <w:pPr>
        <w:rPr>
          <w:sz w:val="24"/>
          <w:lang w:val="sr-Cyrl-CS"/>
        </w:rPr>
      </w:pPr>
    </w:p>
    <w:p w14:paraId="7F9BAF20" w14:textId="77777777" w:rsidR="00AE0BE6" w:rsidRDefault="00AE0BE6" w:rsidP="0076014C">
      <w:pPr>
        <w:rPr>
          <w:sz w:val="24"/>
          <w:lang w:val="sr-Cyrl-CS"/>
        </w:rPr>
      </w:pPr>
    </w:p>
    <w:p w14:paraId="129A49A0" w14:textId="77777777" w:rsidR="00AE0BE6" w:rsidRDefault="00AE0BE6" w:rsidP="0076014C">
      <w:pPr>
        <w:rPr>
          <w:sz w:val="24"/>
          <w:lang w:val="sr-Cyrl-CS"/>
        </w:rPr>
      </w:pPr>
    </w:p>
    <w:p w14:paraId="44074149" w14:textId="77777777" w:rsidR="00AE0BE6" w:rsidRDefault="00AE0BE6" w:rsidP="0076014C">
      <w:pPr>
        <w:rPr>
          <w:sz w:val="24"/>
          <w:lang w:val="sr-Cyrl-CS"/>
        </w:rPr>
      </w:pPr>
    </w:p>
    <w:p w14:paraId="65607644" w14:textId="77777777" w:rsidR="00AE0BE6" w:rsidRDefault="00AE0BE6" w:rsidP="0076014C">
      <w:pPr>
        <w:rPr>
          <w:sz w:val="24"/>
          <w:lang w:val="sr-Cyrl-CS"/>
        </w:rPr>
      </w:pPr>
    </w:p>
    <w:p w14:paraId="40A60C5C" w14:textId="77777777" w:rsidR="00AE0BE6" w:rsidRDefault="00AE0BE6" w:rsidP="0076014C">
      <w:pPr>
        <w:rPr>
          <w:sz w:val="24"/>
          <w:lang w:val="sr-Cyrl-CS"/>
        </w:rPr>
      </w:pPr>
    </w:p>
    <w:p w14:paraId="3D34F05A" w14:textId="77777777" w:rsidR="00AE0BE6" w:rsidRDefault="00AE0BE6" w:rsidP="0076014C">
      <w:pPr>
        <w:rPr>
          <w:sz w:val="24"/>
          <w:lang w:val="sr-Cyrl-CS"/>
        </w:rPr>
      </w:pPr>
    </w:p>
    <w:p w14:paraId="32F578C0" w14:textId="77777777" w:rsidR="00AE0BE6" w:rsidRDefault="00AE0BE6" w:rsidP="0076014C">
      <w:pPr>
        <w:rPr>
          <w:sz w:val="24"/>
          <w:lang w:val="sr-Cyrl-CS"/>
        </w:rPr>
      </w:pPr>
    </w:p>
    <w:p w14:paraId="0E261F3E" w14:textId="77777777" w:rsidR="00AE0BE6" w:rsidRDefault="00AE0BE6" w:rsidP="0076014C">
      <w:pPr>
        <w:rPr>
          <w:sz w:val="24"/>
          <w:lang w:val="sr-Cyrl-CS"/>
        </w:rPr>
      </w:pPr>
    </w:p>
    <w:p w14:paraId="6789378E" w14:textId="77777777" w:rsidR="00AE0BE6" w:rsidRDefault="00AE0BE6" w:rsidP="0076014C">
      <w:pPr>
        <w:rPr>
          <w:sz w:val="24"/>
          <w:lang w:val="sr-Cyrl-CS"/>
        </w:rPr>
      </w:pPr>
    </w:p>
    <w:p w14:paraId="16253EF8" w14:textId="77777777" w:rsidR="00AE0BE6" w:rsidRDefault="00AE0BE6" w:rsidP="0076014C">
      <w:pPr>
        <w:rPr>
          <w:sz w:val="24"/>
          <w:lang w:val="sr-Cyrl-CS"/>
        </w:rPr>
      </w:pPr>
    </w:p>
    <w:p w14:paraId="2DED77A7" w14:textId="77777777" w:rsidR="00AE0BE6" w:rsidRDefault="00AE0BE6" w:rsidP="0076014C">
      <w:pPr>
        <w:rPr>
          <w:sz w:val="24"/>
          <w:lang w:val="sr-Cyrl-CS"/>
        </w:rPr>
      </w:pPr>
    </w:p>
    <w:p w14:paraId="0A14070E" w14:textId="77777777" w:rsidR="00AE0BE6" w:rsidRDefault="00AE0BE6" w:rsidP="0076014C">
      <w:pPr>
        <w:rPr>
          <w:sz w:val="24"/>
          <w:lang w:val="sr-Cyrl-CS"/>
        </w:rPr>
      </w:pPr>
    </w:p>
    <w:p w14:paraId="3D5F5F34" w14:textId="77777777" w:rsidR="00AE0BE6" w:rsidRDefault="00AE0BE6" w:rsidP="0076014C">
      <w:pPr>
        <w:rPr>
          <w:sz w:val="24"/>
          <w:lang w:val="sr-Cyrl-CS"/>
        </w:rPr>
      </w:pPr>
    </w:p>
    <w:p w14:paraId="0ED433CC" w14:textId="77777777" w:rsidR="00AE0BE6" w:rsidRDefault="00AE0BE6" w:rsidP="0076014C">
      <w:pPr>
        <w:rPr>
          <w:sz w:val="24"/>
          <w:lang w:val="sr-Cyrl-CS"/>
        </w:rPr>
      </w:pPr>
    </w:p>
    <w:p w14:paraId="7DD3CDC8" w14:textId="77777777" w:rsidR="00AE0BE6" w:rsidRDefault="00AE0BE6" w:rsidP="0076014C">
      <w:pPr>
        <w:rPr>
          <w:sz w:val="24"/>
          <w:lang w:val="sr-Cyrl-CS"/>
        </w:rPr>
      </w:pPr>
    </w:p>
    <w:p w14:paraId="418A6618" w14:textId="77777777" w:rsidR="00AE0BE6" w:rsidRDefault="00AE0BE6" w:rsidP="0076014C">
      <w:pPr>
        <w:rPr>
          <w:sz w:val="24"/>
          <w:lang w:val="sr-Cyrl-CS"/>
        </w:rPr>
      </w:pPr>
    </w:p>
    <w:p w14:paraId="757B8B0B" w14:textId="77777777" w:rsidR="00AE0BE6" w:rsidRDefault="00AE0BE6" w:rsidP="0076014C">
      <w:pPr>
        <w:rPr>
          <w:sz w:val="24"/>
          <w:lang w:val="sr-Cyrl-CS"/>
        </w:rPr>
      </w:pPr>
    </w:p>
    <w:p w14:paraId="1F922D85" w14:textId="77777777" w:rsidR="00AE0BE6" w:rsidRDefault="00AE0BE6" w:rsidP="0076014C">
      <w:pPr>
        <w:rPr>
          <w:sz w:val="24"/>
          <w:lang w:val="sr-Cyrl-CS"/>
        </w:rPr>
      </w:pPr>
    </w:p>
    <w:p w14:paraId="45E8F8FE" w14:textId="77777777" w:rsidR="00AE0BE6" w:rsidRDefault="00AE0BE6" w:rsidP="0076014C">
      <w:pPr>
        <w:rPr>
          <w:sz w:val="24"/>
          <w:lang w:val="sr-Cyrl-CS"/>
        </w:rPr>
      </w:pPr>
    </w:p>
    <w:p w14:paraId="15A51286" w14:textId="77777777" w:rsidR="00AE0BE6" w:rsidRDefault="00AE0BE6" w:rsidP="0076014C">
      <w:pPr>
        <w:rPr>
          <w:sz w:val="24"/>
          <w:lang w:val="sr-Cyrl-CS"/>
        </w:rPr>
      </w:pPr>
    </w:p>
    <w:p w14:paraId="78C467E2" w14:textId="77777777" w:rsidR="00AE0BE6" w:rsidRDefault="00AE0BE6" w:rsidP="0076014C">
      <w:pPr>
        <w:rPr>
          <w:sz w:val="24"/>
          <w:lang w:val="sr-Cyrl-CS"/>
        </w:rPr>
      </w:pPr>
    </w:p>
    <w:p w14:paraId="21D234B3" w14:textId="77777777" w:rsidR="00AE0BE6" w:rsidRDefault="00AE0BE6" w:rsidP="0076014C">
      <w:pPr>
        <w:rPr>
          <w:sz w:val="24"/>
          <w:lang w:val="sr-Cyrl-CS"/>
        </w:rPr>
      </w:pPr>
    </w:p>
    <w:p w14:paraId="183C8A93" w14:textId="77777777" w:rsidR="00AE0BE6" w:rsidRDefault="00AE0BE6" w:rsidP="0076014C">
      <w:pPr>
        <w:rPr>
          <w:sz w:val="24"/>
          <w:lang w:val="sr-Cyrl-CS"/>
        </w:rPr>
      </w:pPr>
    </w:p>
    <w:p w14:paraId="20EC412A" w14:textId="77777777" w:rsidR="00695AE5" w:rsidRDefault="00695AE5" w:rsidP="00344DB4">
      <w:pPr>
        <w:pStyle w:val="Heading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5B272663" w14:textId="77777777" w:rsidR="00885045" w:rsidRDefault="00885045" w:rsidP="00344DB4">
      <w:pPr>
        <w:pStyle w:val="BodyText"/>
        <w:rPr>
          <w:b/>
          <w:szCs w:val="28"/>
          <w:u w:val="single"/>
        </w:rPr>
      </w:pPr>
    </w:p>
    <w:p w14:paraId="631CFCFC" w14:textId="77777777" w:rsidR="00687C8C" w:rsidRPr="00687C8C" w:rsidRDefault="00687C8C" w:rsidP="00687C8C">
      <w:pPr>
        <w:rPr>
          <w:sz w:val="24"/>
          <w:szCs w:val="24"/>
          <w:lang w:val="sr-Cyrl-CS"/>
        </w:rPr>
      </w:pPr>
    </w:p>
    <w:p w14:paraId="6A22482E" w14:textId="77777777" w:rsidR="00687C8C" w:rsidRPr="00687C8C" w:rsidRDefault="00687C8C" w:rsidP="00687C8C">
      <w:pPr>
        <w:pStyle w:val="Heading1"/>
        <w:jc w:val="center"/>
        <w:rPr>
          <w:b/>
          <w:sz w:val="24"/>
          <w:szCs w:val="24"/>
        </w:rPr>
      </w:pPr>
      <w:r w:rsidRPr="00687C8C">
        <w:rPr>
          <w:b/>
          <w:sz w:val="24"/>
          <w:szCs w:val="24"/>
        </w:rPr>
        <w:t>П  Р  Е  Г  Л  Е  Д</w:t>
      </w:r>
    </w:p>
    <w:p w14:paraId="5FEA33F6" w14:textId="2C9FD9A0" w:rsidR="002A333F" w:rsidRPr="004B7C64" w:rsidRDefault="00687C8C" w:rsidP="004B7C64">
      <w:pPr>
        <w:jc w:val="center"/>
        <w:rPr>
          <w:b/>
          <w:sz w:val="24"/>
          <w:szCs w:val="24"/>
          <w:lang w:val="sr-Cyrl-CS"/>
        </w:rPr>
      </w:pPr>
      <w:r w:rsidRPr="00687C8C">
        <w:rPr>
          <w:b/>
          <w:sz w:val="24"/>
          <w:szCs w:val="24"/>
          <w:lang w:val="sr-Cyrl-CS"/>
        </w:rPr>
        <w:t xml:space="preserve">ЗАХТЕВА УПУЋЕНИХ ВЕЋУ НАУЧНИХ ОБЛАСТИ </w:t>
      </w:r>
      <w:r w:rsidR="00283E50">
        <w:rPr>
          <w:b/>
          <w:sz w:val="24"/>
          <w:szCs w:val="24"/>
          <w:lang w:val="sr-Cyrl-CS"/>
        </w:rPr>
        <w:t>ТЕХНИЧКИХ</w:t>
      </w:r>
      <w:r w:rsidRPr="00687C8C">
        <w:rPr>
          <w:b/>
          <w:sz w:val="24"/>
          <w:szCs w:val="24"/>
          <w:lang w:val="sr-Cyrl-CS"/>
        </w:rPr>
        <w:t xml:space="preserve"> НАУКА</w:t>
      </w:r>
    </w:p>
    <w:p w14:paraId="28D3F267" w14:textId="77777777" w:rsidR="002A333F" w:rsidRPr="00687C8C" w:rsidRDefault="002A333F" w:rsidP="00687C8C">
      <w:pPr>
        <w:pStyle w:val="BodyText"/>
        <w:jc w:val="left"/>
        <w:rPr>
          <w:sz w:val="24"/>
          <w:szCs w:val="24"/>
          <w:lang w:val="sr-Cyrl-RS"/>
        </w:rPr>
      </w:pPr>
    </w:p>
    <w:p w14:paraId="24F3B5A8" w14:textId="45EFB657" w:rsidR="00687C8C" w:rsidRDefault="00687C8C" w:rsidP="00687C8C">
      <w:pPr>
        <w:pStyle w:val="BodyText"/>
        <w:jc w:val="left"/>
        <w:rPr>
          <w:b/>
          <w:sz w:val="24"/>
          <w:szCs w:val="24"/>
          <w:u w:val="single"/>
          <w:lang w:val="sr-Cyrl-RS"/>
        </w:rPr>
      </w:pPr>
    </w:p>
    <w:p w14:paraId="64A982B4" w14:textId="77777777" w:rsidR="0057443E" w:rsidRPr="00687C8C" w:rsidRDefault="0057443E" w:rsidP="0057443E">
      <w:pPr>
        <w:jc w:val="both"/>
        <w:rPr>
          <w:b/>
          <w:sz w:val="24"/>
          <w:szCs w:val="24"/>
          <w:u w:val="single"/>
          <w:lang w:val="sr-Cyrl-CS"/>
        </w:rPr>
      </w:pPr>
      <w:r w:rsidRPr="00687C8C">
        <w:rPr>
          <w:b/>
          <w:sz w:val="24"/>
          <w:szCs w:val="24"/>
          <w:u w:val="single"/>
          <w:lang w:val="sr-Cyrl-CS"/>
        </w:rPr>
        <w:t>Тачка 2.</w:t>
      </w:r>
    </w:p>
    <w:p w14:paraId="56082DAC" w14:textId="77777777" w:rsidR="0057443E" w:rsidRPr="00687C8C" w:rsidRDefault="0057443E" w:rsidP="0057443E">
      <w:pPr>
        <w:jc w:val="both"/>
        <w:rPr>
          <w:b/>
          <w:sz w:val="24"/>
          <w:szCs w:val="24"/>
          <w:u w:val="single"/>
          <w:lang w:val="sr-Cyrl-CS"/>
        </w:rPr>
      </w:pPr>
    </w:p>
    <w:p w14:paraId="12CD0A1C" w14:textId="77777777" w:rsidR="0057443E" w:rsidRPr="00687C8C" w:rsidRDefault="0057443E" w:rsidP="0057443E">
      <w:pPr>
        <w:jc w:val="center"/>
        <w:rPr>
          <w:b/>
          <w:sz w:val="24"/>
          <w:szCs w:val="24"/>
          <w:lang w:val="ru-RU"/>
        </w:rPr>
      </w:pPr>
      <w:r w:rsidRPr="00687C8C">
        <w:rPr>
          <w:b/>
          <w:sz w:val="24"/>
          <w:szCs w:val="24"/>
          <w:lang w:val="ru-RU"/>
        </w:rPr>
        <w:t xml:space="preserve">Избор наставника у звање </w:t>
      </w:r>
      <w:r w:rsidRPr="00687C8C">
        <w:rPr>
          <w:b/>
          <w:sz w:val="24"/>
          <w:szCs w:val="24"/>
          <w:u w:val="single"/>
          <w:lang w:val="ru-RU"/>
        </w:rPr>
        <w:t>доцента, ванредног и редовног професора</w:t>
      </w:r>
      <w:r w:rsidRPr="00687C8C">
        <w:rPr>
          <w:b/>
          <w:sz w:val="24"/>
          <w:szCs w:val="24"/>
          <w:lang w:val="ru-RU"/>
        </w:rPr>
        <w:t>, на предлог изборног већа факултета</w:t>
      </w:r>
    </w:p>
    <w:p w14:paraId="13AA9BD6" w14:textId="68F8332C" w:rsidR="0057443E" w:rsidRPr="00687C8C" w:rsidRDefault="0057443E" w:rsidP="0057443E">
      <w:pPr>
        <w:rPr>
          <w:b/>
          <w:sz w:val="24"/>
          <w:szCs w:val="24"/>
          <w:lang w:val="sr-Cyrl-CS"/>
        </w:rPr>
      </w:pPr>
      <w:r w:rsidRPr="00687C8C">
        <w:rPr>
          <w:sz w:val="24"/>
          <w:szCs w:val="24"/>
          <w:lang w:val="sr-Latn-RS"/>
        </w:rPr>
        <w:t xml:space="preserve"> </w:t>
      </w:r>
      <w:r>
        <w:rPr>
          <w:b/>
          <w:sz w:val="24"/>
          <w:szCs w:val="24"/>
          <w:u w:val="single"/>
          <w:lang w:val="sr-Cyrl-RS"/>
        </w:rPr>
        <w:t>Факултет безбедности</w:t>
      </w:r>
    </w:p>
    <w:p w14:paraId="13290CCE" w14:textId="1125C04B" w:rsidR="0057443E" w:rsidRPr="00687C8C" w:rsidRDefault="0057443E" w:rsidP="0057443E">
      <w:pPr>
        <w:suppressAutoHyphens/>
        <w:jc w:val="both"/>
        <w:rPr>
          <w:sz w:val="24"/>
          <w:szCs w:val="24"/>
          <w:lang w:val="sl-SI"/>
        </w:rPr>
      </w:pPr>
      <w:r w:rsidRPr="00EC218B">
        <w:rPr>
          <w:sz w:val="24"/>
          <w:szCs w:val="24"/>
          <w:lang w:val="sr-Cyrl-CS"/>
        </w:rPr>
        <w:t>2.1.</w:t>
      </w:r>
      <w:r w:rsidRPr="00EC218B">
        <w:rPr>
          <w:b/>
          <w:bCs/>
          <w:sz w:val="24"/>
          <w:szCs w:val="24"/>
          <w:lang w:val="sl-SI"/>
        </w:rPr>
        <w:t xml:space="preserve"> </w:t>
      </w:r>
      <w:r w:rsidRPr="00EC218B">
        <w:rPr>
          <w:bCs/>
          <w:sz w:val="24"/>
          <w:szCs w:val="24"/>
          <w:lang w:val="sl-SI"/>
        </w:rPr>
        <w:t>др</w:t>
      </w:r>
      <w:r w:rsidRPr="00EC218B">
        <w:rPr>
          <w:bCs/>
          <w:sz w:val="24"/>
          <w:szCs w:val="24"/>
          <w:lang w:val="sr-Cyrl-CS"/>
        </w:rPr>
        <w:t xml:space="preserve"> </w:t>
      </w:r>
      <w:r>
        <w:rPr>
          <w:bCs/>
          <w:sz w:val="24"/>
          <w:szCs w:val="24"/>
          <w:lang w:val="sr-Cyrl-CS"/>
        </w:rPr>
        <w:t>Ана Ковачевић</w:t>
      </w:r>
      <w:r w:rsidRPr="00EC218B">
        <w:rPr>
          <w:bCs/>
          <w:sz w:val="24"/>
          <w:szCs w:val="24"/>
          <w:lang w:val="sr-Cyrl-CS"/>
        </w:rPr>
        <w:t>,</w:t>
      </w:r>
      <w:r w:rsidRPr="00EC218B">
        <w:rPr>
          <w:bCs/>
          <w:sz w:val="24"/>
          <w:szCs w:val="24"/>
          <w:lang w:val="ru-RU"/>
        </w:rPr>
        <w:t xml:space="preserve"> </w:t>
      </w:r>
      <w:r w:rsidRPr="00EC218B">
        <w:rPr>
          <w:sz w:val="24"/>
          <w:szCs w:val="24"/>
          <w:lang w:val="sr-Cyrl-CS"/>
        </w:rPr>
        <w:t>за избор</w:t>
      </w:r>
      <w:r w:rsidRPr="00EC218B">
        <w:rPr>
          <w:sz w:val="24"/>
          <w:szCs w:val="24"/>
          <w:lang w:val="sl-SI"/>
        </w:rPr>
        <w:t xml:space="preserve"> у звање </w:t>
      </w:r>
      <w:r>
        <w:rPr>
          <w:sz w:val="24"/>
          <w:szCs w:val="24"/>
          <w:lang w:val="sr-Cyrl-CS"/>
        </w:rPr>
        <w:t>редовног професора</w:t>
      </w:r>
      <w:r w:rsidR="002B25B6">
        <w:rPr>
          <w:sz w:val="24"/>
          <w:szCs w:val="24"/>
          <w:lang w:val="sr-Cyrl-CS"/>
        </w:rPr>
        <w:t>.</w:t>
      </w:r>
      <w:bookmarkStart w:id="1" w:name="_GoBack"/>
      <w:bookmarkEnd w:id="1"/>
    </w:p>
    <w:p w14:paraId="0F8B6849" w14:textId="7C20A43C" w:rsidR="0057443E" w:rsidRPr="0057443E" w:rsidRDefault="0057443E" w:rsidP="0057443E">
      <w:pPr>
        <w:suppressAutoHyphens/>
        <w:jc w:val="both"/>
        <w:rPr>
          <w:sz w:val="24"/>
          <w:szCs w:val="24"/>
          <w:lang w:val="sr-Latn-RS"/>
        </w:rPr>
      </w:pPr>
      <w:r w:rsidRPr="00687C8C">
        <w:rPr>
          <w:sz w:val="24"/>
          <w:szCs w:val="24"/>
          <w:lang w:val="sr-Latn-RS"/>
        </w:rPr>
        <w:t xml:space="preserve">      </w:t>
      </w:r>
    </w:p>
    <w:p w14:paraId="348CA1F5" w14:textId="14F5AB81" w:rsidR="00687C8C" w:rsidRPr="00687C8C" w:rsidRDefault="00687C8C" w:rsidP="00687C8C">
      <w:pPr>
        <w:pStyle w:val="BodyText"/>
        <w:jc w:val="left"/>
        <w:rPr>
          <w:b/>
          <w:sz w:val="24"/>
          <w:szCs w:val="24"/>
          <w:u w:val="single"/>
        </w:rPr>
      </w:pPr>
      <w:r w:rsidRPr="00687C8C">
        <w:rPr>
          <w:b/>
          <w:sz w:val="24"/>
          <w:szCs w:val="24"/>
          <w:u w:val="single"/>
        </w:rPr>
        <w:t xml:space="preserve">Тачка </w:t>
      </w:r>
      <w:r w:rsidR="0057443E">
        <w:rPr>
          <w:b/>
          <w:sz w:val="24"/>
          <w:szCs w:val="24"/>
          <w:u w:val="single"/>
          <w:lang w:val="sr-Cyrl-RS"/>
        </w:rPr>
        <w:t>3</w:t>
      </w:r>
      <w:r w:rsidRPr="00687C8C">
        <w:rPr>
          <w:b/>
          <w:sz w:val="24"/>
          <w:szCs w:val="24"/>
          <w:u w:val="single"/>
        </w:rPr>
        <w:t>.</w:t>
      </w:r>
    </w:p>
    <w:p w14:paraId="122E0920" w14:textId="77777777" w:rsidR="00687C8C" w:rsidRPr="00687C8C" w:rsidRDefault="00687C8C" w:rsidP="00687C8C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</w:p>
    <w:p w14:paraId="0B20D14B" w14:textId="77777777" w:rsidR="00687C8C" w:rsidRPr="00687C8C" w:rsidRDefault="00687C8C" w:rsidP="00687C8C">
      <w:pPr>
        <w:pStyle w:val="Vlada1c"/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r w:rsidRPr="00687C8C">
        <w:rPr>
          <w:rFonts w:ascii="Times New Roman" w:hAnsi="Times New Roman"/>
          <w:b/>
          <w:sz w:val="24"/>
          <w:szCs w:val="24"/>
          <w:lang w:val="ru-RU"/>
        </w:rPr>
        <w:t xml:space="preserve">Захтеви за давање сагласности </w:t>
      </w:r>
      <w:r w:rsidRPr="00687C8C">
        <w:rPr>
          <w:rFonts w:ascii="Times New Roman" w:hAnsi="Times New Roman"/>
          <w:b/>
          <w:sz w:val="24"/>
          <w:szCs w:val="24"/>
        </w:rPr>
        <w:t>н</w:t>
      </w:r>
      <w:r w:rsidRPr="00687C8C">
        <w:rPr>
          <w:rFonts w:ascii="Times New Roman" w:hAnsi="Times New Roman"/>
          <w:b/>
          <w:sz w:val="24"/>
          <w:szCs w:val="24"/>
          <w:lang w:val="ru-RU"/>
        </w:rPr>
        <w:t xml:space="preserve">а </w:t>
      </w:r>
      <w:r w:rsidRPr="00687C8C">
        <w:rPr>
          <w:rFonts w:ascii="Times New Roman" w:hAnsi="Times New Roman"/>
          <w:b/>
          <w:sz w:val="24"/>
          <w:szCs w:val="24"/>
          <w:u w:val="single"/>
          <w:lang w:val="ru-RU"/>
        </w:rPr>
        <w:t>предлоге тема</w:t>
      </w:r>
      <w:r w:rsidRPr="00687C8C">
        <w:rPr>
          <w:rFonts w:ascii="Times New Roman" w:hAnsi="Times New Roman"/>
          <w:b/>
          <w:sz w:val="24"/>
          <w:szCs w:val="24"/>
          <w:lang w:val="ru-RU"/>
        </w:rPr>
        <w:t xml:space="preserve"> докторских </w:t>
      </w:r>
      <w:proofErr w:type="spellStart"/>
      <w:r w:rsidRPr="00687C8C">
        <w:rPr>
          <w:rFonts w:ascii="Times New Roman" w:hAnsi="Times New Roman"/>
          <w:b/>
          <w:sz w:val="24"/>
          <w:szCs w:val="24"/>
        </w:rPr>
        <w:t>дисертација</w:t>
      </w:r>
      <w:proofErr w:type="spellEnd"/>
      <w:r w:rsidRPr="00687C8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C8C">
        <w:rPr>
          <w:rFonts w:ascii="Times New Roman" w:hAnsi="Times New Roman"/>
          <w:b/>
          <w:sz w:val="24"/>
          <w:szCs w:val="24"/>
        </w:rPr>
        <w:t>које</w:t>
      </w:r>
      <w:proofErr w:type="spellEnd"/>
      <w:r w:rsidRPr="00687C8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C8C">
        <w:rPr>
          <w:rFonts w:ascii="Times New Roman" w:hAnsi="Times New Roman"/>
          <w:b/>
          <w:sz w:val="24"/>
          <w:szCs w:val="24"/>
        </w:rPr>
        <w:t>су</w:t>
      </w:r>
      <w:proofErr w:type="spellEnd"/>
      <w:r w:rsidRPr="00687C8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C8C">
        <w:rPr>
          <w:rFonts w:ascii="Times New Roman" w:hAnsi="Times New Roman"/>
          <w:b/>
          <w:sz w:val="24"/>
          <w:szCs w:val="24"/>
        </w:rPr>
        <w:t>пријављене</w:t>
      </w:r>
      <w:proofErr w:type="spellEnd"/>
      <w:r w:rsidRPr="00687C8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C8C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Pr="00687C8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C8C">
        <w:rPr>
          <w:rFonts w:ascii="Times New Roman" w:hAnsi="Times New Roman"/>
          <w:b/>
          <w:sz w:val="24"/>
          <w:szCs w:val="24"/>
        </w:rPr>
        <w:t>факултету</w:t>
      </w:r>
      <w:proofErr w:type="spellEnd"/>
    </w:p>
    <w:p w14:paraId="0509D45C" w14:textId="77777777" w:rsidR="00687C8C" w:rsidRPr="00687C8C" w:rsidRDefault="00687C8C" w:rsidP="00687C8C">
      <w:pPr>
        <w:pStyle w:val="Default"/>
        <w:rPr>
          <w:rFonts w:ascii="Times New Roman" w:hAnsi="Times New Roman" w:cs="Times New Roman"/>
          <w:lang w:val="sr-Cyrl-RS"/>
        </w:rPr>
      </w:pPr>
    </w:p>
    <w:p w14:paraId="6524840B" w14:textId="582381DF" w:rsidR="00687C8C" w:rsidRPr="00EC218B" w:rsidRDefault="004B7C64" w:rsidP="00687C8C">
      <w:pPr>
        <w:pStyle w:val="Vlada1c"/>
        <w:jc w:val="both"/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RS"/>
        </w:rPr>
        <w:t>Факултет организационих наука</w:t>
      </w:r>
    </w:p>
    <w:p w14:paraId="44EA83CB" w14:textId="700F2EE5" w:rsidR="00687C8C" w:rsidRPr="00EC218B" w:rsidRDefault="0057443E" w:rsidP="00687C8C">
      <w:pPr>
        <w:pStyle w:val="Default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3</w:t>
      </w:r>
      <w:r w:rsidR="00687C8C" w:rsidRPr="00EC218B">
        <w:rPr>
          <w:rFonts w:ascii="Times New Roman" w:hAnsi="Times New Roman" w:cs="Times New Roman"/>
          <w:lang w:val="sr-Cyrl-CS"/>
        </w:rPr>
        <w:t>.</w:t>
      </w:r>
      <w:r w:rsidR="00687C8C" w:rsidRPr="00EC218B">
        <w:rPr>
          <w:rFonts w:ascii="Times New Roman" w:hAnsi="Times New Roman" w:cs="Times New Roman"/>
          <w:lang w:val="sr-Cyrl-RS"/>
        </w:rPr>
        <w:t>1</w:t>
      </w:r>
      <w:r w:rsidR="004B7C64">
        <w:rPr>
          <w:rFonts w:ascii="Times New Roman" w:hAnsi="Times New Roman" w:cs="Times New Roman"/>
          <w:lang w:val="sr-Cyrl-CS"/>
        </w:rPr>
        <w:t>. Теодора Рајковић</w:t>
      </w:r>
      <w:r w:rsidR="0049463C">
        <w:rPr>
          <w:rFonts w:ascii="Times New Roman" w:hAnsi="Times New Roman" w:cs="Times New Roman"/>
          <w:lang w:val="sr-Cyrl-CS"/>
        </w:rPr>
        <w:t>,</w:t>
      </w:r>
      <w:r w:rsidR="0049463C" w:rsidRPr="0049463C">
        <w:rPr>
          <w:rFonts w:ascii="Times New Roman" w:hAnsi="Times New Roman" w:cs="Times New Roman"/>
          <w:b/>
          <w:lang w:val="sr-Cyrl-RS"/>
        </w:rPr>
        <w:t xml:space="preserve"> </w:t>
      </w:r>
      <w:r w:rsidR="0049463C" w:rsidRPr="00217174">
        <w:rPr>
          <w:rFonts w:ascii="Times New Roman" w:hAnsi="Times New Roman" w:cs="Times New Roman"/>
          <w:b/>
          <w:lang w:val="sr-Cyrl-RS"/>
        </w:rPr>
        <w:t>Модел кључних детерминанти прихватања и примене информационо-комуникационих технологија у функцији унапређења управљања производњом</w:t>
      </w:r>
    </w:p>
    <w:p w14:paraId="73CEEEDD" w14:textId="08F4AC3A" w:rsidR="00687C8C" w:rsidRPr="00EC218B" w:rsidRDefault="0057443E" w:rsidP="00687C8C">
      <w:pPr>
        <w:pStyle w:val="Default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3</w:t>
      </w:r>
      <w:r w:rsidR="00687C8C" w:rsidRPr="00EC218B">
        <w:rPr>
          <w:rFonts w:ascii="Times New Roman" w:hAnsi="Times New Roman" w:cs="Times New Roman"/>
          <w:lang w:val="sr-Cyrl-CS"/>
        </w:rPr>
        <w:t xml:space="preserve">.2. </w:t>
      </w:r>
      <w:r w:rsidR="004B7C64">
        <w:rPr>
          <w:rFonts w:ascii="Times New Roman" w:hAnsi="Times New Roman" w:cs="Times New Roman"/>
          <w:lang w:val="sr-Cyrl-CS"/>
        </w:rPr>
        <w:t>Невена Миленковић</w:t>
      </w:r>
      <w:r w:rsidR="00687C8C" w:rsidRPr="00EC218B">
        <w:rPr>
          <w:rFonts w:ascii="Times New Roman" w:hAnsi="Times New Roman" w:cs="Times New Roman"/>
          <w:lang w:val="sr-Cyrl-CS"/>
        </w:rPr>
        <w:t xml:space="preserve">, </w:t>
      </w:r>
      <w:r w:rsidR="0049463C" w:rsidRPr="008541FC">
        <w:rPr>
          <w:rFonts w:ascii="Times New Roman" w:hAnsi="Times New Roman" w:cs="Times New Roman"/>
          <w:b/>
          <w:lang w:val="sr-Cyrl-CS"/>
        </w:rPr>
        <w:t>Развој алгоритама машинског учења за периодична унутар</w:t>
      </w:r>
      <w:r w:rsidR="0049463C" w:rsidRPr="008541FC">
        <w:rPr>
          <w:rFonts w:ascii="Times New Roman" w:hAnsi="Times New Roman" w:cs="Times New Roman"/>
          <w:b/>
          <w:lang w:val="sr-Cyrl-RS"/>
        </w:rPr>
        <w:t>-секвенцијална правила и динамичку корисност ставки</w:t>
      </w:r>
    </w:p>
    <w:p w14:paraId="64AE989B" w14:textId="6D7597C4" w:rsidR="00687C8C" w:rsidRPr="00EC218B" w:rsidRDefault="0057443E" w:rsidP="00687C8C">
      <w:pPr>
        <w:pStyle w:val="Default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3</w:t>
      </w:r>
      <w:r w:rsidR="00687C8C" w:rsidRPr="00EC218B">
        <w:rPr>
          <w:rFonts w:ascii="Times New Roman" w:hAnsi="Times New Roman" w:cs="Times New Roman"/>
          <w:lang w:val="sr-Cyrl-CS"/>
        </w:rPr>
        <w:t>.</w:t>
      </w:r>
      <w:r w:rsidR="00687C8C" w:rsidRPr="00EC218B">
        <w:rPr>
          <w:rFonts w:ascii="Times New Roman" w:hAnsi="Times New Roman" w:cs="Times New Roman"/>
          <w:lang w:val="sr-Cyrl-RS"/>
        </w:rPr>
        <w:t>3</w:t>
      </w:r>
      <w:r w:rsidR="00687C8C" w:rsidRPr="00EC218B">
        <w:rPr>
          <w:rFonts w:ascii="Times New Roman" w:hAnsi="Times New Roman" w:cs="Times New Roman"/>
          <w:lang w:val="sr-Cyrl-CS"/>
        </w:rPr>
        <w:t xml:space="preserve">. </w:t>
      </w:r>
      <w:r w:rsidR="004B7C64">
        <w:rPr>
          <w:rFonts w:ascii="Times New Roman" w:hAnsi="Times New Roman" w:cs="Times New Roman"/>
          <w:lang w:val="sr-Cyrl-CS"/>
        </w:rPr>
        <w:t>Небојша Аврамовић</w:t>
      </w:r>
      <w:r w:rsidR="00687C8C" w:rsidRPr="00EC218B">
        <w:rPr>
          <w:rFonts w:ascii="Times New Roman" w:hAnsi="Times New Roman" w:cs="Times New Roman"/>
          <w:lang w:val="sr-Cyrl-CS"/>
        </w:rPr>
        <w:t xml:space="preserve">, </w:t>
      </w:r>
      <w:r w:rsidR="0049463C" w:rsidRPr="00F45CAA">
        <w:rPr>
          <w:rFonts w:ascii="Times New Roman" w:hAnsi="Times New Roman" w:cs="Times New Roman"/>
          <w:b/>
          <w:lang w:val="sr-Cyrl-RS"/>
        </w:rPr>
        <w:t>Примена вештачке интелигенције у алатима за пословно одлучивање и процену ризика у реалном времену у дигиталном пословању</w:t>
      </w:r>
    </w:p>
    <w:p w14:paraId="19216A1F" w14:textId="494270B2" w:rsidR="00687C8C" w:rsidRPr="00EC218B" w:rsidRDefault="0057443E" w:rsidP="00687C8C">
      <w:pPr>
        <w:pStyle w:val="Default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3</w:t>
      </w:r>
      <w:r w:rsidR="00687C8C" w:rsidRPr="00EC218B">
        <w:rPr>
          <w:rFonts w:ascii="Times New Roman" w:hAnsi="Times New Roman" w:cs="Times New Roman"/>
          <w:lang w:val="sr-Cyrl-CS"/>
        </w:rPr>
        <w:t xml:space="preserve">.4. </w:t>
      </w:r>
      <w:r w:rsidR="004B7C64">
        <w:rPr>
          <w:rFonts w:ascii="Times New Roman" w:hAnsi="Times New Roman" w:cs="Times New Roman"/>
          <w:lang w:val="sr-Cyrl-CS"/>
        </w:rPr>
        <w:t>Ми</w:t>
      </w:r>
      <w:r w:rsidR="0049463C">
        <w:rPr>
          <w:rFonts w:ascii="Times New Roman" w:hAnsi="Times New Roman" w:cs="Times New Roman"/>
          <w:lang w:val="sr-Cyrl-CS"/>
        </w:rPr>
        <w:t>л</w:t>
      </w:r>
      <w:r w:rsidR="004B7C64">
        <w:rPr>
          <w:rFonts w:ascii="Times New Roman" w:hAnsi="Times New Roman" w:cs="Times New Roman"/>
          <w:lang w:val="sr-Cyrl-CS"/>
        </w:rPr>
        <w:t>ош Дурковић</w:t>
      </w:r>
      <w:r w:rsidR="00687C8C" w:rsidRPr="00EC218B">
        <w:rPr>
          <w:rFonts w:ascii="Times New Roman" w:hAnsi="Times New Roman" w:cs="Times New Roman"/>
          <w:lang w:val="sr-Cyrl-CS"/>
        </w:rPr>
        <w:t xml:space="preserve">, </w:t>
      </w:r>
      <w:r w:rsidR="0049463C" w:rsidRPr="00C3691B">
        <w:rPr>
          <w:rFonts w:ascii="Times New Roman" w:hAnsi="Times New Roman" w:cs="Times New Roman"/>
          <w:b/>
          <w:bCs/>
          <w:kern w:val="2"/>
          <w:lang w:val="sr-Cyrl-RS" w:eastAsia="zh-CN"/>
        </w:rPr>
        <w:t>Унапређење сервиса паметног саобраћаја применом технологије дигиталног близанца</w:t>
      </w:r>
    </w:p>
    <w:p w14:paraId="31F0EBBF" w14:textId="7BF4520A" w:rsidR="00687C8C" w:rsidRPr="00EC218B" w:rsidRDefault="0057443E" w:rsidP="00687C8C">
      <w:pPr>
        <w:pStyle w:val="Default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3</w:t>
      </w:r>
      <w:r w:rsidR="00A44C44" w:rsidRPr="00EC218B">
        <w:rPr>
          <w:rFonts w:ascii="Times New Roman" w:hAnsi="Times New Roman" w:cs="Times New Roman"/>
          <w:lang w:val="sr-Cyrl-CS"/>
        </w:rPr>
        <w:t xml:space="preserve">.5. </w:t>
      </w:r>
      <w:r w:rsidR="004B7C64">
        <w:rPr>
          <w:rFonts w:ascii="Times New Roman" w:hAnsi="Times New Roman" w:cs="Times New Roman"/>
          <w:lang w:val="sr-Latn-RS"/>
        </w:rPr>
        <w:t>Hesam Jarfazadeh</w:t>
      </w:r>
      <w:r w:rsidR="00A44C44" w:rsidRPr="00EC218B">
        <w:rPr>
          <w:rFonts w:ascii="Times New Roman" w:hAnsi="Times New Roman" w:cs="Times New Roman"/>
          <w:lang w:val="sr-Cyrl-CS"/>
        </w:rPr>
        <w:t xml:space="preserve">, </w:t>
      </w:r>
      <w:r w:rsidR="0049463C" w:rsidRPr="003062D0">
        <w:rPr>
          <w:rFonts w:ascii="Times New Roman" w:hAnsi="Times New Roman" w:cs="Times New Roman"/>
          <w:b/>
          <w:lang w:val="ru-RU"/>
        </w:rPr>
        <w:t xml:space="preserve">Методолошки оквир за дигиталну трансформацију </w:t>
      </w:r>
      <w:r w:rsidR="0049463C" w:rsidRPr="003062D0">
        <w:rPr>
          <w:rFonts w:ascii="Times New Roman" w:hAnsi="Times New Roman" w:cs="Times New Roman"/>
          <w:b/>
          <w:lang w:val="sr-Latn-RS"/>
        </w:rPr>
        <w:t xml:space="preserve">B2B </w:t>
      </w:r>
      <w:r w:rsidR="0049463C" w:rsidRPr="003062D0">
        <w:rPr>
          <w:rFonts w:ascii="Times New Roman" w:hAnsi="Times New Roman" w:cs="Times New Roman"/>
          <w:b/>
          <w:lang w:val="sr-Cyrl-RS"/>
        </w:rPr>
        <w:t>електронског пословања</w:t>
      </w:r>
    </w:p>
    <w:p w14:paraId="7D0A187E" w14:textId="1DD8050D" w:rsidR="0049463C" w:rsidRDefault="0057443E" w:rsidP="00687C8C">
      <w:pPr>
        <w:pStyle w:val="Default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3</w:t>
      </w:r>
      <w:r w:rsidR="00687C8C" w:rsidRPr="00EC218B">
        <w:rPr>
          <w:rFonts w:ascii="Times New Roman" w:hAnsi="Times New Roman" w:cs="Times New Roman"/>
          <w:lang w:val="sr-Cyrl-CS"/>
        </w:rPr>
        <w:t>.</w:t>
      </w:r>
      <w:r w:rsidR="00462AEC">
        <w:rPr>
          <w:rFonts w:ascii="Times New Roman" w:hAnsi="Times New Roman" w:cs="Times New Roman"/>
          <w:lang w:val="sr-Cyrl-RS"/>
        </w:rPr>
        <w:t>6</w:t>
      </w:r>
      <w:r w:rsidR="00687C8C" w:rsidRPr="00EC218B">
        <w:rPr>
          <w:rFonts w:ascii="Times New Roman" w:hAnsi="Times New Roman" w:cs="Times New Roman"/>
          <w:lang w:val="sr-Cyrl-CS"/>
        </w:rPr>
        <w:t xml:space="preserve">. </w:t>
      </w:r>
      <w:r w:rsidR="004B7C64">
        <w:rPr>
          <w:rFonts w:ascii="Times New Roman" w:hAnsi="Times New Roman" w:cs="Times New Roman"/>
          <w:lang w:val="sr-Cyrl-RS"/>
        </w:rPr>
        <w:t>Даница Совтић</w:t>
      </w:r>
      <w:r w:rsidR="00687C8C" w:rsidRPr="00EC218B">
        <w:rPr>
          <w:rFonts w:ascii="Times New Roman" w:hAnsi="Times New Roman" w:cs="Times New Roman"/>
          <w:lang w:val="sr-Cyrl-CS"/>
        </w:rPr>
        <w:t xml:space="preserve">, </w:t>
      </w:r>
      <w:proofErr w:type="spellStart"/>
      <w:r w:rsidR="0049463C" w:rsidRPr="008F6CDD">
        <w:rPr>
          <w:rFonts w:ascii="Times New Roman" w:hAnsi="Times New Roman" w:cs="Times New Roman"/>
          <w:b/>
        </w:rPr>
        <w:t>Модел</w:t>
      </w:r>
      <w:proofErr w:type="spellEnd"/>
      <w:r w:rsidR="0049463C" w:rsidRPr="008F6CDD">
        <w:rPr>
          <w:rFonts w:ascii="Times New Roman" w:hAnsi="Times New Roman" w:cs="Times New Roman"/>
          <w:b/>
        </w:rPr>
        <w:t xml:space="preserve"> </w:t>
      </w:r>
      <w:proofErr w:type="spellStart"/>
      <w:r w:rsidR="0049463C" w:rsidRPr="008F6CDD">
        <w:rPr>
          <w:rFonts w:ascii="Times New Roman" w:hAnsi="Times New Roman" w:cs="Times New Roman"/>
          <w:b/>
        </w:rPr>
        <w:t>пројектно</w:t>
      </w:r>
      <w:proofErr w:type="spellEnd"/>
      <w:r w:rsidR="0049463C" w:rsidRPr="008F6CDD">
        <w:rPr>
          <w:rFonts w:ascii="Times New Roman" w:hAnsi="Times New Roman" w:cs="Times New Roman"/>
          <w:b/>
          <w:lang w:val="sr-Cyrl-RS"/>
        </w:rPr>
        <w:t>-заснованог праћења порекла и аутентичности модних производа применом блокчејн технологије</w:t>
      </w:r>
      <w:r w:rsidR="0049463C">
        <w:rPr>
          <w:rFonts w:ascii="Times New Roman" w:hAnsi="Times New Roman" w:cs="Times New Roman"/>
          <w:lang w:val="sr-Cyrl-CS"/>
        </w:rPr>
        <w:t xml:space="preserve"> </w:t>
      </w:r>
    </w:p>
    <w:p w14:paraId="2B0A81FE" w14:textId="13C57B73" w:rsidR="00A44C44" w:rsidRPr="00EC218B" w:rsidRDefault="0057443E" w:rsidP="00EC218B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3</w:t>
      </w:r>
      <w:r w:rsidR="00462AEC">
        <w:rPr>
          <w:rFonts w:ascii="Times New Roman" w:hAnsi="Times New Roman" w:cs="Times New Roman"/>
          <w:lang w:val="sr-Cyrl-CS"/>
        </w:rPr>
        <w:t>.7</w:t>
      </w:r>
      <w:r w:rsidR="00687C8C" w:rsidRPr="00EC218B">
        <w:rPr>
          <w:rFonts w:ascii="Times New Roman" w:hAnsi="Times New Roman" w:cs="Times New Roman"/>
          <w:lang w:val="sr-Cyrl-CS"/>
        </w:rPr>
        <w:t xml:space="preserve">. </w:t>
      </w:r>
      <w:r w:rsidR="004B7C64">
        <w:rPr>
          <w:rFonts w:ascii="Times New Roman" w:hAnsi="Times New Roman" w:cs="Times New Roman"/>
          <w:lang w:val="sr-Cyrl-CS"/>
        </w:rPr>
        <w:t>Александра Трпков</w:t>
      </w:r>
      <w:r w:rsidR="00687C8C" w:rsidRPr="00EC218B">
        <w:rPr>
          <w:rFonts w:ascii="Times New Roman" w:hAnsi="Times New Roman" w:cs="Times New Roman"/>
          <w:lang w:val="sr-Cyrl-CS"/>
        </w:rPr>
        <w:t xml:space="preserve">, </w:t>
      </w:r>
      <w:proofErr w:type="spellStart"/>
      <w:r w:rsidR="0049463C" w:rsidRPr="00662453">
        <w:rPr>
          <w:rFonts w:ascii="Times New Roman" w:hAnsi="Times New Roman" w:cs="Times New Roman"/>
          <w:b/>
        </w:rPr>
        <w:t>Модел</w:t>
      </w:r>
      <w:proofErr w:type="spellEnd"/>
      <w:r w:rsidR="0049463C" w:rsidRPr="00662453">
        <w:rPr>
          <w:rFonts w:ascii="Times New Roman" w:hAnsi="Times New Roman" w:cs="Times New Roman"/>
          <w:b/>
        </w:rPr>
        <w:t xml:space="preserve"> </w:t>
      </w:r>
      <w:r w:rsidR="0049463C" w:rsidRPr="00662453">
        <w:rPr>
          <w:rFonts w:ascii="Times New Roman" w:hAnsi="Times New Roman" w:cs="Times New Roman"/>
          <w:b/>
          <w:lang w:val="sr-Cyrl-RS"/>
        </w:rPr>
        <w:t>развоја пројеката електронске трговине заснованих на блокчејн технологији</w:t>
      </w:r>
      <w:r w:rsidR="00687C8C" w:rsidRPr="00687C8C">
        <w:rPr>
          <w:rFonts w:ascii="Times New Roman" w:hAnsi="Times New Roman" w:cs="Times New Roman"/>
          <w:lang w:val="sr-Cyrl-CS"/>
        </w:rPr>
        <w:tab/>
      </w:r>
    </w:p>
    <w:p w14:paraId="5E61F1BA" w14:textId="77777777" w:rsidR="0049463C" w:rsidRDefault="0049463C" w:rsidP="00687C8C">
      <w:pPr>
        <w:pStyle w:val="BodyText"/>
        <w:jc w:val="left"/>
        <w:rPr>
          <w:b/>
          <w:sz w:val="24"/>
          <w:szCs w:val="24"/>
          <w:u w:val="single"/>
        </w:rPr>
      </w:pPr>
    </w:p>
    <w:p w14:paraId="598EB20D" w14:textId="6DFD270E" w:rsidR="00687C8C" w:rsidRPr="00687C8C" w:rsidRDefault="00687C8C" w:rsidP="00687C8C">
      <w:pPr>
        <w:pStyle w:val="BodyText"/>
        <w:jc w:val="left"/>
        <w:rPr>
          <w:sz w:val="24"/>
          <w:szCs w:val="24"/>
          <w:lang w:val="ru-RU"/>
        </w:rPr>
      </w:pPr>
      <w:r w:rsidRPr="00687C8C">
        <w:rPr>
          <w:b/>
          <w:sz w:val="24"/>
          <w:szCs w:val="24"/>
          <w:u w:val="single"/>
        </w:rPr>
        <w:t xml:space="preserve">Тачка </w:t>
      </w:r>
      <w:r w:rsidR="0057443E">
        <w:rPr>
          <w:b/>
          <w:sz w:val="24"/>
          <w:szCs w:val="24"/>
          <w:u w:val="single"/>
          <w:lang w:val="sr-Cyrl-RS"/>
        </w:rPr>
        <w:t>4</w:t>
      </w:r>
      <w:r w:rsidRPr="00687C8C">
        <w:rPr>
          <w:b/>
          <w:sz w:val="24"/>
          <w:szCs w:val="24"/>
          <w:u w:val="single"/>
        </w:rPr>
        <w:t>.</w:t>
      </w:r>
    </w:p>
    <w:p w14:paraId="1CB3C7AA" w14:textId="61572BD0" w:rsidR="00687C8C" w:rsidRPr="00687C8C" w:rsidRDefault="00687C8C" w:rsidP="00687C8C">
      <w:pPr>
        <w:ind w:right="99" w:firstLine="720"/>
        <w:jc w:val="center"/>
        <w:rPr>
          <w:b/>
          <w:sz w:val="24"/>
          <w:szCs w:val="24"/>
          <w:lang w:val="sr-Cyrl-CS"/>
        </w:rPr>
      </w:pPr>
    </w:p>
    <w:p w14:paraId="37FF89FE" w14:textId="77777777" w:rsidR="00687C8C" w:rsidRPr="00687C8C" w:rsidRDefault="00687C8C" w:rsidP="00687C8C">
      <w:pPr>
        <w:ind w:right="99" w:firstLine="720"/>
        <w:jc w:val="center"/>
        <w:rPr>
          <w:b/>
          <w:sz w:val="24"/>
          <w:szCs w:val="24"/>
          <w:lang w:val="sr-Cyrl-CS"/>
        </w:rPr>
      </w:pPr>
      <w:r w:rsidRPr="00687C8C">
        <w:rPr>
          <w:b/>
          <w:sz w:val="24"/>
          <w:szCs w:val="24"/>
          <w:lang w:val="sr-Cyrl-CS"/>
        </w:rPr>
        <w:t xml:space="preserve">Захтеви за давање сагласности на </w:t>
      </w:r>
      <w:r w:rsidRPr="00687C8C">
        <w:rPr>
          <w:b/>
          <w:sz w:val="24"/>
          <w:szCs w:val="24"/>
          <w:u w:val="single"/>
          <w:lang w:val="sr-Cyrl-CS"/>
        </w:rPr>
        <w:t>реферате</w:t>
      </w:r>
      <w:r w:rsidRPr="00687C8C">
        <w:rPr>
          <w:b/>
          <w:sz w:val="24"/>
          <w:szCs w:val="24"/>
          <w:lang w:val="sr-Cyrl-CS"/>
        </w:rPr>
        <w:t xml:space="preserve"> о урађеним докторским дисертацијама које се бране на факултету</w:t>
      </w:r>
    </w:p>
    <w:p w14:paraId="09ACFE23" w14:textId="07E61D0A" w:rsidR="00687C8C" w:rsidRPr="00687C8C" w:rsidRDefault="00687C8C" w:rsidP="00687C8C">
      <w:pPr>
        <w:pStyle w:val="Default"/>
        <w:jc w:val="both"/>
        <w:rPr>
          <w:rFonts w:ascii="Times New Roman" w:hAnsi="Times New Roman" w:cs="Times New Roman"/>
        </w:rPr>
      </w:pPr>
      <w:r w:rsidRPr="00687C8C">
        <w:rPr>
          <w:rFonts w:ascii="Times New Roman" w:hAnsi="Times New Roman" w:cs="Times New Roman"/>
          <w:color w:val="auto"/>
          <w:lang w:val="sr-Cyrl-RS"/>
        </w:rPr>
        <w:tab/>
      </w:r>
      <w:r w:rsidRPr="00687C8C">
        <w:rPr>
          <w:rFonts w:ascii="Times New Roman" w:hAnsi="Times New Roman" w:cs="Times New Roman"/>
          <w:lang w:val="sr-Cyrl-CS"/>
        </w:rPr>
        <w:t xml:space="preserve"> </w:t>
      </w:r>
    </w:p>
    <w:p w14:paraId="401DA716" w14:textId="77777777" w:rsidR="004B7C64" w:rsidRPr="00EC218B" w:rsidRDefault="004B7C64" w:rsidP="004B7C64">
      <w:pPr>
        <w:pStyle w:val="Vlada1c"/>
        <w:jc w:val="both"/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RS"/>
        </w:rPr>
        <w:t>Факултет организационих наука</w:t>
      </w:r>
    </w:p>
    <w:p w14:paraId="6ED86AB5" w14:textId="0BBBCB22" w:rsidR="00687C8C" w:rsidRPr="00EC218B" w:rsidRDefault="0057443E" w:rsidP="00687C8C">
      <w:pPr>
        <w:pStyle w:val="Default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="00687C8C" w:rsidRPr="00EC218B">
        <w:rPr>
          <w:rFonts w:ascii="Times New Roman" w:hAnsi="Times New Roman" w:cs="Times New Roman"/>
          <w:lang w:val="sr-Cyrl-CS"/>
        </w:rPr>
        <w:t>.</w:t>
      </w:r>
      <w:r w:rsidR="00EC218B">
        <w:rPr>
          <w:rFonts w:ascii="Times New Roman" w:hAnsi="Times New Roman" w:cs="Times New Roman"/>
          <w:lang w:val="sr-Cyrl-CS"/>
        </w:rPr>
        <w:t>1</w:t>
      </w:r>
      <w:r w:rsidR="00687C8C" w:rsidRPr="00EC218B">
        <w:rPr>
          <w:rFonts w:ascii="Times New Roman" w:hAnsi="Times New Roman" w:cs="Times New Roman"/>
          <w:lang w:val="sr-Cyrl-CS"/>
        </w:rPr>
        <w:t xml:space="preserve">. </w:t>
      </w:r>
      <w:r w:rsidR="004B7C64">
        <w:rPr>
          <w:rFonts w:ascii="Times New Roman" w:hAnsi="Times New Roman" w:cs="Times New Roman"/>
          <w:lang w:val="sr-Cyrl-CS"/>
        </w:rPr>
        <w:t>Недељка Живковић</w:t>
      </w:r>
      <w:r w:rsidR="00687C8C" w:rsidRPr="0049463C">
        <w:rPr>
          <w:rFonts w:ascii="Times New Roman" w:hAnsi="Times New Roman" w:cs="Times New Roman"/>
          <w:lang w:val="sr-Cyrl-CS"/>
        </w:rPr>
        <w:t xml:space="preserve">, </w:t>
      </w:r>
      <w:r w:rsidR="0049463C" w:rsidRPr="0049463C">
        <w:rPr>
          <w:rFonts w:ascii="Times New Roman" w:hAnsi="Times New Roman" w:cs="Times New Roman"/>
          <w:b/>
          <w:lang w:val="sr-Cyrl-RS"/>
        </w:rPr>
        <w:t>Модел зрелости система менаџмента квалитета високошколских установа</w:t>
      </w:r>
    </w:p>
    <w:p w14:paraId="7F82A51A" w14:textId="14548FBC" w:rsidR="00687C8C" w:rsidRPr="00EC218B" w:rsidRDefault="0057443E" w:rsidP="00687C8C">
      <w:pPr>
        <w:pStyle w:val="Default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="00687C8C" w:rsidRPr="00EC218B">
        <w:rPr>
          <w:rFonts w:ascii="Times New Roman" w:hAnsi="Times New Roman" w:cs="Times New Roman"/>
          <w:lang w:val="sr-Cyrl-CS"/>
        </w:rPr>
        <w:t>.</w:t>
      </w:r>
      <w:r w:rsidR="00EC218B">
        <w:rPr>
          <w:rFonts w:ascii="Times New Roman" w:hAnsi="Times New Roman" w:cs="Times New Roman"/>
          <w:lang w:val="sr-Cyrl-CS"/>
        </w:rPr>
        <w:t>2</w:t>
      </w:r>
      <w:r w:rsidR="00687C8C" w:rsidRPr="00EC218B">
        <w:rPr>
          <w:rFonts w:ascii="Times New Roman" w:hAnsi="Times New Roman" w:cs="Times New Roman"/>
          <w:lang w:val="sr-Cyrl-CS"/>
        </w:rPr>
        <w:t xml:space="preserve">. </w:t>
      </w:r>
      <w:r w:rsidR="004B7C64">
        <w:rPr>
          <w:rFonts w:ascii="Times New Roman" w:hAnsi="Times New Roman" w:cs="Times New Roman"/>
          <w:lang w:val="sr-Cyrl-CS"/>
        </w:rPr>
        <w:t>Ана Вукићевић</w:t>
      </w:r>
      <w:r w:rsidR="00687C8C" w:rsidRPr="00EC218B">
        <w:rPr>
          <w:rFonts w:ascii="Times New Roman" w:hAnsi="Times New Roman" w:cs="Times New Roman"/>
          <w:lang w:val="sr-Cyrl-CS"/>
        </w:rPr>
        <w:t xml:space="preserve">, </w:t>
      </w:r>
      <w:r w:rsidR="0049463C" w:rsidRPr="0049463C">
        <w:rPr>
          <w:rFonts w:ascii="Times New Roman" w:hAnsi="Times New Roman" w:cs="Times New Roman"/>
          <w:b/>
          <w:lang w:val="sr-Cyrl-RS"/>
        </w:rPr>
        <w:t>Развој модела за интегрисање гласова експерата и великих група применом машинског учења и теорије игара</w:t>
      </w:r>
    </w:p>
    <w:p w14:paraId="0F0512B2" w14:textId="4C740374" w:rsidR="00A44C44" w:rsidRPr="00687C8C" w:rsidRDefault="0057443E" w:rsidP="00A44C44">
      <w:pPr>
        <w:pStyle w:val="Default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="00A44C44" w:rsidRPr="00EC218B">
        <w:rPr>
          <w:rFonts w:ascii="Times New Roman" w:hAnsi="Times New Roman" w:cs="Times New Roman"/>
          <w:lang w:val="sr-Cyrl-CS"/>
        </w:rPr>
        <w:t>.</w:t>
      </w:r>
      <w:r w:rsidR="00EC218B">
        <w:rPr>
          <w:rFonts w:ascii="Times New Roman" w:hAnsi="Times New Roman" w:cs="Times New Roman"/>
          <w:lang w:val="sr-Cyrl-CS"/>
        </w:rPr>
        <w:t>3</w:t>
      </w:r>
      <w:r w:rsidR="00A44C44" w:rsidRPr="00EC218B">
        <w:rPr>
          <w:rFonts w:ascii="Times New Roman" w:hAnsi="Times New Roman" w:cs="Times New Roman"/>
          <w:lang w:val="sr-Cyrl-CS"/>
        </w:rPr>
        <w:t xml:space="preserve">. </w:t>
      </w:r>
      <w:r w:rsidR="004B7C64">
        <w:rPr>
          <w:rFonts w:ascii="Times New Roman" w:hAnsi="Times New Roman" w:cs="Times New Roman"/>
          <w:lang w:val="sr-Cyrl-CS"/>
        </w:rPr>
        <w:t>Жељко Болботиновић</w:t>
      </w:r>
      <w:r w:rsidR="00A44C44" w:rsidRPr="00EC218B">
        <w:rPr>
          <w:rFonts w:ascii="Times New Roman" w:hAnsi="Times New Roman" w:cs="Times New Roman"/>
          <w:lang w:val="sr-Cyrl-CS"/>
        </w:rPr>
        <w:t xml:space="preserve">, </w:t>
      </w:r>
      <w:r w:rsidR="0049463C" w:rsidRPr="0049463C">
        <w:rPr>
          <w:rFonts w:ascii="Times New Roman" w:hAnsi="Times New Roman" w:cs="Times New Roman"/>
          <w:b/>
          <w:lang w:val="ru-RU"/>
        </w:rPr>
        <w:t>Модел дигиталне трансформације малих и средњих предузећа оријентисан на податке</w:t>
      </w:r>
    </w:p>
    <w:p w14:paraId="44C8F20F" w14:textId="6A81A1CD" w:rsidR="009C681C" w:rsidRDefault="004B7C64" w:rsidP="0049463C">
      <w:pPr>
        <w:pStyle w:val="Default"/>
        <w:jc w:val="both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lang w:val="sr-Cyrl-CS"/>
        </w:rPr>
        <w:t>3</w:t>
      </w:r>
      <w:r w:rsidRPr="00EC218B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4</w:t>
      </w:r>
      <w:r w:rsidRPr="00EC218B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lang w:val="sr-Cyrl-CS"/>
        </w:rPr>
        <w:t>Јелена Андреја Радаковић</w:t>
      </w:r>
      <w:r w:rsidRPr="00EC218B">
        <w:rPr>
          <w:rFonts w:ascii="Times New Roman" w:hAnsi="Times New Roman" w:cs="Times New Roman"/>
          <w:lang w:val="sr-Cyrl-CS"/>
        </w:rPr>
        <w:t xml:space="preserve">, </w:t>
      </w:r>
      <w:r w:rsidR="0049463C" w:rsidRPr="0049463C">
        <w:rPr>
          <w:rFonts w:ascii="Times New Roman" w:hAnsi="Times New Roman" w:cs="Times New Roman"/>
          <w:b/>
          <w:lang w:val="sr-Cyrl-RS"/>
        </w:rPr>
        <w:t>Х</w:t>
      </w:r>
      <w:r w:rsidR="0049463C" w:rsidRPr="0049463C">
        <w:rPr>
          <w:rFonts w:ascii="Times New Roman" w:hAnsi="Times New Roman" w:cs="Times New Roman"/>
          <w:b/>
          <w:lang w:val="sr-Cyrl-CS"/>
        </w:rPr>
        <w:t>ибридни модел за процену ризика од поплава</w:t>
      </w:r>
    </w:p>
    <w:p w14:paraId="0A292ABD" w14:textId="77777777" w:rsidR="0049463C" w:rsidRPr="0049463C" w:rsidRDefault="0049463C" w:rsidP="0049463C">
      <w:pPr>
        <w:pStyle w:val="Default"/>
        <w:jc w:val="both"/>
        <w:rPr>
          <w:rFonts w:ascii="Times New Roman" w:eastAsia="TimesNewRomanPS-BoldMT" w:hAnsi="Times New Roman" w:cs="Times New Roman"/>
          <w:szCs w:val="28"/>
          <w:lang w:val="ru-RU"/>
        </w:rPr>
      </w:pPr>
    </w:p>
    <w:p w14:paraId="00AD4436" w14:textId="117FC3D9" w:rsidR="004B7C64" w:rsidRPr="00EC218B" w:rsidRDefault="004B7C64" w:rsidP="004B7C64">
      <w:pPr>
        <w:pStyle w:val="Vlada1c"/>
        <w:jc w:val="both"/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RS"/>
        </w:rPr>
        <w:t>Рударско-геолошки факултет</w:t>
      </w:r>
    </w:p>
    <w:p w14:paraId="7F3EF272" w14:textId="31516B6F" w:rsidR="0049463C" w:rsidRPr="0049463C" w:rsidRDefault="0057443E" w:rsidP="0049463C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lang w:val="sr-Cyrl-CS"/>
        </w:rPr>
        <w:lastRenderedPageBreak/>
        <w:t>4</w:t>
      </w:r>
      <w:r w:rsidR="004B7C64" w:rsidRPr="00EC218B">
        <w:rPr>
          <w:rFonts w:ascii="Times New Roman" w:hAnsi="Times New Roman" w:cs="Times New Roman"/>
          <w:lang w:val="sr-Cyrl-CS"/>
        </w:rPr>
        <w:t>.</w:t>
      </w:r>
      <w:r w:rsidR="00881E32">
        <w:rPr>
          <w:rFonts w:ascii="Times New Roman" w:hAnsi="Times New Roman" w:cs="Times New Roman"/>
          <w:lang w:val="sr-Cyrl-CS"/>
        </w:rPr>
        <w:t>5</w:t>
      </w:r>
      <w:r w:rsidR="004B7C64" w:rsidRPr="00EC218B">
        <w:rPr>
          <w:rFonts w:ascii="Times New Roman" w:hAnsi="Times New Roman" w:cs="Times New Roman"/>
          <w:lang w:val="sr-Cyrl-CS"/>
        </w:rPr>
        <w:t xml:space="preserve">. </w:t>
      </w:r>
      <w:r w:rsidR="004B7C64">
        <w:rPr>
          <w:rFonts w:ascii="Times New Roman" w:hAnsi="Times New Roman" w:cs="Times New Roman"/>
          <w:lang w:val="sr-Cyrl-CS"/>
        </w:rPr>
        <w:t>Наталија Батоћанин</w:t>
      </w:r>
      <w:r w:rsidR="004B7C64" w:rsidRPr="00EC218B">
        <w:rPr>
          <w:rFonts w:ascii="Times New Roman" w:hAnsi="Times New Roman" w:cs="Times New Roman"/>
          <w:lang w:val="sr-Cyrl-CS"/>
        </w:rPr>
        <w:t xml:space="preserve">, </w:t>
      </w:r>
      <w:proofErr w:type="spellStart"/>
      <w:r w:rsidR="0049463C" w:rsidRPr="0049463C">
        <w:rPr>
          <w:rFonts w:ascii="Times New Roman" w:hAnsi="Times New Roman" w:cs="Times New Roman"/>
          <w:b/>
        </w:rPr>
        <w:t>Услови</w:t>
      </w:r>
      <w:proofErr w:type="spellEnd"/>
      <w:r w:rsidR="0049463C" w:rsidRPr="0049463C">
        <w:rPr>
          <w:rFonts w:ascii="Times New Roman" w:hAnsi="Times New Roman" w:cs="Times New Roman"/>
          <w:b/>
        </w:rPr>
        <w:t xml:space="preserve"> </w:t>
      </w:r>
      <w:proofErr w:type="spellStart"/>
      <w:r w:rsidR="0049463C" w:rsidRPr="0049463C">
        <w:rPr>
          <w:rFonts w:ascii="Times New Roman" w:hAnsi="Times New Roman" w:cs="Times New Roman"/>
          <w:b/>
        </w:rPr>
        <w:t>стварања</w:t>
      </w:r>
      <w:proofErr w:type="spellEnd"/>
      <w:r w:rsidR="0049463C" w:rsidRPr="0049463C">
        <w:rPr>
          <w:rFonts w:ascii="Times New Roman" w:hAnsi="Times New Roman" w:cs="Times New Roman"/>
          <w:b/>
        </w:rPr>
        <w:t xml:space="preserve"> и </w:t>
      </w:r>
      <w:proofErr w:type="spellStart"/>
      <w:r w:rsidR="0049463C" w:rsidRPr="0049463C">
        <w:rPr>
          <w:rFonts w:ascii="Times New Roman" w:hAnsi="Times New Roman" w:cs="Times New Roman"/>
          <w:b/>
        </w:rPr>
        <w:t>фацијалне</w:t>
      </w:r>
      <w:proofErr w:type="spellEnd"/>
      <w:r w:rsidR="0049463C" w:rsidRPr="0049463C">
        <w:rPr>
          <w:rFonts w:ascii="Times New Roman" w:hAnsi="Times New Roman" w:cs="Times New Roman"/>
          <w:b/>
        </w:rPr>
        <w:t xml:space="preserve"> </w:t>
      </w:r>
      <w:proofErr w:type="spellStart"/>
      <w:r w:rsidR="0049463C" w:rsidRPr="0049463C">
        <w:rPr>
          <w:rFonts w:ascii="Times New Roman" w:hAnsi="Times New Roman" w:cs="Times New Roman"/>
          <w:b/>
        </w:rPr>
        <w:t>карактеристике</w:t>
      </w:r>
      <w:proofErr w:type="spellEnd"/>
      <w:r w:rsidR="0049463C" w:rsidRPr="0049463C">
        <w:rPr>
          <w:rFonts w:ascii="Times New Roman" w:hAnsi="Times New Roman" w:cs="Times New Roman"/>
          <w:b/>
        </w:rPr>
        <w:t xml:space="preserve"> </w:t>
      </w:r>
      <w:proofErr w:type="spellStart"/>
      <w:r w:rsidR="0049463C" w:rsidRPr="0049463C">
        <w:rPr>
          <w:rFonts w:ascii="Times New Roman" w:hAnsi="Times New Roman" w:cs="Times New Roman"/>
          <w:b/>
        </w:rPr>
        <w:t>бигрених</w:t>
      </w:r>
      <w:proofErr w:type="spellEnd"/>
      <w:r w:rsidR="0049463C" w:rsidRPr="0049463C">
        <w:rPr>
          <w:rFonts w:ascii="Times New Roman" w:hAnsi="Times New Roman" w:cs="Times New Roman"/>
          <w:b/>
        </w:rPr>
        <w:t xml:space="preserve"> </w:t>
      </w:r>
      <w:proofErr w:type="spellStart"/>
      <w:r w:rsidR="0049463C" w:rsidRPr="0049463C">
        <w:rPr>
          <w:rFonts w:ascii="Times New Roman" w:hAnsi="Times New Roman" w:cs="Times New Roman"/>
          <w:b/>
        </w:rPr>
        <w:t>акумулација</w:t>
      </w:r>
      <w:proofErr w:type="spellEnd"/>
      <w:r w:rsidR="0049463C" w:rsidRPr="0049463C">
        <w:rPr>
          <w:rFonts w:ascii="Times New Roman" w:hAnsi="Times New Roman" w:cs="Times New Roman"/>
          <w:b/>
        </w:rPr>
        <w:t xml:space="preserve"> </w:t>
      </w:r>
      <w:proofErr w:type="spellStart"/>
      <w:r w:rsidR="0049463C" w:rsidRPr="0049463C">
        <w:rPr>
          <w:rFonts w:ascii="Times New Roman" w:hAnsi="Times New Roman" w:cs="Times New Roman"/>
          <w:b/>
        </w:rPr>
        <w:t>Србије</w:t>
      </w:r>
      <w:proofErr w:type="spellEnd"/>
      <w:r w:rsidR="0049463C" w:rsidRPr="0049463C">
        <w:rPr>
          <w:rFonts w:ascii="Times New Roman" w:hAnsi="Times New Roman" w:cs="Times New Roman"/>
          <w:b/>
        </w:rPr>
        <w:t xml:space="preserve"> </w:t>
      </w:r>
    </w:p>
    <w:p w14:paraId="04D17574" w14:textId="0A48ACE2" w:rsidR="004B7C64" w:rsidRDefault="004B7C64" w:rsidP="004B7C64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4D9A1AA2" w14:textId="23F090DB" w:rsidR="0057443E" w:rsidRPr="00EC218B" w:rsidRDefault="0057443E" w:rsidP="0057443E">
      <w:pPr>
        <w:pStyle w:val="Vlada1c"/>
        <w:jc w:val="both"/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RS"/>
        </w:rPr>
        <w:t>Електротехнички</w:t>
      </w:r>
      <w:r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факултет</w:t>
      </w:r>
    </w:p>
    <w:p w14:paraId="2BFC86C7" w14:textId="575A30AF" w:rsidR="0057443E" w:rsidRPr="0057443E" w:rsidRDefault="0057443E" w:rsidP="0057443E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  <w:lang w:val="sr-Cyrl-CS"/>
        </w:rPr>
        <w:t>4</w:t>
      </w:r>
      <w:r w:rsidRPr="0057443E">
        <w:rPr>
          <w:sz w:val="24"/>
          <w:szCs w:val="24"/>
          <w:lang w:val="sr-Cyrl-CS"/>
        </w:rPr>
        <w:t>.</w:t>
      </w:r>
      <w:r w:rsidRPr="0057443E">
        <w:rPr>
          <w:sz w:val="24"/>
          <w:szCs w:val="24"/>
          <w:lang w:val="sr-Cyrl-CS"/>
        </w:rPr>
        <w:t>6</w:t>
      </w:r>
      <w:r w:rsidRPr="0057443E">
        <w:rPr>
          <w:sz w:val="24"/>
          <w:szCs w:val="24"/>
          <w:lang w:val="sr-Cyrl-CS"/>
        </w:rPr>
        <w:t xml:space="preserve">. </w:t>
      </w:r>
      <w:r w:rsidRPr="0057443E">
        <w:rPr>
          <w:sz w:val="24"/>
          <w:szCs w:val="24"/>
          <w:lang w:val="sr-Cyrl-CS"/>
        </w:rPr>
        <w:t>Татјана Миљковић</w:t>
      </w:r>
      <w:r w:rsidRPr="0057443E">
        <w:rPr>
          <w:sz w:val="24"/>
          <w:szCs w:val="24"/>
          <w:lang w:val="sr-Cyrl-CS"/>
        </w:rPr>
        <w:t xml:space="preserve">, </w:t>
      </w:r>
      <w:proofErr w:type="spellStart"/>
      <w:r w:rsidRPr="0057443E">
        <w:rPr>
          <w:b/>
          <w:sz w:val="24"/>
          <w:szCs w:val="24"/>
        </w:rPr>
        <w:t>Објективна</w:t>
      </w:r>
      <w:proofErr w:type="spellEnd"/>
      <w:r w:rsidRPr="0057443E">
        <w:rPr>
          <w:b/>
          <w:sz w:val="24"/>
          <w:szCs w:val="24"/>
        </w:rPr>
        <w:t xml:space="preserve"> и </w:t>
      </w:r>
      <w:proofErr w:type="spellStart"/>
      <w:r w:rsidRPr="0057443E">
        <w:rPr>
          <w:b/>
          <w:sz w:val="24"/>
          <w:szCs w:val="24"/>
        </w:rPr>
        <w:t>перцептивна</w:t>
      </w:r>
      <w:proofErr w:type="spellEnd"/>
      <w:r w:rsidRPr="0057443E">
        <w:rPr>
          <w:b/>
          <w:sz w:val="24"/>
          <w:szCs w:val="24"/>
        </w:rPr>
        <w:t xml:space="preserve"> </w:t>
      </w:r>
      <w:proofErr w:type="spellStart"/>
      <w:r w:rsidRPr="0057443E">
        <w:rPr>
          <w:b/>
          <w:sz w:val="24"/>
          <w:szCs w:val="24"/>
        </w:rPr>
        <w:t>карактеризација</w:t>
      </w:r>
      <w:proofErr w:type="spellEnd"/>
      <w:r w:rsidRPr="0057443E">
        <w:rPr>
          <w:b/>
          <w:sz w:val="24"/>
          <w:szCs w:val="24"/>
        </w:rPr>
        <w:t xml:space="preserve"> </w:t>
      </w:r>
      <w:proofErr w:type="spellStart"/>
      <w:r w:rsidRPr="0057443E">
        <w:rPr>
          <w:b/>
          <w:sz w:val="24"/>
          <w:szCs w:val="24"/>
        </w:rPr>
        <w:t>тона</w:t>
      </w:r>
      <w:proofErr w:type="spellEnd"/>
      <w:r w:rsidRPr="0057443E">
        <w:rPr>
          <w:b/>
          <w:sz w:val="24"/>
          <w:szCs w:val="24"/>
        </w:rPr>
        <w:t xml:space="preserve"> и </w:t>
      </w:r>
      <w:proofErr w:type="spellStart"/>
      <w:r w:rsidRPr="0057443E">
        <w:rPr>
          <w:b/>
          <w:sz w:val="24"/>
          <w:szCs w:val="24"/>
        </w:rPr>
        <w:t>тонских</w:t>
      </w:r>
      <w:proofErr w:type="spellEnd"/>
      <w:r w:rsidRPr="0057443E">
        <w:rPr>
          <w:b/>
          <w:sz w:val="24"/>
          <w:szCs w:val="24"/>
        </w:rPr>
        <w:t xml:space="preserve"> </w:t>
      </w:r>
      <w:proofErr w:type="spellStart"/>
      <w:r w:rsidRPr="0057443E">
        <w:rPr>
          <w:b/>
          <w:sz w:val="24"/>
          <w:szCs w:val="24"/>
        </w:rPr>
        <w:t>интервала</w:t>
      </w:r>
      <w:proofErr w:type="spellEnd"/>
      <w:r w:rsidRPr="0057443E">
        <w:rPr>
          <w:b/>
          <w:sz w:val="24"/>
          <w:szCs w:val="24"/>
        </w:rPr>
        <w:t xml:space="preserve"> </w:t>
      </w:r>
      <w:proofErr w:type="spellStart"/>
      <w:r w:rsidRPr="0057443E">
        <w:rPr>
          <w:b/>
          <w:sz w:val="24"/>
          <w:szCs w:val="24"/>
        </w:rPr>
        <w:t>генерисаних</w:t>
      </w:r>
      <w:proofErr w:type="spellEnd"/>
      <w:r w:rsidRPr="0057443E">
        <w:rPr>
          <w:b/>
          <w:sz w:val="24"/>
          <w:szCs w:val="24"/>
          <w:lang w:val="sr-Cyrl-RS"/>
        </w:rPr>
        <w:t xml:space="preserve"> </w:t>
      </w:r>
      <w:proofErr w:type="spellStart"/>
      <w:r w:rsidRPr="0057443E">
        <w:rPr>
          <w:b/>
          <w:sz w:val="24"/>
          <w:szCs w:val="24"/>
        </w:rPr>
        <w:t>музичким</w:t>
      </w:r>
      <w:proofErr w:type="spellEnd"/>
      <w:r w:rsidRPr="0057443E">
        <w:rPr>
          <w:b/>
          <w:sz w:val="24"/>
          <w:szCs w:val="24"/>
        </w:rPr>
        <w:t xml:space="preserve"> </w:t>
      </w:r>
      <w:proofErr w:type="spellStart"/>
      <w:r w:rsidRPr="0057443E">
        <w:rPr>
          <w:b/>
          <w:sz w:val="24"/>
          <w:szCs w:val="24"/>
        </w:rPr>
        <w:t>инструментима</w:t>
      </w:r>
      <w:proofErr w:type="spellEnd"/>
    </w:p>
    <w:p w14:paraId="211D1A9E" w14:textId="77777777" w:rsidR="0057443E" w:rsidRPr="00687C8C" w:rsidRDefault="0057443E" w:rsidP="004B7C64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61376F42" w14:textId="77777777" w:rsidR="004B7C64" w:rsidRPr="00E263DA" w:rsidRDefault="004B7C64" w:rsidP="00687C8C">
      <w:pPr>
        <w:pStyle w:val="BodyText"/>
        <w:rPr>
          <w:rFonts w:eastAsia="TimesNewRomanPS-BoldMT"/>
          <w:szCs w:val="28"/>
          <w:lang w:val="ru-RU"/>
        </w:rPr>
      </w:pPr>
    </w:p>
    <w:sectPr w:rsidR="004B7C64" w:rsidRPr="00E263DA" w:rsidSect="005A7ACA">
      <w:type w:val="continuous"/>
      <w:pgSz w:w="11907" w:h="16840" w:code="1"/>
      <w:pgMar w:top="720" w:right="1701" w:bottom="720" w:left="1701" w:header="720" w:footer="720" w:gutter="0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9F0C2F" w14:textId="77777777" w:rsidR="00733A97" w:rsidRDefault="00733A97" w:rsidP="005A7ACA">
      <w:r>
        <w:separator/>
      </w:r>
    </w:p>
  </w:endnote>
  <w:endnote w:type="continuationSeparator" w:id="0">
    <w:p w14:paraId="038F00A2" w14:textId="77777777" w:rsidR="00733A97" w:rsidRDefault="00733A97" w:rsidP="005A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C01A7" w14:textId="77777777" w:rsidR="005A7ACA" w:rsidRDefault="005A7A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064500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51082497" w14:textId="3CA9A745" w:rsidR="005A7ACA" w:rsidRPr="005A7ACA" w:rsidRDefault="005A7ACA">
        <w:pPr>
          <w:pStyle w:val="Footer"/>
          <w:jc w:val="center"/>
          <w:rPr>
            <w:sz w:val="24"/>
            <w:szCs w:val="24"/>
          </w:rPr>
        </w:pPr>
        <w:r w:rsidRPr="005A7ACA">
          <w:rPr>
            <w:sz w:val="24"/>
            <w:szCs w:val="24"/>
          </w:rPr>
          <w:fldChar w:fldCharType="begin"/>
        </w:r>
        <w:r w:rsidRPr="005A7ACA">
          <w:rPr>
            <w:sz w:val="24"/>
            <w:szCs w:val="24"/>
          </w:rPr>
          <w:instrText xml:space="preserve"> PAGE   \* MERGEFORMAT </w:instrText>
        </w:r>
        <w:r w:rsidRPr="005A7ACA">
          <w:rPr>
            <w:sz w:val="24"/>
            <w:szCs w:val="24"/>
          </w:rPr>
          <w:fldChar w:fldCharType="separate"/>
        </w:r>
        <w:r w:rsidR="002B25B6">
          <w:rPr>
            <w:noProof/>
            <w:sz w:val="24"/>
            <w:szCs w:val="24"/>
          </w:rPr>
          <w:t>4</w:t>
        </w:r>
        <w:r w:rsidRPr="005A7ACA">
          <w:rPr>
            <w:noProof/>
            <w:sz w:val="24"/>
            <w:szCs w:val="24"/>
          </w:rPr>
          <w:fldChar w:fldCharType="end"/>
        </w:r>
      </w:p>
    </w:sdtContent>
  </w:sdt>
  <w:p w14:paraId="384566D3" w14:textId="77777777" w:rsidR="005A7ACA" w:rsidRDefault="005A7A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5E387" w14:textId="77777777" w:rsidR="005A7ACA" w:rsidRDefault="005A7A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969C2A" w14:textId="77777777" w:rsidR="00733A97" w:rsidRDefault="00733A97" w:rsidP="005A7ACA">
      <w:r>
        <w:separator/>
      </w:r>
    </w:p>
  </w:footnote>
  <w:footnote w:type="continuationSeparator" w:id="0">
    <w:p w14:paraId="163B6AF7" w14:textId="77777777" w:rsidR="00733A97" w:rsidRDefault="00733A97" w:rsidP="005A7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9B274" w14:textId="77777777" w:rsidR="005A7ACA" w:rsidRDefault="005A7A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5D6DC" w14:textId="77777777" w:rsidR="005A7ACA" w:rsidRDefault="005A7A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F5BEC" w14:textId="77777777" w:rsidR="005A7ACA" w:rsidRDefault="005A7A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D1B94"/>
    <w:multiLevelType w:val="multilevel"/>
    <w:tmpl w:val="5532C82C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</w:abstractNum>
  <w:abstractNum w:abstractNumId="1" w15:restartNumberingAfterBreak="0">
    <w:nsid w:val="11A92C3B"/>
    <w:multiLevelType w:val="hybridMultilevel"/>
    <w:tmpl w:val="267CD0AA"/>
    <w:lvl w:ilvl="0" w:tplc="A89E41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D15221"/>
    <w:multiLevelType w:val="multilevel"/>
    <w:tmpl w:val="3F32E05E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abstractNum w:abstractNumId="3" w15:restartNumberingAfterBreak="0">
    <w:nsid w:val="14EB282B"/>
    <w:multiLevelType w:val="multilevel"/>
    <w:tmpl w:val="879CD47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AF855B7"/>
    <w:multiLevelType w:val="multilevel"/>
    <w:tmpl w:val="20E0AAB2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 w:val="0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6" w15:restartNumberingAfterBreak="0">
    <w:nsid w:val="52DD38FB"/>
    <w:multiLevelType w:val="hybridMultilevel"/>
    <w:tmpl w:val="9F8C41D8"/>
    <w:lvl w:ilvl="0" w:tplc="67FEFA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DD1880"/>
    <w:multiLevelType w:val="multilevel"/>
    <w:tmpl w:val="3F32E05E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abstractNum w:abstractNumId="8" w15:restartNumberingAfterBreak="0">
    <w:nsid w:val="72504898"/>
    <w:multiLevelType w:val="multilevel"/>
    <w:tmpl w:val="8068930E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 w:val="0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9" w15:restartNumberingAfterBreak="0">
    <w:nsid w:val="734D110E"/>
    <w:multiLevelType w:val="multilevel"/>
    <w:tmpl w:val="3F32E05E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8"/>
  </w:num>
  <w:num w:numId="5">
    <w:abstractNumId w:val="1"/>
  </w:num>
  <w:num w:numId="6">
    <w:abstractNumId w:val="6"/>
  </w:num>
  <w:num w:numId="7">
    <w:abstractNumId w:val="9"/>
  </w:num>
  <w:num w:numId="8">
    <w:abstractNumId w:val="2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1AD"/>
    <w:rsid w:val="000001D5"/>
    <w:rsid w:val="00000F7C"/>
    <w:rsid w:val="00000FC0"/>
    <w:rsid w:val="000010BE"/>
    <w:rsid w:val="000013C7"/>
    <w:rsid w:val="00001E51"/>
    <w:rsid w:val="0000216B"/>
    <w:rsid w:val="000022E9"/>
    <w:rsid w:val="000022FA"/>
    <w:rsid w:val="00002849"/>
    <w:rsid w:val="0000294C"/>
    <w:rsid w:val="000032E9"/>
    <w:rsid w:val="00003646"/>
    <w:rsid w:val="00003CCE"/>
    <w:rsid w:val="00003F97"/>
    <w:rsid w:val="00004F7F"/>
    <w:rsid w:val="000056F8"/>
    <w:rsid w:val="00005853"/>
    <w:rsid w:val="000059AB"/>
    <w:rsid w:val="00005C48"/>
    <w:rsid w:val="00006216"/>
    <w:rsid w:val="00007984"/>
    <w:rsid w:val="00007B99"/>
    <w:rsid w:val="0001004A"/>
    <w:rsid w:val="00010122"/>
    <w:rsid w:val="000103D1"/>
    <w:rsid w:val="00010AB8"/>
    <w:rsid w:val="00010C2D"/>
    <w:rsid w:val="00010D6F"/>
    <w:rsid w:val="00010DB6"/>
    <w:rsid w:val="0001122F"/>
    <w:rsid w:val="00011438"/>
    <w:rsid w:val="00011B8D"/>
    <w:rsid w:val="00011DD5"/>
    <w:rsid w:val="00011FC2"/>
    <w:rsid w:val="0001201D"/>
    <w:rsid w:val="0001204C"/>
    <w:rsid w:val="0001321B"/>
    <w:rsid w:val="0001381D"/>
    <w:rsid w:val="00014340"/>
    <w:rsid w:val="00014B1C"/>
    <w:rsid w:val="000152CB"/>
    <w:rsid w:val="000152DE"/>
    <w:rsid w:val="00015356"/>
    <w:rsid w:val="00015F8D"/>
    <w:rsid w:val="0001626D"/>
    <w:rsid w:val="000165FE"/>
    <w:rsid w:val="00016983"/>
    <w:rsid w:val="00016FFE"/>
    <w:rsid w:val="00020119"/>
    <w:rsid w:val="00020436"/>
    <w:rsid w:val="00020946"/>
    <w:rsid w:val="00020990"/>
    <w:rsid w:val="000215B0"/>
    <w:rsid w:val="000216E0"/>
    <w:rsid w:val="00021976"/>
    <w:rsid w:val="00021D60"/>
    <w:rsid w:val="00021F8E"/>
    <w:rsid w:val="00022854"/>
    <w:rsid w:val="00022A96"/>
    <w:rsid w:val="0002361A"/>
    <w:rsid w:val="00023785"/>
    <w:rsid w:val="000237EA"/>
    <w:rsid w:val="0002385D"/>
    <w:rsid w:val="00023979"/>
    <w:rsid w:val="000248F2"/>
    <w:rsid w:val="0002499B"/>
    <w:rsid w:val="00024B30"/>
    <w:rsid w:val="00024C51"/>
    <w:rsid w:val="00025270"/>
    <w:rsid w:val="00025794"/>
    <w:rsid w:val="00025F5D"/>
    <w:rsid w:val="0002638C"/>
    <w:rsid w:val="00026CF4"/>
    <w:rsid w:val="00026EC6"/>
    <w:rsid w:val="000277A8"/>
    <w:rsid w:val="00030A11"/>
    <w:rsid w:val="00030E21"/>
    <w:rsid w:val="00032112"/>
    <w:rsid w:val="00032368"/>
    <w:rsid w:val="00032CEB"/>
    <w:rsid w:val="00032CF3"/>
    <w:rsid w:val="00032DF6"/>
    <w:rsid w:val="00032E12"/>
    <w:rsid w:val="0003306B"/>
    <w:rsid w:val="0003326C"/>
    <w:rsid w:val="0003356D"/>
    <w:rsid w:val="00033C8B"/>
    <w:rsid w:val="00033E22"/>
    <w:rsid w:val="000343E8"/>
    <w:rsid w:val="00034A14"/>
    <w:rsid w:val="00034B73"/>
    <w:rsid w:val="00034F21"/>
    <w:rsid w:val="0003531C"/>
    <w:rsid w:val="00035392"/>
    <w:rsid w:val="000356F5"/>
    <w:rsid w:val="00037ADA"/>
    <w:rsid w:val="00040422"/>
    <w:rsid w:val="0004066B"/>
    <w:rsid w:val="00040A2A"/>
    <w:rsid w:val="00040A3D"/>
    <w:rsid w:val="00040AC2"/>
    <w:rsid w:val="00040AFA"/>
    <w:rsid w:val="00040B6B"/>
    <w:rsid w:val="0004100A"/>
    <w:rsid w:val="0004263B"/>
    <w:rsid w:val="0004286A"/>
    <w:rsid w:val="00042C6E"/>
    <w:rsid w:val="00042FF2"/>
    <w:rsid w:val="00043022"/>
    <w:rsid w:val="0004399E"/>
    <w:rsid w:val="00043A35"/>
    <w:rsid w:val="00044B1E"/>
    <w:rsid w:val="00045068"/>
    <w:rsid w:val="00045D51"/>
    <w:rsid w:val="00046761"/>
    <w:rsid w:val="00046F2C"/>
    <w:rsid w:val="000470A2"/>
    <w:rsid w:val="000475DC"/>
    <w:rsid w:val="00047BDE"/>
    <w:rsid w:val="00047D60"/>
    <w:rsid w:val="00050163"/>
    <w:rsid w:val="0005040F"/>
    <w:rsid w:val="00050557"/>
    <w:rsid w:val="000506FF"/>
    <w:rsid w:val="000507AA"/>
    <w:rsid w:val="0005111E"/>
    <w:rsid w:val="0005167F"/>
    <w:rsid w:val="00051BA3"/>
    <w:rsid w:val="00051FEB"/>
    <w:rsid w:val="000522F8"/>
    <w:rsid w:val="00052A8D"/>
    <w:rsid w:val="00052E9F"/>
    <w:rsid w:val="0005319A"/>
    <w:rsid w:val="000533D6"/>
    <w:rsid w:val="00053A88"/>
    <w:rsid w:val="00053D00"/>
    <w:rsid w:val="00053EA5"/>
    <w:rsid w:val="000543BE"/>
    <w:rsid w:val="00054B38"/>
    <w:rsid w:val="000556F2"/>
    <w:rsid w:val="00055BE6"/>
    <w:rsid w:val="00055CC8"/>
    <w:rsid w:val="00056906"/>
    <w:rsid w:val="00056D4F"/>
    <w:rsid w:val="0005705F"/>
    <w:rsid w:val="00057341"/>
    <w:rsid w:val="0005752E"/>
    <w:rsid w:val="00057731"/>
    <w:rsid w:val="000600BE"/>
    <w:rsid w:val="00060B1D"/>
    <w:rsid w:val="00060E4D"/>
    <w:rsid w:val="00060F95"/>
    <w:rsid w:val="00061355"/>
    <w:rsid w:val="00061F5C"/>
    <w:rsid w:val="00062357"/>
    <w:rsid w:val="00062971"/>
    <w:rsid w:val="00062BC3"/>
    <w:rsid w:val="00062BCC"/>
    <w:rsid w:val="00063315"/>
    <w:rsid w:val="00063390"/>
    <w:rsid w:val="00063F48"/>
    <w:rsid w:val="0006402C"/>
    <w:rsid w:val="0006465F"/>
    <w:rsid w:val="00064BD1"/>
    <w:rsid w:val="000651A8"/>
    <w:rsid w:val="00065DAD"/>
    <w:rsid w:val="000660ED"/>
    <w:rsid w:val="00066616"/>
    <w:rsid w:val="000678EE"/>
    <w:rsid w:val="00067F8A"/>
    <w:rsid w:val="00070810"/>
    <w:rsid w:val="00070DFE"/>
    <w:rsid w:val="00070E82"/>
    <w:rsid w:val="00070F28"/>
    <w:rsid w:val="0007105B"/>
    <w:rsid w:val="000713FD"/>
    <w:rsid w:val="00071C70"/>
    <w:rsid w:val="000727D0"/>
    <w:rsid w:val="00072825"/>
    <w:rsid w:val="00072C6B"/>
    <w:rsid w:val="00072E36"/>
    <w:rsid w:val="0007374B"/>
    <w:rsid w:val="00074A4C"/>
    <w:rsid w:val="00074C9E"/>
    <w:rsid w:val="00075CB2"/>
    <w:rsid w:val="00075DD3"/>
    <w:rsid w:val="0007629B"/>
    <w:rsid w:val="000763E3"/>
    <w:rsid w:val="00076CC1"/>
    <w:rsid w:val="00077B63"/>
    <w:rsid w:val="00077BAA"/>
    <w:rsid w:val="00080500"/>
    <w:rsid w:val="00080F4B"/>
    <w:rsid w:val="00081325"/>
    <w:rsid w:val="000820BD"/>
    <w:rsid w:val="00082281"/>
    <w:rsid w:val="0008229E"/>
    <w:rsid w:val="000827B6"/>
    <w:rsid w:val="00082B51"/>
    <w:rsid w:val="00083322"/>
    <w:rsid w:val="000834B5"/>
    <w:rsid w:val="00084602"/>
    <w:rsid w:val="0008530E"/>
    <w:rsid w:val="000854B0"/>
    <w:rsid w:val="00085712"/>
    <w:rsid w:val="00086279"/>
    <w:rsid w:val="0008667F"/>
    <w:rsid w:val="000869C7"/>
    <w:rsid w:val="00086B66"/>
    <w:rsid w:val="00086BF3"/>
    <w:rsid w:val="000872A5"/>
    <w:rsid w:val="00087BAB"/>
    <w:rsid w:val="00087BC1"/>
    <w:rsid w:val="000905ED"/>
    <w:rsid w:val="00090A7E"/>
    <w:rsid w:val="00090FEA"/>
    <w:rsid w:val="000919C5"/>
    <w:rsid w:val="00091BD7"/>
    <w:rsid w:val="00091DAE"/>
    <w:rsid w:val="000925A1"/>
    <w:rsid w:val="00092673"/>
    <w:rsid w:val="00092795"/>
    <w:rsid w:val="00093761"/>
    <w:rsid w:val="00093A75"/>
    <w:rsid w:val="00093D98"/>
    <w:rsid w:val="00093FF5"/>
    <w:rsid w:val="00094223"/>
    <w:rsid w:val="000945C8"/>
    <w:rsid w:val="00094860"/>
    <w:rsid w:val="00095516"/>
    <w:rsid w:val="00095EF7"/>
    <w:rsid w:val="00095F5D"/>
    <w:rsid w:val="000963EF"/>
    <w:rsid w:val="000970A8"/>
    <w:rsid w:val="000971AA"/>
    <w:rsid w:val="00097238"/>
    <w:rsid w:val="00097B09"/>
    <w:rsid w:val="000A0439"/>
    <w:rsid w:val="000A0528"/>
    <w:rsid w:val="000A0D1E"/>
    <w:rsid w:val="000A17B1"/>
    <w:rsid w:val="000A1C15"/>
    <w:rsid w:val="000A1C38"/>
    <w:rsid w:val="000A1F12"/>
    <w:rsid w:val="000A2464"/>
    <w:rsid w:val="000A279A"/>
    <w:rsid w:val="000A2851"/>
    <w:rsid w:val="000A3117"/>
    <w:rsid w:val="000A351A"/>
    <w:rsid w:val="000A36C0"/>
    <w:rsid w:val="000A3E4D"/>
    <w:rsid w:val="000A4150"/>
    <w:rsid w:val="000A446F"/>
    <w:rsid w:val="000A5BC1"/>
    <w:rsid w:val="000A6287"/>
    <w:rsid w:val="000A69B7"/>
    <w:rsid w:val="000A7B88"/>
    <w:rsid w:val="000A7C9A"/>
    <w:rsid w:val="000A7E73"/>
    <w:rsid w:val="000A7FA2"/>
    <w:rsid w:val="000B0135"/>
    <w:rsid w:val="000B0157"/>
    <w:rsid w:val="000B0CC0"/>
    <w:rsid w:val="000B0D6A"/>
    <w:rsid w:val="000B0F22"/>
    <w:rsid w:val="000B1108"/>
    <w:rsid w:val="000B1552"/>
    <w:rsid w:val="000B1B99"/>
    <w:rsid w:val="000B1CE1"/>
    <w:rsid w:val="000B2C83"/>
    <w:rsid w:val="000B31E3"/>
    <w:rsid w:val="000B3EE6"/>
    <w:rsid w:val="000B3F8D"/>
    <w:rsid w:val="000B416C"/>
    <w:rsid w:val="000B4512"/>
    <w:rsid w:val="000B4E07"/>
    <w:rsid w:val="000B538A"/>
    <w:rsid w:val="000B59A6"/>
    <w:rsid w:val="000B5F60"/>
    <w:rsid w:val="000B61DB"/>
    <w:rsid w:val="000B66FC"/>
    <w:rsid w:val="000B69C4"/>
    <w:rsid w:val="000B7898"/>
    <w:rsid w:val="000B78E1"/>
    <w:rsid w:val="000B7975"/>
    <w:rsid w:val="000B7F7B"/>
    <w:rsid w:val="000C149A"/>
    <w:rsid w:val="000C1824"/>
    <w:rsid w:val="000C1DB7"/>
    <w:rsid w:val="000C1EEC"/>
    <w:rsid w:val="000C1F44"/>
    <w:rsid w:val="000C267B"/>
    <w:rsid w:val="000C381A"/>
    <w:rsid w:val="000C3976"/>
    <w:rsid w:val="000C4376"/>
    <w:rsid w:val="000C4686"/>
    <w:rsid w:val="000C4A88"/>
    <w:rsid w:val="000C4BA2"/>
    <w:rsid w:val="000C5444"/>
    <w:rsid w:val="000C633E"/>
    <w:rsid w:val="000C6599"/>
    <w:rsid w:val="000C6622"/>
    <w:rsid w:val="000C6A89"/>
    <w:rsid w:val="000C6D50"/>
    <w:rsid w:val="000C7095"/>
    <w:rsid w:val="000C7237"/>
    <w:rsid w:val="000C78DC"/>
    <w:rsid w:val="000C7ADE"/>
    <w:rsid w:val="000C7BE6"/>
    <w:rsid w:val="000D0016"/>
    <w:rsid w:val="000D0122"/>
    <w:rsid w:val="000D0FB5"/>
    <w:rsid w:val="000D105B"/>
    <w:rsid w:val="000D1860"/>
    <w:rsid w:val="000D1FE7"/>
    <w:rsid w:val="000D317D"/>
    <w:rsid w:val="000D31DE"/>
    <w:rsid w:val="000D354A"/>
    <w:rsid w:val="000D42DA"/>
    <w:rsid w:val="000D43E9"/>
    <w:rsid w:val="000D4A75"/>
    <w:rsid w:val="000D4A79"/>
    <w:rsid w:val="000D4C48"/>
    <w:rsid w:val="000D4E22"/>
    <w:rsid w:val="000D5254"/>
    <w:rsid w:val="000D538C"/>
    <w:rsid w:val="000D5DA0"/>
    <w:rsid w:val="000D65D6"/>
    <w:rsid w:val="000D6721"/>
    <w:rsid w:val="000D6834"/>
    <w:rsid w:val="000D7E13"/>
    <w:rsid w:val="000E10D2"/>
    <w:rsid w:val="000E1158"/>
    <w:rsid w:val="000E18FD"/>
    <w:rsid w:val="000E2043"/>
    <w:rsid w:val="000E2171"/>
    <w:rsid w:val="000E2D3D"/>
    <w:rsid w:val="000E426A"/>
    <w:rsid w:val="000E441C"/>
    <w:rsid w:val="000E474F"/>
    <w:rsid w:val="000E5502"/>
    <w:rsid w:val="000E575F"/>
    <w:rsid w:val="000E5E67"/>
    <w:rsid w:val="000E698F"/>
    <w:rsid w:val="000E7472"/>
    <w:rsid w:val="000E7519"/>
    <w:rsid w:val="000E768F"/>
    <w:rsid w:val="000E7A26"/>
    <w:rsid w:val="000E7FC5"/>
    <w:rsid w:val="000F02D6"/>
    <w:rsid w:val="000F0864"/>
    <w:rsid w:val="000F091A"/>
    <w:rsid w:val="000F2680"/>
    <w:rsid w:val="000F2A23"/>
    <w:rsid w:val="000F2ACB"/>
    <w:rsid w:val="000F2D77"/>
    <w:rsid w:val="000F2D7F"/>
    <w:rsid w:val="000F30E7"/>
    <w:rsid w:val="000F3173"/>
    <w:rsid w:val="000F34CC"/>
    <w:rsid w:val="000F38A5"/>
    <w:rsid w:val="000F3B4C"/>
    <w:rsid w:val="000F3EB0"/>
    <w:rsid w:val="000F4A00"/>
    <w:rsid w:val="000F53AC"/>
    <w:rsid w:val="000F55C7"/>
    <w:rsid w:val="000F5C2A"/>
    <w:rsid w:val="000F64BA"/>
    <w:rsid w:val="000F6531"/>
    <w:rsid w:val="000F6BBC"/>
    <w:rsid w:val="000F712A"/>
    <w:rsid w:val="000F76C9"/>
    <w:rsid w:val="001001C6"/>
    <w:rsid w:val="00100E70"/>
    <w:rsid w:val="0010103D"/>
    <w:rsid w:val="00101978"/>
    <w:rsid w:val="00101B20"/>
    <w:rsid w:val="00101B44"/>
    <w:rsid w:val="00101D3F"/>
    <w:rsid w:val="00101E2A"/>
    <w:rsid w:val="00102A64"/>
    <w:rsid w:val="00102FEB"/>
    <w:rsid w:val="001039A3"/>
    <w:rsid w:val="00103D1A"/>
    <w:rsid w:val="00104448"/>
    <w:rsid w:val="001054B7"/>
    <w:rsid w:val="0010667D"/>
    <w:rsid w:val="0010777C"/>
    <w:rsid w:val="00107DBA"/>
    <w:rsid w:val="001103EE"/>
    <w:rsid w:val="0011150E"/>
    <w:rsid w:val="001117FC"/>
    <w:rsid w:val="00111980"/>
    <w:rsid w:val="00111992"/>
    <w:rsid w:val="0011226D"/>
    <w:rsid w:val="0011395F"/>
    <w:rsid w:val="00113983"/>
    <w:rsid w:val="00113B04"/>
    <w:rsid w:val="00113D73"/>
    <w:rsid w:val="001140FC"/>
    <w:rsid w:val="001144FF"/>
    <w:rsid w:val="001147CA"/>
    <w:rsid w:val="00114D5C"/>
    <w:rsid w:val="00114F83"/>
    <w:rsid w:val="00114FB4"/>
    <w:rsid w:val="0011500D"/>
    <w:rsid w:val="001153FC"/>
    <w:rsid w:val="001155EE"/>
    <w:rsid w:val="00115696"/>
    <w:rsid w:val="001157EC"/>
    <w:rsid w:val="00115838"/>
    <w:rsid w:val="00115AC6"/>
    <w:rsid w:val="00116445"/>
    <w:rsid w:val="001166E6"/>
    <w:rsid w:val="00117F3F"/>
    <w:rsid w:val="00121258"/>
    <w:rsid w:val="00122323"/>
    <w:rsid w:val="0012238C"/>
    <w:rsid w:val="0012248B"/>
    <w:rsid w:val="00122775"/>
    <w:rsid w:val="00123E07"/>
    <w:rsid w:val="001252CE"/>
    <w:rsid w:val="00125D81"/>
    <w:rsid w:val="00125E5F"/>
    <w:rsid w:val="0012630A"/>
    <w:rsid w:val="001265D6"/>
    <w:rsid w:val="00126B09"/>
    <w:rsid w:val="00126E4C"/>
    <w:rsid w:val="00126EDC"/>
    <w:rsid w:val="00127E3E"/>
    <w:rsid w:val="00127FB9"/>
    <w:rsid w:val="0013049C"/>
    <w:rsid w:val="001308EF"/>
    <w:rsid w:val="00130B83"/>
    <w:rsid w:val="001314F5"/>
    <w:rsid w:val="00131825"/>
    <w:rsid w:val="00131A0C"/>
    <w:rsid w:val="00131C78"/>
    <w:rsid w:val="00132652"/>
    <w:rsid w:val="00132BB6"/>
    <w:rsid w:val="00133A3A"/>
    <w:rsid w:val="00133CB6"/>
    <w:rsid w:val="00133DB1"/>
    <w:rsid w:val="001341B0"/>
    <w:rsid w:val="001352C5"/>
    <w:rsid w:val="00135451"/>
    <w:rsid w:val="0013557D"/>
    <w:rsid w:val="00136416"/>
    <w:rsid w:val="00136F23"/>
    <w:rsid w:val="00136F86"/>
    <w:rsid w:val="0013768D"/>
    <w:rsid w:val="00137EDA"/>
    <w:rsid w:val="001406A8"/>
    <w:rsid w:val="001417BC"/>
    <w:rsid w:val="00141D16"/>
    <w:rsid w:val="00141DE6"/>
    <w:rsid w:val="00142132"/>
    <w:rsid w:val="00142227"/>
    <w:rsid w:val="00142DAF"/>
    <w:rsid w:val="0014388A"/>
    <w:rsid w:val="001439AC"/>
    <w:rsid w:val="00143AE4"/>
    <w:rsid w:val="00143B85"/>
    <w:rsid w:val="00145357"/>
    <w:rsid w:val="001455A8"/>
    <w:rsid w:val="00145B26"/>
    <w:rsid w:val="00145EE1"/>
    <w:rsid w:val="00146642"/>
    <w:rsid w:val="001467D5"/>
    <w:rsid w:val="00147301"/>
    <w:rsid w:val="0014751C"/>
    <w:rsid w:val="00147CB3"/>
    <w:rsid w:val="001502AA"/>
    <w:rsid w:val="00150EF1"/>
    <w:rsid w:val="0015114C"/>
    <w:rsid w:val="00152210"/>
    <w:rsid w:val="0015281B"/>
    <w:rsid w:val="00152AD0"/>
    <w:rsid w:val="00152D55"/>
    <w:rsid w:val="00152F9E"/>
    <w:rsid w:val="0015304B"/>
    <w:rsid w:val="00153196"/>
    <w:rsid w:val="00153D86"/>
    <w:rsid w:val="00154842"/>
    <w:rsid w:val="00154D05"/>
    <w:rsid w:val="00154E61"/>
    <w:rsid w:val="00155565"/>
    <w:rsid w:val="001559FF"/>
    <w:rsid w:val="001566A2"/>
    <w:rsid w:val="001571A1"/>
    <w:rsid w:val="001575DF"/>
    <w:rsid w:val="00157665"/>
    <w:rsid w:val="001577AC"/>
    <w:rsid w:val="00157DAB"/>
    <w:rsid w:val="001604C6"/>
    <w:rsid w:val="00160A17"/>
    <w:rsid w:val="0016129E"/>
    <w:rsid w:val="001615B8"/>
    <w:rsid w:val="0016175D"/>
    <w:rsid w:val="001627A1"/>
    <w:rsid w:val="00162862"/>
    <w:rsid w:val="00162FFC"/>
    <w:rsid w:val="0016330C"/>
    <w:rsid w:val="00163AD2"/>
    <w:rsid w:val="0016416C"/>
    <w:rsid w:val="0016435A"/>
    <w:rsid w:val="00164694"/>
    <w:rsid w:val="00165F42"/>
    <w:rsid w:val="00166005"/>
    <w:rsid w:val="0016610C"/>
    <w:rsid w:val="00166A50"/>
    <w:rsid w:val="00166D51"/>
    <w:rsid w:val="001672F1"/>
    <w:rsid w:val="00167545"/>
    <w:rsid w:val="001675E4"/>
    <w:rsid w:val="00167ABE"/>
    <w:rsid w:val="00167BB2"/>
    <w:rsid w:val="001707CA"/>
    <w:rsid w:val="00170846"/>
    <w:rsid w:val="00170C8B"/>
    <w:rsid w:val="00170E2D"/>
    <w:rsid w:val="00170F0A"/>
    <w:rsid w:val="00170F54"/>
    <w:rsid w:val="00171A05"/>
    <w:rsid w:val="00171D9E"/>
    <w:rsid w:val="00171F8E"/>
    <w:rsid w:val="00171FE0"/>
    <w:rsid w:val="001726D8"/>
    <w:rsid w:val="00172BDF"/>
    <w:rsid w:val="00172CA4"/>
    <w:rsid w:val="0017344A"/>
    <w:rsid w:val="001738FB"/>
    <w:rsid w:val="00173A95"/>
    <w:rsid w:val="0017417B"/>
    <w:rsid w:val="00174928"/>
    <w:rsid w:val="001749FF"/>
    <w:rsid w:val="0017517C"/>
    <w:rsid w:val="00175243"/>
    <w:rsid w:val="0017586F"/>
    <w:rsid w:val="00176111"/>
    <w:rsid w:val="00176210"/>
    <w:rsid w:val="0017638D"/>
    <w:rsid w:val="00176696"/>
    <w:rsid w:val="001768DD"/>
    <w:rsid w:val="00177602"/>
    <w:rsid w:val="00177917"/>
    <w:rsid w:val="00177C49"/>
    <w:rsid w:val="00177D99"/>
    <w:rsid w:val="00177EC8"/>
    <w:rsid w:val="0018060C"/>
    <w:rsid w:val="001809AF"/>
    <w:rsid w:val="00180C67"/>
    <w:rsid w:val="00182B86"/>
    <w:rsid w:val="00182D70"/>
    <w:rsid w:val="0018322C"/>
    <w:rsid w:val="00183475"/>
    <w:rsid w:val="00185116"/>
    <w:rsid w:val="00185C58"/>
    <w:rsid w:val="0018629F"/>
    <w:rsid w:val="00186B19"/>
    <w:rsid w:val="00186D49"/>
    <w:rsid w:val="001917CC"/>
    <w:rsid w:val="00192B0F"/>
    <w:rsid w:val="00192D6E"/>
    <w:rsid w:val="00192E3C"/>
    <w:rsid w:val="001930AE"/>
    <w:rsid w:val="001938F9"/>
    <w:rsid w:val="001939CE"/>
    <w:rsid w:val="00193CF9"/>
    <w:rsid w:val="00194591"/>
    <w:rsid w:val="00194E7F"/>
    <w:rsid w:val="00196123"/>
    <w:rsid w:val="0019612F"/>
    <w:rsid w:val="001968FD"/>
    <w:rsid w:val="00196BA4"/>
    <w:rsid w:val="00197937"/>
    <w:rsid w:val="00197AB1"/>
    <w:rsid w:val="00197F5F"/>
    <w:rsid w:val="001A1CB3"/>
    <w:rsid w:val="001A2155"/>
    <w:rsid w:val="001A2317"/>
    <w:rsid w:val="001A23DA"/>
    <w:rsid w:val="001A2A3C"/>
    <w:rsid w:val="001A2D13"/>
    <w:rsid w:val="001A32A3"/>
    <w:rsid w:val="001A3403"/>
    <w:rsid w:val="001A3E07"/>
    <w:rsid w:val="001A4346"/>
    <w:rsid w:val="001A467C"/>
    <w:rsid w:val="001A4A60"/>
    <w:rsid w:val="001A4AAE"/>
    <w:rsid w:val="001A4AE0"/>
    <w:rsid w:val="001A4B65"/>
    <w:rsid w:val="001A4C02"/>
    <w:rsid w:val="001A4E2B"/>
    <w:rsid w:val="001A56AB"/>
    <w:rsid w:val="001A5B6E"/>
    <w:rsid w:val="001A5B71"/>
    <w:rsid w:val="001A5F42"/>
    <w:rsid w:val="001A5FAD"/>
    <w:rsid w:val="001A6224"/>
    <w:rsid w:val="001A62DF"/>
    <w:rsid w:val="001A6360"/>
    <w:rsid w:val="001A6FDC"/>
    <w:rsid w:val="001A7191"/>
    <w:rsid w:val="001A7B0A"/>
    <w:rsid w:val="001A7D47"/>
    <w:rsid w:val="001A7F8E"/>
    <w:rsid w:val="001B01D2"/>
    <w:rsid w:val="001B1180"/>
    <w:rsid w:val="001B1531"/>
    <w:rsid w:val="001B1911"/>
    <w:rsid w:val="001B1B5D"/>
    <w:rsid w:val="001B1BA9"/>
    <w:rsid w:val="001B2C5C"/>
    <w:rsid w:val="001B3027"/>
    <w:rsid w:val="001B3617"/>
    <w:rsid w:val="001B3665"/>
    <w:rsid w:val="001B3D5F"/>
    <w:rsid w:val="001B3D99"/>
    <w:rsid w:val="001B4021"/>
    <w:rsid w:val="001B45D4"/>
    <w:rsid w:val="001B530E"/>
    <w:rsid w:val="001B55F8"/>
    <w:rsid w:val="001B5781"/>
    <w:rsid w:val="001B5911"/>
    <w:rsid w:val="001B6571"/>
    <w:rsid w:val="001B6AC9"/>
    <w:rsid w:val="001B7EF0"/>
    <w:rsid w:val="001C12DF"/>
    <w:rsid w:val="001C1D78"/>
    <w:rsid w:val="001C22BB"/>
    <w:rsid w:val="001C2607"/>
    <w:rsid w:val="001C3345"/>
    <w:rsid w:val="001C376D"/>
    <w:rsid w:val="001C3846"/>
    <w:rsid w:val="001C3A06"/>
    <w:rsid w:val="001C3D38"/>
    <w:rsid w:val="001C3FDC"/>
    <w:rsid w:val="001C4587"/>
    <w:rsid w:val="001C4C44"/>
    <w:rsid w:val="001C4DFD"/>
    <w:rsid w:val="001C533C"/>
    <w:rsid w:val="001C54A4"/>
    <w:rsid w:val="001C5E4D"/>
    <w:rsid w:val="001C635D"/>
    <w:rsid w:val="001C6793"/>
    <w:rsid w:val="001C7BC3"/>
    <w:rsid w:val="001C7BCE"/>
    <w:rsid w:val="001D0787"/>
    <w:rsid w:val="001D0A65"/>
    <w:rsid w:val="001D0F32"/>
    <w:rsid w:val="001D14BA"/>
    <w:rsid w:val="001D19C4"/>
    <w:rsid w:val="001D2099"/>
    <w:rsid w:val="001D2732"/>
    <w:rsid w:val="001D2B1E"/>
    <w:rsid w:val="001D2C6B"/>
    <w:rsid w:val="001D2E06"/>
    <w:rsid w:val="001D2F01"/>
    <w:rsid w:val="001D34D6"/>
    <w:rsid w:val="001D372E"/>
    <w:rsid w:val="001D5352"/>
    <w:rsid w:val="001D59B5"/>
    <w:rsid w:val="001D5A9F"/>
    <w:rsid w:val="001D5DC7"/>
    <w:rsid w:val="001D5ED1"/>
    <w:rsid w:val="001D62EB"/>
    <w:rsid w:val="001D6332"/>
    <w:rsid w:val="001D6744"/>
    <w:rsid w:val="001D68DB"/>
    <w:rsid w:val="001D6F4E"/>
    <w:rsid w:val="001D7D6D"/>
    <w:rsid w:val="001E0518"/>
    <w:rsid w:val="001E0A86"/>
    <w:rsid w:val="001E0C89"/>
    <w:rsid w:val="001E1688"/>
    <w:rsid w:val="001E1BC5"/>
    <w:rsid w:val="001E208F"/>
    <w:rsid w:val="001E2514"/>
    <w:rsid w:val="001E279C"/>
    <w:rsid w:val="001E2850"/>
    <w:rsid w:val="001E2E33"/>
    <w:rsid w:val="001E3180"/>
    <w:rsid w:val="001E336D"/>
    <w:rsid w:val="001E366A"/>
    <w:rsid w:val="001E4596"/>
    <w:rsid w:val="001E46BB"/>
    <w:rsid w:val="001E46BC"/>
    <w:rsid w:val="001E49DC"/>
    <w:rsid w:val="001E5189"/>
    <w:rsid w:val="001E5805"/>
    <w:rsid w:val="001E5B7C"/>
    <w:rsid w:val="001E62CA"/>
    <w:rsid w:val="001E63EE"/>
    <w:rsid w:val="001E6683"/>
    <w:rsid w:val="001E6BBB"/>
    <w:rsid w:val="001E746B"/>
    <w:rsid w:val="001E78E1"/>
    <w:rsid w:val="001F0A22"/>
    <w:rsid w:val="001F1795"/>
    <w:rsid w:val="001F1B8F"/>
    <w:rsid w:val="001F2132"/>
    <w:rsid w:val="001F231D"/>
    <w:rsid w:val="001F242A"/>
    <w:rsid w:val="001F254F"/>
    <w:rsid w:val="001F271F"/>
    <w:rsid w:val="001F2ACA"/>
    <w:rsid w:val="001F2D4E"/>
    <w:rsid w:val="001F353C"/>
    <w:rsid w:val="001F40E0"/>
    <w:rsid w:val="001F4587"/>
    <w:rsid w:val="001F4AA1"/>
    <w:rsid w:val="001F4B91"/>
    <w:rsid w:val="001F4CD7"/>
    <w:rsid w:val="001F5209"/>
    <w:rsid w:val="001F5373"/>
    <w:rsid w:val="001F59B4"/>
    <w:rsid w:val="001F6261"/>
    <w:rsid w:val="001F65B3"/>
    <w:rsid w:val="001F7130"/>
    <w:rsid w:val="001F73EC"/>
    <w:rsid w:val="001F76FD"/>
    <w:rsid w:val="001F775C"/>
    <w:rsid w:val="001F783D"/>
    <w:rsid w:val="00200354"/>
    <w:rsid w:val="00200B4A"/>
    <w:rsid w:val="00200D46"/>
    <w:rsid w:val="00201214"/>
    <w:rsid w:val="00201A0C"/>
    <w:rsid w:val="00201FE2"/>
    <w:rsid w:val="00202118"/>
    <w:rsid w:val="0020244B"/>
    <w:rsid w:val="002043EC"/>
    <w:rsid w:val="00204EEB"/>
    <w:rsid w:val="002059EE"/>
    <w:rsid w:val="00206589"/>
    <w:rsid w:val="002069D2"/>
    <w:rsid w:val="00206C16"/>
    <w:rsid w:val="00206DD6"/>
    <w:rsid w:val="00206DFB"/>
    <w:rsid w:val="00206EE0"/>
    <w:rsid w:val="002072BF"/>
    <w:rsid w:val="002075A4"/>
    <w:rsid w:val="00207F1D"/>
    <w:rsid w:val="0021030F"/>
    <w:rsid w:val="002105C7"/>
    <w:rsid w:val="00211053"/>
    <w:rsid w:val="00211447"/>
    <w:rsid w:val="002115E2"/>
    <w:rsid w:val="0021253C"/>
    <w:rsid w:val="00212579"/>
    <w:rsid w:val="00212AB9"/>
    <w:rsid w:val="00212ACF"/>
    <w:rsid w:val="0021340D"/>
    <w:rsid w:val="00213863"/>
    <w:rsid w:val="0021474A"/>
    <w:rsid w:val="00214A44"/>
    <w:rsid w:val="00215493"/>
    <w:rsid w:val="002154E6"/>
    <w:rsid w:val="00215A93"/>
    <w:rsid w:val="00216184"/>
    <w:rsid w:val="00216720"/>
    <w:rsid w:val="00216761"/>
    <w:rsid w:val="002168C3"/>
    <w:rsid w:val="00216D33"/>
    <w:rsid w:val="00216DC1"/>
    <w:rsid w:val="00217F67"/>
    <w:rsid w:val="00221387"/>
    <w:rsid w:val="0022180A"/>
    <w:rsid w:val="002227DC"/>
    <w:rsid w:val="00222897"/>
    <w:rsid w:val="00222F13"/>
    <w:rsid w:val="00223732"/>
    <w:rsid w:val="00223DCA"/>
    <w:rsid w:val="00223E7D"/>
    <w:rsid w:val="00224BD1"/>
    <w:rsid w:val="00225252"/>
    <w:rsid w:val="0022545D"/>
    <w:rsid w:val="00226025"/>
    <w:rsid w:val="002269B7"/>
    <w:rsid w:val="00226E44"/>
    <w:rsid w:val="002275B0"/>
    <w:rsid w:val="00227D88"/>
    <w:rsid w:val="00230498"/>
    <w:rsid w:val="00230A20"/>
    <w:rsid w:val="00231524"/>
    <w:rsid w:val="00231A9F"/>
    <w:rsid w:val="00231BCB"/>
    <w:rsid w:val="00231DFE"/>
    <w:rsid w:val="00231FCE"/>
    <w:rsid w:val="00232A0E"/>
    <w:rsid w:val="0023343B"/>
    <w:rsid w:val="0023370A"/>
    <w:rsid w:val="002338BC"/>
    <w:rsid w:val="00233C4F"/>
    <w:rsid w:val="00233FE0"/>
    <w:rsid w:val="002349E1"/>
    <w:rsid w:val="00234D5B"/>
    <w:rsid w:val="00234E3C"/>
    <w:rsid w:val="00234F00"/>
    <w:rsid w:val="00234F13"/>
    <w:rsid w:val="0023579C"/>
    <w:rsid w:val="0023594C"/>
    <w:rsid w:val="002365E1"/>
    <w:rsid w:val="002368F6"/>
    <w:rsid w:val="00236CF1"/>
    <w:rsid w:val="00236DD5"/>
    <w:rsid w:val="00240296"/>
    <w:rsid w:val="002405BD"/>
    <w:rsid w:val="002407D7"/>
    <w:rsid w:val="00240F17"/>
    <w:rsid w:val="002410BD"/>
    <w:rsid w:val="00242432"/>
    <w:rsid w:val="00242A65"/>
    <w:rsid w:val="002431F6"/>
    <w:rsid w:val="00243757"/>
    <w:rsid w:val="00243ED5"/>
    <w:rsid w:val="002440C2"/>
    <w:rsid w:val="00244724"/>
    <w:rsid w:val="0024472F"/>
    <w:rsid w:val="00244B3F"/>
    <w:rsid w:val="0024640F"/>
    <w:rsid w:val="0024648A"/>
    <w:rsid w:val="00246B38"/>
    <w:rsid w:val="00247500"/>
    <w:rsid w:val="0024766F"/>
    <w:rsid w:val="0024797C"/>
    <w:rsid w:val="00247DE6"/>
    <w:rsid w:val="00247F60"/>
    <w:rsid w:val="00250AB7"/>
    <w:rsid w:val="00251F38"/>
    <w:rsid w:val="00251F7C"/>
    <w:rsid w:val="00252BBB"/>
    <w:rsid w:val="00253BC5"/>
    <w:rsid w:val="00253E0A"/>
    <w:rsid w:val="00253F8E"/>
    <w:rsid w:val="002541AF"/>
    <w:rsid w:val="00254768"/>
    <w:rsid w:val="002549D2"/>
    <w:rsid w:val="00254BFD"/>
    <w:rsid w:val="00254D1A"/>
    <w:rsid w:val="00254EF3"/>
    <w:rsid w:val="002550C3"/>
    <w:rsid w:val="0025518D"/>
    <w:rsid w:val="002556E2"/>
    <w:rsid w:val="0025584A"/>
    <w:rsid w:val="002558C6"/>
    <w:rsid w:val="0025674B"/>
    <w:rsid w:val="0025703C"/>
    <w:rsid w:val="0025718D"/>
    <w:rsid w:val="002576F3"/>
    <w:rsid w:val="00257F3F"/>
    <w:rsid w:val="002603F9"/>
    <w:rsid w:val="002606E9"/>
    <w:rsid w:val="00260852"/>
    <w:rsid w:val="00260FCE"/>
    <w:rsid w:val="00262788"/>
    <w:rsid w:val="002639F3"/>
    <w:rsid w:val="00263B72"/>
    <w:rsid w:val="002646BF"/>
    <w:rsid w:val="00264991"/>
    <w:rsid w:val="00264B37"/>
    <w:rsid w:val="00265108"/>
    <w:rsid w:val="00265491"/>
    <w:rsid w:val="002659CC"/>
    <w:rsid w:val="00266079"/>
    <w:rsid w:val="00266A50"/>
    <w:rsid w:val="00267D6F"/>
    <w:rsid w:val="002713EA"/>
    <w:rsid w:val="002713F1"/>
    <w:rsid w:val="00271DF3"/>
    <w:rsid w:val="00271E08"/>
    <w:rsid w:val="00272294"/>
    <w:rsid w:val="002723CA"/>
    <w:rsid w:val="002727AA"/>
    <w:rsid w:val="00272FA3"/>
    <w:rsid w:val="00273CDE"/>
    <w:rsid w:val="0027467F"/>
    <w:rsid w:val="0027476C"/>
    <w:rsid w:val="00274840"/>
    <w:rsid w:val="002749BD"/>
    <w:rsid w:val="00275875"/>
    <w:rsid w:val="00275984"/>
    <w:rsid w:val="00275B5B"/>
    <w:rsid w:val="00275D51"/>
    <w:rsid w:val="00276048"/>
    <w:rsid w:val="00276206"/>
    <w:rsid w:val="002769B8"/>
    <w:rsid w:val="00277547"/>
    <w:rsid w:val="00277876"/>
    <w:rsid w:val="00277981"/>
    <w:rsid w:val="00277C4B"/>
    <w:rsid w:val="00277D59"/>
    <w:rsid w:val="00277EFB"/>
    <w:rsid w:val="002800C1"/>
    <w:rsid w:val="002804E4"/>
    <w:rsid w:val="0028135C"/>
    <w:rsid w:val="002817BB"/>
    <w:rsid w:val="00281BC5"/>
    <w:rsid w:val="00281D70"/>
    <w:rsid w:val="00281DDE"/>
    <w:rsid w:val="002820E5"/>
    <w:rsid w:val="0028231F"/>
    <w:rsid w:val="00282469"/>
    <w:rsid w:val="002829A5"/>
    <w:rsid w:val="00282D1B"/>
    <w:rsid w:val="0028307B"/>
    <w:rsid w:val="00283D30"/>
    <w:rsid w:val="00283E50"/>
    <w:rsid w:val="00284271"/>
    <w:rsid w:val="00284543"/>
    <w:rsid w:val="00284E06"/>
    <w:rsid w:val="0028604F"/>
    <w:rsid w:val="002864FD"/>
    <w:rsid w:val="002870B1"/>
    <w:rsid w:val="00287890"/>
    <w:rsid w:val="0028797E"/>
    <w:rsid w:val="0029007F"/>
    <w:rsid w:val="002901E4"/>
    <w:rsid w:val="00290337"/>
    <w:rsid w:val="00290472"/>
    <w:rsid w:val="00291E5B"/>
    <w:rsid w:val="00292034"/>
    <w:rsid w:val="00292164"/>
    <w:rsid w:val="002921B4"/>
    <w:rsid w:val="00292926"/>
    <w:rsid w:val="00293144"/>
    <w:rsid w:val="0029343C"/>
    <w:rsid w:val="00293910"/>
    <w:rsid w:val="00294062"/>
    <w:rsid w:val="00294F57"/>
    <w:rsid w:val="00294FE2"/>
    <w:rsid w:val="0029548E"/>
    <w:rsid w:val="00295B44"/>
    <w:rsid w:val="002960C7"/>
    <w:rsid w:val="002968E4"/>
    <w:rsid w:val="002969F0"/>
    <w:rsid w:val="0029721A"/>
    <w:rsid w:val="002974D6"/>
    <w:rsid w:val="002976CB"/>
    <w:rsid w:val="002A002A"/>
    <w:rsid w:val="002A057F"/>
    <w:rsid w:val="002A080B"/>
    <w:rsid w:val="002A0E96"/>
    <w:rsid w:val="002A1546"/>
    <w:rsid w:val="002A18E5"/>
    <w:rsid w:val="002A1FD7"/>
    <w:rsid w:val="002A2954"/>
    <w:rsid w:val="002A2B00"/>
    <w:rsid w:val="002A2BFE"/>
    <w:rsid w:val="002A2F7D"/>
    <w:rsid w:val="002A32DA"/>
    <w:rsid w:val="002A333F"/>
    <w:rsid w:val="002A3476"/>
    <w:rsid w:val="002A35FE"/>
    <w:rsid w:val="002A361A"/>
    <w:rsid w:val="002A3719"/>
    <w:rsid w:val="002A3B4C"/>
    <w:rsid w:val="002A51CD"/>
    <w:rsid w:val="002A591E"/>
    <w:rsid w:val="002A5BF4"/>
    <w:rsid w:val="002A629A"/>
    <w:rsid w:val="002A63EB"/>
    <w:rsid w:val="002A6837"/>
    <w:rsid w:val="002A6B98"/>
    <w:rsid w:val="002A6D6C"/>
    <w:rsid w:val="002B048F"/>
    <w:rsid w:val="002B07D5"/>
    <w:rsid w:val="002B0D14"/>
    <w:rsid w:val="002B2314"/>
    <w:rsid w:val="002B25B6"/>
    <w:rsid w:val="002B279B"/>
    <w:rsid w:val="002B29B0"/>
    <w:rsid w:val="002B3462"/>
    <w:rsid w:val="002B41CD"/>
    <w:rsid w:val="002B45D4"/>
    <w:rsid w:val="002B5413"/>
    <w:rsid w:val="002B5809"/>
    <w:rsid w:val="002B58A8"/>
    <w:rsid w:val="002B592D"/>
    <w:rsid w:val="002B5AC1"/>
    <w:rsid w:val="002B5F0F"/>
    <w:rsid w:val="002B7367"/>
    <w:rsid w:val="002B7500"/>
    <w:rsid w:val="002B7519"/>
    <w:rsid w:val="002B772E"/>
    <w:rsid w:val="002B7C7C"/>
    <w:rsid w:val="002B7E51"/>
    <w:rsid w:val="002C0A66"/>
    <w:rsid w:val="002C0CBA"/>
    <w:rsid w:val="002C0F29"/>
    <w:rsid w:val="002C1C95"/>
    <w:rsid w:val="002C2023"/>
    <w:rsid w:val="002C3353"/>
    <w:rsid w:val="002C3488"/>
    <w:rsid w:val="002C36DF"/>
    <w:rsid w:val="002C3811"/>
    <w:rsid w:val="002C381D"/>
    <w:rsid w:val="002C4146"/>
    <w:rsid w:val="002C435D"/>
    <w:rsid w:val="002C44F5"/>
    <w:rsid w:val="002C512A"/>
    <w:rsid w:val="002C6202"/>
    <w:rsid w:val="002C622F"/>
    <w:rsid w:val="002C63F0"/>
    <w:rsid w:val="002C669F"/>
    <w:rsid w:val="002C70C3"/>
    <w:rsid w:val="002C7E1B"/>
    <w:rsid w:val="002C7E1D"/>
    <w:rsid w:val="002D0043"/>
    <w:rsid w:val="002D0232"/>
    <w:rsid w:val="002D0948"/>
    <w:rsid w:val="002D0E6F"/>
    <w:rsid w:val="002D1379"/>
    <w:rsid w:val="002D2131"/>
    <w:rsid w:val="002D23CD"/>
    <w:rsid w:val="002D299D"/>
    <w:rsid w:val="002D2A38"/>
    <w:rsid w:val="002D2C2E"/>
    <w:rsid w:val="002D2E74"/>
    <w:rsid w:val="002D2E94"/>
    <w:rsid w:val="002D2F02"/>
    <w:rsid w:val="002D3667"/>
    <w:rsid w:val="002D3808"/>
    <w:rsid w:val="002D3899"/>
    <w:rsid w:val="002D3D26"/>
    <w:rsid w:val="002D3DE5"/>
    <w:rsid w:val="002D496F"/>
    <w:rsid w:val="002D4AB6"/>
    <w:rsid w:val="002D4C3A"/>
    <w:rsid w:val="002D60E2"/>
    <w:rsid w:val="002D69F6"/>
    <w:rsid w:val="002D6DA9"/>
    <w:rsid w:val="002D7601"/>
    <w:rsid w:val="002D7C50"/>
    <w:rsid w:val="002E036C"/>
    <w:rsid w:val="002E03A7"/>
    <w:rsid w:val="002E0A16"/>
    <w:rsid w:val="002E0B64"/>
    <w:rsid w:val="002E0D0C"/>
    <w:rsid w:val="002E0E69"/>
    <w:rsid w:val="002E112E"/>
    <w:rsid w:val="002E2246"/>
    <w:rsid w:val="002E2A68"/>
    <w:rsid w:val="002E2B39"/>
    <w:rsid w:val="002E2B99"/>
    <w:rsid w:val="002E2D44"/>
    <w:rsid w:val="002E373B"/>
    <w:rsid w:val="002E4257"/>
    <w:rsid w:val="002E476A"/>
    <w:rsid w:val="002E4F9C"/>
    <w:rsid w:val="002E51D7"/>
    <w:rsid w:val="002E543F"/>
    <w:rsid w:val="002E575E"/>
    <w:rsid w:val="002E6045"/>
    <w:rsid w:val="002E604A"/>
    <w:rsid w:val="002E62F9"/>
    <w:rsid w:val="002E63DD"/>
    <w:rsid w:val="002E643A"/>
    <w:rsid w:val="002E6B56"/>
    <w:rsid w:val="002E7CE4"/>
    <w:rsid w:val="002F0650"/>
    <w:rsid w:val="002F0B2A"/>
    <w:rsid w:val="002F0E52"/>
    <w:rsid w:val="002F0FEF"/>
    <w:rsid w:val="002F103D"/>
    <w:rsid w:val="002F10B2"/>
    <w:rsid w:val="002F1614"/>
    <w:rsid w:val="002F2463"/>
    <w:rsid w:val="002F28D8"/>
    <w:rsid w:val="002F2C36"/>
    <w:rsid w:val="002F2C6D"/>
    <w:rsid w:val="002F2C9B"/>
    <w:rsid w:val="002F2EC4"/>
    <w:rsid w:val="002F2EFB"/>
    <w:rsid w:val="002F3528"/>
    <w:rsid w:val="002F3BCF"/>
    <w:rsid w:val="002F466E"/>
    <w:rsid w:val="002F50E6"/>
    <w:rsid w:val="002F51FE"/>
    <w:rsid w:val="002F5445"/>
    <w:rsid w:val="002F575C"/>
    <w:rsid w:val="002F6B8B"/>
    <w:rsid w:val="002F6DBA"/>
    <w:rsid w:val="002F716F"/>
    <w:rsid w:val="002F75C5"/>
    <w:rsid w:val="002F7D5E"/>
    <w:rsid w:val="0030002E"/>
    <w:rsid w:val="00300AA2"/>
    <w:rsid w:val="00300AFC"/>
    <w:rsid w:val="0030110B"/>
    <w:rsid w:val="003028AA"/>
    <w:rsid w:val="00302DC9"/>
    <w:rsid w:val="00303214"/>
    <w:rsid w:val="00303F13"/>
    <w:rsid w:val="00303FEF"/>
    <w:rsid w:val="003046C9"/>
    <w:rsid w:val="003056FC"/>
    <w:rsid w:val="00305888"/>
    <w:rsid w:val="003059B1"/>
    <w:rsid w:val="00305C9F"/>
    <w:rsid w:val="00306BA9"/>
    <w:rsid w:val="00306C97"/>
    <w:rsid w:val="003073FE"/>
    <w:rsid w:val="00307BD4"/>
    <w:rsid w:val="0031029A"/>
    <w:rsid w:val="00310317"/>
    <w:rsid w:val="00310C2A"/>
    <w:rsid w:val="00310D42"/>
    <w:rsid w:val="00310D6A"/>
    <w:rsid w:val="00311A06"/>
    <w:rsid w:val="00312661"/>
    <w:rsid w:val="003131A4"/>
    <w:rsid w:val="00313217"/>
    <w:rsid w:val="003137C7"/>
    <w:rsid w:val="00313A88"/>
    <w:rsid w:val="00313B22"/>
    <w:rsid w:val="00313D7D"/>
    <w:rsid w:val="003146F7"/>
    <w:rsid w:val="00314E36"/>
    <w:rsid w:val="003151B0"/>
    <w:rsid w:val="0031546E"/>
    <w:rsid w:val="00315694"/>
    <w:rsid w:val="0031594C"/>
    <w:rsid w:val="00315EAB"/>
    <w:rsid w:val="003164DD"/>
    <w:rsid w:val="0031691C"/>
    <w:rsid w:val="00316AC2"/>
    <w:rsid w:val="003170BE"/>
    <w:rsid w:val="00317190"/>
    <w:rsid w:val="003175E8"/>
    <w:rsid w:val="00317864"/>
    <w:rsid w:val="00317969"/>
    <w:rsid w:val="003179E0"/>
    <w:rsid w:val="00317B64"/>
    <w:rsid w:val="00320B66"/>
    <w:rsid w:val="00320DF1"/>
    <w:rsid w:val="00320E23"/>
    <w:rsid w:val="00320F1A"/>
    <w:rsid w:val="00321C73"/>
    <w:rsid w:val="00322478"/>
    <w:rsid w:val="003233B4"/>
    <w:rsid w:val="00323C20"/>
    <w:rsid w:val="00323C7A"/>
    <w:rsid w:val="003244CD"/>
    <w:rsid w:val="00324AE1"/>
    <w:rsid w:val="00325315"/>
    <w:rsid w:val="0032553C"/>
    <w:rsid w:val="003258E4"/>
    <w:rsid w:val="00325CBD"/>
    <w:rsid w:val="00325F3C"/>
    <w:rsid w:val="0032622C"/>
    <w:rsid w:val="00326CC3"/>
    <w:rsid w:val="00327803"/>
    <w:rsid w:val="00327987"/>
    <w:rsid w:val="00327E35"/>
    <w:rsid w:val="00327E65"/>
    <w:rsid w:val="00330AE2"/>
    <w:rsid w:val="00331B93"/>
    <w:rsid w:val="00331F7C"/>
    <w:rsid w:val="0033206A"/>
    <w:rsid w:val="00332FA5"/>
    <w:rsid w:val="0033303E"/>
    <w:rsid w:val="003334E5"/>
    <w:rsid w:val="003337D0"/>
    <w:rsid w:val="003343A5"/>
    <w:rsid w:val="00334EF4"/>
    <w:rsid w:val="0033541C"/>
    <w:rsid w:val="00335BFB"/>
    <w:rsid w:val="00335D31"/>
    <w:rsid w:val="00335E50"/>
    <w:rsid w:val="00335EDB"/>
    <w:rsid w:val="0033609A"/>
    <w:rsid w:val="00336252"/>
    <w:rsid w:val="00336308"/>
    <w:rsid w:val="00336651"/>
    <w:rsid w:val="00337694"/>
    <w:rsid w:val="00337A12"/>
    <w:rsid w:val="00337AAA"/>
    <w:rsid w:val="003400E8"/>
    <w:rsid w:val="0034094D"/>
    <w:rsid w:val="003417D7"/>
    <w:rsid w:val="00341931"/>
    <w:rsid w:val="0034218D"/>
    <w:rsid w:val="003432B6"/>
    <w:rsid w:val="00343628"/>
    <w:rsid w:val="0034374A"/>
    <w:rsid w:val="00343C43"/>
    <w:rsid w:val="00343CE9"/>
    <w:rsid w:val="00343CF4"/>
    <w:rsid w:val="003447EB"/>
    <w:rsid w:val="00344B07"/>
    <w:rsid w:val="00344DB4"/>
    <w:rsid w:val="00345D0C"/>
    <w:rsid w:val="00346868"/>
    <w:rsid w:val="003469DF"/>
    <w:rsid w:val="003479C0"/>
    <w:rsid w:val="00350388"/>
    <w:rsid w:val="003505B2"/>
    <w:rsid w:val="003508C5"/>
    <w:rsid w:val="00350B31"/>
    <w:rsid w:val="00350F92"/>
    <w:rsid w:val="0035141B"/>
    <w:rsid w:val="00351A26"/>
    <w:rsid w:val="003520D2"/>
    <w:rsid w:val="00352924"/>
    <w:rsid w:val="00352EDA"/>
    <w:rsid w:val="00353D0C"/>
    <w:rsid w:val="0035405D"/>
    <w:rsid w:val="00354722"/>
    <w:rsid w:val="00354966"/>
    <w:rsid w:val="003549F9"/>
    <w:rsid w:val="00355189"/>
    <w:rsid w:val="003553EC"/>
    <w:rsid w:val="00355758"/>
    <w:rsid w:val="00355BC4"/>
    <w:rsid w:val="003569A9"/>
    <w:rsid w:val="00356FEE"/>
    <w:rsid w:val="003579DB"/>
    <w:rsid w:val="00357D92"/>
    <w:rsid w:val="00360EBE"/>
    <w:rsid w:val="00361455"/>
    <w:rsid w:val="00361617"/>
    <w:rsid w:val="0036179B"/>
    <w:rsid w:val="003621AE"/>
    <w:rsid w:val="003625FC"/>
    <w:rsid w:val="00362710"/>
    <w:rsid w:val="0036287B"/>
    <w:rsid w:val="00363243"/>
    <w:rsid w:val="003636B4"/>
    <w:rsid w:val="00363BB3"/>
    <w:rsid w:val="00363E9A"/>
    <w:rsid w:val="00364813"/>
    <w:rsid w:val="00364920"/>
    <w:rsid w:val="00365007"/>
    <w:rsid w:val="0036500F"/>
    <w:rsid w:val="003657B5"/>
    <w:rsid w:val="0036584C"/>
    <w:rsid w:val="0036597A"/>
    <w:rsid w:val="00366442"/>
    <w:rsid w:val="003666A5"/>
    <w:rsid w:val="00366D94"/>
    <w:rsid w:val="00367B8F"/>
    <w:rsid w:val="00370AA2"/>
    <w:rsid w:val="00370AD4"/>
    <w:rsid w:val="0037103A"/>
    <w:rsid w:val="00371762"/>
    <w:rsid w:val="00372634"/>
    <w:rsid w:val="0037270D"/>
    <w:rsid w:val="003727D6"/>
    <w:rsid w:val="0037398A"/>
    <w:rsid w:val="00373C2A"/>
    <w:rsid w:val="00373D3B"/>
    <w:rsid w:val="00374DE4"/>
    <w:rsid w:val="003755C4"/>
    <w:rsid w:val="003757FC"/>
    <w:rsid w:val="0037598E"/>
    <w:rsid w:val="003770CC"/>
    <w:rsid w:val="003778DA"/>
    <w:rsid w:val="00377B2C"/>
    <w:rsid w:val="00377C7E"/>
    <w:rsid w:val="00377E26"/>
    <w:rsid w:val="0038010E"/>
    <w:rsid w:val="00380B0D"/>
    <w:rsid w:val="00381159"/>
    <w:rsid w:val="00381196"/>
    <w:rsid w:val="00381C33"/>
    <w:rsid w:val="00381F3B"/>
    <w:rsid w:val="00382464"/>
    <w:rsid w:val="0038298D"/>
    <w:rsid w:val="003852D8"/>
    <w:rsid w:val="0038530B"/>
    <w:rsid w:val="00385329"/>
    <w:rsid w:val="00385659"/>
    <w:rsid w:val="003856C8"/>
    <w:rsid w:val="003857F4"/>
    <w:rsid w:val="003858D3"/>
    <w:rsid w:val="003859AB"/>
    <w:rsid w:val="0038663D"/>
    <w:rsid w:val="003867C6"/>
    <w:rsid w:val="003871B6"/>
    <w:rsid w:val="003874A8"/>
    <w:rsid w:val="0038785A"/>
    <w:rsid w:val="003905FF"/>
    <w:rsid w:val="00390C43"/>
    <w:rsid w:val="00390D17"/>
    <w:rsid w:val="00391530"/>
    <w:rsid w:val="00391FFD"/>
    <w:rsid w:val="0039211B"/>
    <w:rsid w:val="003922A4"/>
    <w:rsid w:val="00392472"/>
    <w:rsid w:val="0039263B"/>
    <w:rsid w:val="00392B8F"/>
    <w:rsid w:val="00392E14"/>
    <w:rsid w:val="00393207"/>
    <w:rsid w:val="003934EB"/>
    <w:rsid w:val="00393D90"/>
    <w:rsid w:val="0039411E"/>
    <w:rsid w:val="00394228"/>
    <w:rsid w:val="0039520D"/>
    <w:rsid w:val="00395570"/>
    <w:rsid w:val="003956AE"/>
    <w:rsid w:val="003967EF"/>
    <w:rsid w:val="00397126"/>
    <w:rsid w:val="00397A65"/>
    <w:rsid w:val="003A0484"/>
    <w:rsid w:val="003A1189"/>
    <w:rsid w:val="003A12F1"/>
    <w:rsid w:val="003A13DF"/>
    <w:rsid w:val="003A16DE"/>
    <w:rsid w:val="003A1779"/>
    <w:rsid w:val="003A1A5F"/>
    <w:rsid w:val="003A1C12"/>
    <w:rsid w:val="003A2A20"/>
    <w:rsid w:val="003A2E6E"/>
    <w:rsid w:val="003A30AC"/>
    <w:rsid w:val="003A3403"/>
    <w:rsid w:val="003A37FB"/>
    <w:rsid w:val="003A3956"/>
    <w:rsid w:val="003A3B79"/>
    <w:rsid w:val="003A556B"/>
    <w:rsid w:val="003A5D7A"/>
    <w:rsid w:val="003A604F"/>
    <w:rsid w:val="003A626F"/>
    <w:rsid w:val="003A6735"/>
    <w:rsid w:val="003A69B8"/>
    <w:rsid w:val="003A75C5"/>
    <w:rsid w:val="003A7606"/>
    <w:rsid w:val="003A7928"/>
    <w:rsid w:val="003B0729"/>
    <w:rsid w:val="003B1307"/>
    <w:rsid w:val="003B1329"/>
    <w:rsid w:val="003B1344"/>
    <w:rsid w:val="003B189A"/>
    <w:rsid w:val="003B2782"/>
    <w:rsid w:val="003B2D00"/>
    <w:rsid w:val="003B2DE4"/>
    <w:rsid w:val="003B31C8"/>
    <w:rsid w:val="003B35B0"/>
    <w:rsid w:val="003B4B78"/>
    <w:rsid w:val="003B513E"/>
    <w:rsid w:val="003B5211"/>
    <w:rsid w:val="003B5457"/>
    <w:rsid w:val="003B5947"/>
    <w:rsid w:val="003B6BEE"/>
    <w:rsid w:val="003B6E7B"/>
    <w:rsid w:val="003B6F0E"/>
    <w:rsid w:val="003B742F"/>
    <w:rsid w:val="003B7B64"/>
    <w:rsid w:val="003B7CF5"/>
    <w:rsid w:val="003C07D7"/>
    <w:rsid w:val="003C09F9"/>
    <w:rsid w:val="003C0F3F"/>
    <w:rsid w:val="003C1A26"/>
    <w:rsid w:val="003C24AB"/>
    <w:rsid w:val="003C2565"/>
    <w:rsid w:val="003C2659"/>
    <w:rsid w:val="003C26C9"/>
    <w:rsid w:val="003C28DE"/>
    <w:rsid w:val="003C30A2"/>
    <w:rsid w:val="003C31C6"/>
    <w:rsid w:val="003C3735"/>
    <w:rsid w:val="003C3A32"/>
    <w:rsid w:val="003C3AE1"/>
    <w:rsid w:val="003C474D"/>
    <w:rsid w:val="003C4C8D"/>
    <w:rsid w:val="003C55D5"/>
    <w:rsid w:val="003C59CD"/>
    <w:rsid w:val="003C5C51"/>
    <w:rsid w:val="003C5E11"/>
    <w:rsid w:val="003C64D9"/>
    <w:rsid w:val="003C6782"/>
    <w:rsid w:val="003C67E0"/>
    <w:rsid w:val="003C7265"/>
    <w:rsid w:val="003C7301"/>
    <w:rsid w:val="003D0DFC"/>
    <w:rsid w:val="003D1097"/>
    <w:rsid w:val="003D19C8"/>
    <w:rsid w:val="003D3163"/>
    <w:rsid w:val="003D320A"/>
    <w:rsid w:val="003D34DC"/>
    <w:rsid w:val="003D357A"/>
    <w:rsid w:val="003D4876"/>
    <w:rsid w:val="003D4D42"/>
    <w:rsid w:val="003D4E5F"/>
    <w:rsid w:val="003D51A9"/>
    <w:rsid w:val="003D607E"/>
    <w:rsid w:val="003D615B"/>
    <w:rsid w:val="003D6E98"/>
    <w:rsid w:val="003D7AC0"/>
    <w:rsid w:val="003D7C8C"/>
    <w:rsid w:val="003D7CC6"/>
    <w:rsid w:val="003E0012"/>
    <w:rsid w:val="003E012F"/>
    <w:rsid w:val="003E044B"/>
    <w:rsid w:val="003E1085"/>
    <w:rsid w:val="003E10E4"/>
    <w:rsid w:val="003E2158"/>
    <w:rsid w:val="003E2E73"/>
    <w:rsid w:val="003E300F"/>
    <w:rsid w:val="003E3A20"/>
    <w:rsid w:val="003E3F2C"/>
    <w:rsid w:val="003E44E2"/>
    <w:rsid w:val="003E4D8A"/>
    <w:rsid w:val="003E4F63"/>
    <w:rsid w:val="003E5828"/>
    <w:rsid w:val="003E5E36"/>
    <w:rsid w:val="003E6448"/>
    <w:rsid w:val="003E6AA5"/>
    <w:rsid w:val="003E7027"/>
    <w:rsid w:val="003E7212"/>
    <w:rsid w:val="003E77E9"/>
    <w:rsid w:val="003E79E1"/>
    <w:rsid w:val="003F0199"/>
    <w:rsid w:val="003F04DC"/>
    <w:rsid w:val="003F08C1"/>
    <w:rsid w:val="003F0B16"/>
    <w:rsid w:val="003F0F6D"/>
    <w:rsid w:val="003F1091"/>
    <w:rsid w:val="003F1314"/>
    <w:rsid w:val="003F1412"/>
    <w:rsid w:val="003F148F"/>
    <w:rsid w:val="003F169E"/>
    <w:rsid w:val="003F16B4"/>
    <w:rsid w:val="003F18ED"/>
    <w:rsid w:val="003F2559"/>
    <w:rsid w:val="003F3758"/>
    <w:rsid w:val="003F3ACC"/>
    <w:rsid w:val="003F3E15"/>
    <w:rsid w:val="003F3F39"/>
    <w:rsid w:val="003F3FB5"/>
    <w:rsid w:val="003F4965"/>
    <w:rsid w:val="003F4F54"/>
    <w:rsid w:val="003F4F7F"/>
    <w:rsid w:val="003F5334"/>
    <w:rsid w:val="003F56CD"/>
    <w:rsid w:val="003F5BA2"/>
    <w:rsid w:val="003F5CF5"/>
    <w:rsid w:val="003F63EF"/>
    <w:rsid w:val="003F6699"/>
    <w:rsid w:val="003F6A52"/>
    <w:rsid w:val="003F6DA2"/>
    <w:rsid w:val="003F6E62"/>
    <w:rsid w:val="003F70C4"/>
    <w:rsid w:val="003F7F3E"/>
    <w:rsid w:val="004002ED"/>
    <w:rsid w:val="00400A31"/>
    <w:rsid w:val="00400C34"/>
    <w:rsid w:val="00400D14"/>
    <w:rsid w:val="00401FC7"/>
    <w:rsid w:val="004022ED"/>
    <w:rsid w:val="00402571"/>
    <w:rsid w:val="004026F1"/>
    <w:rsid w:val="00402FC3"/>
    <w:rsid w:val="004031CE"/>
    <w:rsid w:val="00403A0A"/>
    <w:rsid w:val="00404311"/>
    <w:rsid w:val="00404542"/>
    <w:rsid w:val="004046EB"/>
    <w:rsid w:val="004051E9"/>
    <w:rsid w:val="004064C7"/>
    <w:rsid w:val="00406906"/>
    <w:rsid w:val="00406ACB"/>
    <w:rsid w:val="004071ED"/>
    <w:rsid w:val="004075CE"/>
    <w:rsid w:val="004100F9"/>
    <w:rsid w:val="004101CB"/>
    <w:rsid w:val="00410F23"/>
    <w:rsid w:val="00411289"/>
    <w:rsid w:val="0041154F"/>
    <w:rsid w:val="00411910"/>
    <w:rsid w:val="004126B8"/>
    <w:rsid w:val="004126BA"/>
    <w:rsid w:val="00412A47"/>
    <w:rsid w:val="00412B72"/>
    <w:rsid w:val="00413AAA"/>
    <w:rsid w:val="004151F0"/>
    <w:rsid w:val="00415343"/>
    <w:rsid w:val="00415B04"/>
    <w:rsid w:val="00416512"/>
    <w:rsid w:val="0041691C"/>
    <w:rsid w:val="00416CC6"/>
    <w:rsid w:val="00416FA8"/>
    <w:rsid w:val="004178FA"/>
    <w:rsid w:val="00420304"/>
    <w:rsid w:val="00420565"/>
    <w:rsid w:val="00420EF3"/>
    <w:rsid w:val="004211BB"/>
    <w:rsid w:val="00421936"/>
    <w:rsid w:val="00421FB2"/>
    <w:rsid w:val="00422A50"/>
    <w:rsid w:val="00423065"/>
    <w:rsid w:val="00423973"/>
    <w:rsid w:val="00423D54"/>
    <w:rsid w:val="004245EE"/>
    <w:rsid w:val="0042483D"/>
    <w:rsid w:val="00424E63"/>
    <w:rsid w:val="00425780"/>
    <w:rsid w:val="00425A9F"/>
    <w:rsid w:val="0042607E"/>
    <w:rsid w:val="0042666D"/>
    <w:rsid w:val="00426A0A"/>
    <w:rsid w:val="00426CA8"/>
    <w:rsid w:val="00427141"/>
    <w:rsid w:val="00427201"/>
    <w:rsid w:val="004277C5"/>
    <w:rsid w:val="00427E9D"/>
    <w:rsid w:val="0043008E"/>
    <w:rsid w:val="004300B6"/>
    <w:rsid w:val="004302CE"/>
    <w:rsid w:val="00430380"/>
    <w:rsid w:val="004304DB"/>
    <w:rsid w:val="00430C02"/>
    <w:rsid w:val="00431075"/>
    <w:rsid w:val="00431334"/>
    <w:rsid w:val="004315DC"/>
    <w:rsid w:val="004316F6"/>
    <w:rsid w:val="00431B13"/>
    <w:rsid w:val="0043206B"/>
    <w:rsid w:val="00432608"/>
    <w:rsid w:val="00432BE8"/>
    <w:rsid w:val="0043324D"/>
    <w:rsid w:val="004338BE"/>
    <w:rsid w:val="00433A90"/>
    <w:rsid w:val="00433D12"/>
    <w:rsid w:val="004340F7"/>
    <w:rsid w:val="004343C4"/>
    <w:rsid w:val="00434EA8"/>
    <w:rsid w:val="00435B3C"/>
    <w:rsid w:val="00435C1A"/>
    <w:rsid w:val="00435E66"/>
    <w:rsid w:val="00435EA3"/>
    <w:rsid w:val="00436D40"/>
    <w:rsid w:val="0043702E"/>
    <w:rsid w:val="00437B4B"/>
    <w:rsid w:val="00437CC3"/>
    <w:rsid w:val="00437CD8"/>
    <w:rsid w:val="004409D4"/>
    <w:rsid w:val="00440C1E"/>
    <w:rsid w:val="004410D4"/>
    <w:rsid w:val="00441405"/>
    <w:rsid w:val="00441542"/>
    <w:rsid w:val="00441789"/>
    <w:rsid w:val="00441C42"/>
    <w:rsid w:val="004421DB"/>
    <w:rsid w:val="00442613"/>
    <w:rsid w:val="00442650"/>
    <w:rsid w:val="00442904"/>
    <w:rsid w:val="00442934"/>
    <w:rsid w:val="00442AE4"/>
    <w:rsid w:val="00442F17"/>
    <w:rsid w:val="0044322C"/>
    <w:rsid w:val="00443E6F"/>
    <w:rsid w:val="00444475"/>
    <w:rsid w:val="00444FFB"/>
    <w:rsid w:val="00445684"/>
    <w:rsid w:val="00445865"/>
    <w:rsid w:val="00445EB5"/>
    <w:rsid w:val="004460DF"/>
    <w:rsid w:val="0044624C"/>
    <w:rsid w:val="00446439"/>
    <w:rsid w:val="0044666E"/>
    <w:rsid w:val="00446878"/>
    <w:rsid w:val="004475F8"/>
    <w:rsid w:val="0044774C"/>
    <w:rsid w:val="00447BBA"/>
    <w:rsid w:val="00447F43"/>
    <w:rsid w:val="0045093D"/>
    <w:rsid w:val="00450C14"/>
    <w:rsid w:val="004515AF"/>
    <w:rsid w:val="00451660"/>
    <w:rsid w:val="00451AB2"/>
    <w:rsid w:val="00451E24"/>
    <w:rsid w:val="00452631"/>
    <w:rsid w:val="004526A2"/>
    <w:rsid w:val="004530EF"/>
    <w:rsid w:val="004538D1"/>
    <w:rsid w:val="00453A52"/>
    <w:rsid w:val="00453AA0"/>
    <w:rsid w:val="00453C6C"/>
    <w:rsid w:val="00454533"/>
    <w:rsid w:val="004547F9"/>
    <w:rsid w:val="0045574D"/>
    <w:rsid w:val="00455E57"/>
    <w:rsid w:val="004563B8"/>
    <w:rsid w:val="0045675E"/>
    <w:rsid w:val="00456C32"/>
    <w:rsid w:val="00456EC6"/>
    <w:rsid w:val="0045762A"/>
    <w:rsid w:val="0046026B"/>
    <w:rsid w:val="00460E2E"/>
    <w:rsid w:val="00460FB6"/>
    <w:rsid w:val="0046191C"/>
    <w:rsid w:val="0046196C"/>
    <w:rsid w:val="0046206E"/>
    <w:rsid w:val="004625F6"/>
    <w:rsid w:val="0046260C"/>
    <w:rsid w:val="00462AEC"/>
    <w:rsid w:val="0046311A"/>
    <w:rsid w:val="00463820"/>
    <w:rsid w:val="00463928"/>
    <w:rsid w:val="00463D8D"/>
    <w:rsid w:val="00463FDA"/>
    <w:rsid w:val="00464305"/>
    <w:rsid w:val="004645C6"/>
    <w:rsid w:val="004645E7"/>
    <w:rsid w:val="00464813"/>
    <w:rsid w:val="00464BE7"/>
    <w:rsid w:val="004650C9"/>
    <w:rsid w:val="004650DC"/>
    <w:rsid w:val="00465841"/>
    <w:rsid w:val="0046620E"/>
    <w:rsid w:val="00466D83"/>
    <w:rsid w:val="004672BE"/>
    <w:rsid w:val="0046797B"/>
    <w:rsid w:val="00467A6B"/>
    <w:rsid w:val="00467BDC"/>
    <w:rsid w:val="00467D1C"/>
    <w:rsid w:val="00470105"/>
    <w:rsid w:val="00471C78"/>
    <w:rsid w:val="00471FB3"/>
    <w:rsid w:val="00472F1B"/>
    <w:rsid w:val="0047318C"/>
    <w:rsid w:val="0047371E"/>
    <w:rsid w:val="0047467C"/>
    <w:rsid w:val="00474833"/>
    <w:rsid w:val="0047490B"/>
    <w:rsid w:val="00474AE7"/>
    <w:rsid w:val="00475514"/>
    <w:rsid w:val="004757F3"/>
    <w:rsid w:val="004759C8"/>
    <w:rsid w:val="00475C6A"/>
    <w:rsid w:val="00476033"/>
    <w:rsid w:val="0047604A"/>
    <w:rsid w:val="004774B1"/>
    <w:rsid w:val="00477C43"/>
    <w:rsid w:val="00477DCA"/>
    <w:rsid w:val="00477E67"/>
    <w:rsid w:val="00477FD0"/>
    <w:rsid w:val="00480832"/>
    <w:rsid w:val="00480D70"/>
    <w:rsid w:val="00481706"/>
    <w:rsid w:val="00481EE8"/>
    <w:rsid w:val="00483050"/>
    <w:rsid w:val="004832CC"/>
    <w:rsid w:val="004838A8"/>
    <w:rsid w:val="004838AA"/>
    <w:rsid w:val="00484204"/>
    <w:rsid w:val="00484266"/>
    <w:rsid w:val="004842E2"/>
    <w:rsid w:val="00484577"/>
    <w:rsid w:val="004848B9"/>
    <w:rsid w:val="00484F8D"/>
    <w:rsid w:val="0048545F"/>
    <w:rsid w:val="00485702"/>
    <w:rsid w:val="0048752C"/>
    <w:rsid w:val="004877BE"/>
    <w:rsid w:val="004900EF"/>
    <w:rsid w:val="00490227"/>
    <w:rsid w:val="0049080D"/>
    <w:rsid w:val="004928DF"/>
    <w:rsid w:val="004929FF"/>
    <w:rsid w:val="00492EC1"/>
    <w:rsid w:val="00493AA5"/>
    <w:rsid w:val="00493F9E"/>
    <w:rsid w:val="00493FF3"/>
    <w:rsid w:val="0049463C"/>
    <w:rsid w:val="00494CEE"/>
    <w:rsid w:val="00494DEB"/>
    <w:rsid w:val="00494EF4"/>
    <w:rsid w:val="00495117"/>
    <w:rsid w:val="0049546D"/>
    <w:rsid w:val="00495543"/>
    <w:rsid w:val="00495786"/>
    <w:rsid w:val="00495CC9"/>
    <w:rsid w:val="00495D9C"/>
    <w:rsid w:val="0049662D"/>
    <w:rsid w:val="00496963"/>
    <w:rsid w:val="0049703C"/>
    <w:rsid w:val="00497296"/>
    <w:rsid w:val="00497388"/>
    <w:rsid w:val="00497DFC"/>
    <w:rsid w:val="004A0031"/>
    <w:rsid w:val="004A008B"/>
    <w:rsid w:val="004A0A7C"/>
    <w:rsid w:val="004A1005"/>
    <w:rsid w:val="004A103D"/>
    <w:rsid w:val="004A1130"/>
    <w:rsid w:val="004A11B8"/>
    <w:rsid w:val="004A13B4"/>
    <w:rsid w:val="004A14F2"/>
    <w:rsid w:val="004A1B43"/>
    <w:rsid w:val="004A1E72"/>
    <w:rsid w:val="004A32E4"/>
    <w:rsid w:val="004A4051"/>
    <w:rsid w:val="004A460C"/>
    <w:rsid w:val="004A4D01"/>
    <w:rsid w:val="004A4E04"/>
    <w:rsid w:val="004A4EA2"/>
    <w:rsid w:val="004A5A48"/>
    <w:rsid w:val="004A60C8"/>
    <w:rsid w:val="004A6E3E"/>
    <w:rsid w:val="004A7488"/>
    <w:rsid w:val="004B0760"/>
    <w:rsid w:val="004B0CD7"/>
    <w:rsid w:val="004B1329"/>
    <w:rsid w:val="004B1FA0"/>
    <w:rsid w:val="004B2246"/>
    <w:rsid w:val="004B2748"/>
    <w:rsid w:val="004B2D3D"/>
    <w:rsid w:val="004B2DCF"/>
    <w:rsid w:val="004B2E2B"/>
    <w:rsid w:val="004B4AC1"/>
    <w:rsid w:val="004B5643"/>
    <w:rsid w:val="004B57F5"/>
    <w:rsid w:val="004B5A1B"/>
    <w:rsid w:val="004B6474"/>
    <w:rsid w:val="004B7572"/>
    <w:rsid w:val="004B7A0E"/>
    <w:rsid w:val="004B7C64"/>
    <w:rsid w:val="004C03E8"/>
    <w:rsid w:val="004C08CF"/>
    <w:rsid w:val="004C0FF4"/>
    <w:rsid w:val="004C1923"/>
    <w:rsid w:val="004C1AE0"/>
    <w:rsid w:val="004C1B17"/>
    <w:rsid w:val="004C2984"/>
    <w:rsid w:val="004C29FE"/>
    <w:rsid w:val="004C2D77"/>
    <w:rsid w:val="004C30EC"/>
    <w:rsid w:val="004C310D"/>
    <w:rsid w:val="004C329F"/>
    <w:rsid w:val="004C33B0"/>
    <w:rsid w:val="004C34AE"/>
    <w:rsid w:val="004C3F16"/>
    <w:rsid w:val="004C4372"/>
    <w:rsid w:val="004C54BB"/>
    <w:rsid w:val="004C556D"/>
    <w:rsid w:val="004C5734"/>
    <w:rsid w:val="004C59DE"/>
    <w:rsid w:val="004C59EE"/>
    <w:rsid w:val="004C674C"/>
    <w:rsid w:val="004C6A7A"/>
    <w:rsid w:val="004C6D02"/>
    <w:rsid w:val="004C6D86"/>
    <w:rsid w:val="004C788C"/>
    <w:rsid w:val="004C7FC4"/>
    <w:rsid w:val="004D08E9"/>
    <w:rsid w:val="004D0B09"/>
    <w:rsid w:val="004D203B"/>
    <w:rsid w:val="004D22D9"/>
    <w:rsid w:val="004D2F8C"/>
    <w:rsid w:val="004D3258"/>
    <w:rsid w:val="004D33A0"/>
    <w:rsid w:val="004D424D"/>
    <w:rsid w:val="004D52EC"/>
    <w:rsid w:val="004D7F99"/>
    <w:rsid w:val="004E0192"/>
    <w:rsid w:val="004E0707"/>
    <w:rsid w:val="004E078F"/>
    <w:rsid w:val="004E0A54"/>
    <w:rsid w:val="004E111E"/>
    <w:rsid w:val="004E120E"/>
    <w:rsid w:val="004E1481"/>
    <w:rsid w:val="004E1EC5"/>
    <w:rsid w:val="004E25F8"/>
    <w:rsid w:val="004E2D9C"/>
    <w:rsid w:val="004E360E"/>
    <w:rsid w:val="004E4310"/>
    <w:rsid w:val="004E4B3C"/>
    <w:rsid w:val="004E4D0B"/>
    <w:rsid w:val="004E534F"/>
    <w:rsid w:val="004E54C8"/>
    <w:rsid w:val="004E5537"/>
    <w:rsid w:val="004E5691"/>
    <w:rsid w:val="004E56AA"/>
    <w:rsid w:val="004E5A4D"/>
    <w:rsid w:val="004E63AC"/>
    <w:rsid w:val="004E6600"/>
    <w:rsid w:val="004E6AFB"/>
    <w:rsid w:val="004E6EA1"/>
    <w:rsid w:val="004F02A8"/>
    <w:rsid w:val="004F073D"/>
    <w:rsid w:val="004F0ACB"/>
    <w:rsid w:val="004F0F16"/>
    <w:rsid w:val="004F122E"/>
    <w:rsid w:val="004F19FF"/>
    <w:rsid w:val="004F1C75"/>
    <w:rsid w:val="004F237D"/>
    <w:rsid w:val="004F27AF"/>
    <w:rsid w:val="004F2E90"/>
    <w:rsid w:val="004F3215"/>
    <w:rsid w:val="004F3775"/>
    <w:rsid w:val="004F38EB"/>
    <w:rsid w:val="004F3D4B"/>
    <w:rsid w:val="004F44F9"/>
    <w:rsid w:val="004F4CB0"/>
    <w:rsid w:val="004F54F2"/>
    <w:rsid w:val="004F570E"/>
    <w:rsid w:val="004F57FD"/>
    <w:rsid w:val="004F5B26"/>
    <w:rsid w:val="004F5B3C"/>
    <w:rsid w:val="004F6B67"/>
    <w:rsid w:val="004F7005"/>
    <w:rsid w:val="005002A8"/>
    <w:rsid w:val="00500972"/>
    <w:rsid w:val="005012C8"/>
    <w:rsid w:val="00501478"/>
    <w:rsid w:val="00501A38"/>
    <w:rsid w:val="00501BCA"/>
    <w:rsid w:val="00501D02"/>
    <w:rsid w:val="0050227F"/>
    <w:rsid w:val="0050317D"/>
    <w:rsid w:val="005032F0"/>
    <w:rsid w:val="0050391A"/>
    <w:rsid w:val="00503A54"/>
    <w:rsid w:val="00503DCE"/>
    <w:rsid w:val="00504BA3"/>
    <w:rsid w:val="005052F1"/>
    <w:rsid w:val="00505323"/>
    <w:rsid w:val="0050594B"/>
    <w:rsid w:val="00505952"/>
    <w:rsid w:val="0050625C"/>
    <w:rsid w:val="00506BBB"/>
    <w:rsid w:val="00506C88"/>
    <w:rsid w:val="00506D6A"/>
    <w:rsid w:val="00507CF1"/>
    <w:rsid w:val="00510554"/>
    <w:rsid w:val="00510804"/>
    <w:rsid w:val="00510E4F"/>
    <w:rsid w:val="00510F80"/>
    <w:rsid w:val="0051151E"/>
    <w:rsid w:val="00511893"/>
    <w:rsid w:val="00511AC4"/>
    <w:rsid w:val="00511FA7"/>
    <w:rsid w:val="00512051"/>
    <w:rsid w:val="00512F4A"/>
    <w:rsid w:val="00513597"/>
    <w:rsid w:val="00513885"/>
    <w:rsid w:val="00513D7C"/>
    <w:rsid w:val="00514DCA"/>
    <w:rsid w:val="00514E05"/>
    <w:rsid w:val="00514F15"/>
    <w:rsid w:val="00515597"/>
    <w:rsid w:val="00515A4B"/>
    <w:rsid w:val="0051605F"/>
    <w:rsid w:val="005161DD"/>
    <w:rsid w:val="00516B54"/>
    <w:rsid w:val="005172F9"/>
    <w:rsid w:val="005175FB"/>
    <w:rsid w:val="00517842"/>
    <w:rsid w:val="005179C7"/>
    <w:rsid w:val="00517B7E"/>
    <w:rsid w:val="00517CDB"/>
    <w:rsid w:val="00520EA2"/>
    <w:rsid w:val="00521562"/>
    <w:rsid w:val="005219CC"/>
    <w:rsid w:val="00521B71"/>
    <w:rsid w:val="00521C3A"/>
    <w:rsid w:val="005222D5"/>
    <w:rsid w:val="005224DE"/>
    <w:rsid w:val="005228D4"/>
    <w:rsid w:val="00522FF3"/>
    <w:rsid w:val="0052355B"/>
    <w:rsid w:val="00524116"/>
    <w:rsid w:val="0052419E"/>
    <w:rsid w:val="0052427A"/>
    <w:rsid w:val="005246CB"/>
    <w:rsid w:val="00525168"/>
    <w:rsid w:val="00525175"/>
    <w:rsid w:val="00525660"/>
    <w:rsid w:val="00525733"/>
    <w:rsid w:val="00526999"/>
    <w:rsid w:val="00526BC2"/>
    <w:rsid w:val="005272C7"/>
    <w:rsid w:val="00527A1E"/>
    <w:rsid w:val="00527A4A"/>
    <w:rsid w:val="00527C38"/>
    <w:rsid w:val="005302AB"/>
    <w:rsid w:val="00531253"/>
    <w:rsid w:val="00531B24"/>
    <w:rsid w:val="00531EB4"/>
    <w:rsid w:val="005323C3"/>
    <w:rsid w:val="00532527"/>
    <w:rsid w:val="00532A7D"/>
    <w:rsid w:val="00532FC3"/>
    <w:rsid w:val="00533929"/>
    <w:rsid w:val="00533CDF"/>
    <w:rsid w:val="005344F0"/>
    <w:rsid w:val="00535517"/>
    <w:rsid w:val="00535B70"/>
    <w:rsid w:val="00536547"/>
    <w:rsid w:val="005400FA"/>
    <w:rsid w:val="00540778"/>
    <w:rsid w:val="00541246"/>
    <w:rsid w:val="0054182E"/>
    <w:rsid w:val="00541837"/>
    <w:rsid w:val="00542278"/>
    <w:rsid w:val="0054269B"/>
    <w:rsid w:val="005428E1"/>
    <w:rsid w:val="00542ACD"/>
    <w:rsid w:val="005430E1"/>
    <w:rsid w:val="00543F16"/>
    <w:rsid w:val="0054432E"/>
    <w:rsid w:val="00544B1F"/>
    <w:rsid w:val="00545C78"/>
    <w:rsid w:val="00545FCB"/>
    <w:rsid w:val="00546148"/>
    <w:rsid w:val="005464BA"/>
    <w:rsid w:val="00546A44"/>
    <w:rsid w:val="00547517"/>
    <w:rsid w:val="0054760A"/>
    <w:rsid w:val="005476CA"/>
    <w:rsid w:val="00550823"/>
    <w:rsid w:val="005512B2"/>
    <w:rsid w:val="0055176C"/>
    <w:rsid w:val="005518AF"/>
    <w:rsid w:val="00551D49"/>
    <w:rsid w:val="00552736"/>
    <w:rsid w:val="0055355F"/>
    <w:rsid w:val="00553591"/>
    <w:rsid w:val="00553695"/>
    <w:rsid w:val="005536F9"/>
    <w:rsid w:val="00553DB4"/>
    <w:rsid w:val="00553DCB"/>
    <w:rsid w:val="00553F05"/>
    <w:rsid w:val="005541E2"/>
    <w:rsid w:val="00554379"/>
    <w:rsid w:val="00555140"/>
    <w:rsid w:val="005557E6"/>
    <w:rsid w:val="00555CA5"/>
    <w:rsid w:val="005572FB"/>
    <w:rsid w:val="00557967"/>
    <w:rsid w:val="00557D3C"/>
    <w:rsid w:val="0056040C"/>
    <w:rsid w:val="0056071D"/>
    <w:rsid w:val="0056086E"/>
    <w:rsid w:val="005611A7"/>
    <w:rsid w:val="005611A9"/>
    <w:rsid w:val="00561BD1"/>
    <w:rsid w:val="00562210"/>
    <w:rsid w:val="00562AC8"/>
    <w:rsid w:val="00562B42"/>
    <w:rsid w:val="00562CA1"/>
    <w:rsid w:val="00564702"/>
    <w:rsid w:val="005647F8"/>
    <w:rsid w:val="00564FD0"/>
    <w:rsid w:val="0056595A"/>
    <w:rsid w:val="00565ABC"/>
    <w:rsid w:val="00567F6C"/>
    <w:rsid w:val="0057023B"/>
    <w:rsid w:val="00570BCB"/>
    <w:rsid w:val="00571289"/>
    <w:rsid w:val="00572510"/>
    <w:rsid w:val="005727B8"/>
    <w:rsid w:val="00572949"/>
    <w:rsid w:val="00573DD3"/>
    <w:rsid w:val="00573E4B"/>
    <w:rsid w:val="0057443E"/>
    <w:rsid w:val="0057448A"/>
    <w:rsid w:val="005747AA"/>
    <w:rsid w:val="00575444"/>
    <w:rsid w:val="00575516"/>
    <w:rsid w:val="005756F6"/>
    <w:rsid w:val="0057590A"/>
    <w:rsid w:val="00575935"/>
    <w:rsid w:val="00575E1A"/>
    <w:rsid w:val="00575FAF"/>
    <w:rsid w:val="00576BB0"/>
    <w:rsid w:val="00576D46"/>
    <w:rsid w:val="005777F7"/>
    <w:rsid w:val="005779C4"/>
    <w:rsid w:val="0058023B"/>
    <w:rsid w:val="00580537"/>
    <w:rsid w:val="0058058E"/>
    <w:rsid w:val="005807B5"/>
    <w:rsid w:val="00580950"/>
    <w:rsid w:val="00580D5F"/>
    <w:rsid w:val="00580DD6"/>
    <w:rsid w:val="0058106A"/>
    <w:rsid w:val="00581798"/>
    <w:rsid w:val="00581B78"/>
    <w:rsid w:val="00581BEE"/>
    <w:rsid w:val="00581EDA"/>
    <w:rsid w:val="0058231C"/>
    <w:rsid w:val="00583706"/>
    <w:rsid w:val="00583ED4"/>
    <w:rsid w:val="00583FBA"/>
    <w:rsid w:val="00584536"/>
    <w:rsid w:val="00584C3F"/>
    <w:rsid w:val="0058579D"/>
    <w:rsid w:val="00585AEA"/>
    <w:rsid w:val="00585B4F"/>
    <w:rsid w:val="00585D56"/>
    <w:rsid w:val="0058612C"/>
    <w:rsid w:val="00586194"/>
    <w:rsid w:val="00586413"/>
    <w:rsid w:val="00586AB7"/>
    <w:rsid w:val="0058799A"/>
    <w:rsid w:val="00590112"/>
    <w:rsid w:val="00590FAE"/>
    <w:rsid w:val="00591C17"/>
    <w:rsid w:val="005922B5"/>
    <w:rsid w:val="0059267B"/>
    <w:rsid w:val="00592850"/>
    <w:rsid w:val="005931E0"/>
    <w:rsid w:val="005932E7"/>
    <w:rsid w:val="00593DA0"/>
    <w:rsid w:val="00594294"/>
    <w:rsid w:val="00594998"/>
    <w:rsid w:val="005954C9"/>
    <w:rsid w:val="00595B10"/>
    <w:rsid w:val="005965CA"/>
    <w:rsid w:val="00596943"/>
    <w:rsid w:val="00596D4C"/>
    <w:rsid w:val="005973F3"/>
    <w:rsid w:val="0059748A"/>
    <w:rsid w:val="005977EB"/>
    <w:rsid w:val="005A056F"/>
    <w:rsid w:val="005A076A"/>
    <w:rsid w:val="005A0799"/>
    <w:rsid w:val="005A0D9C"/>
    <w:rsid w:val="005A0FFA"/>
    <w:rsid w:val="005A15D4"/>
    <w:rsid w:val="005A194D"/>
    <w:rsid w:val="005A28D1"/>
    <w:rsid w:val="005A3A1A"/>
    <w:rsid w:val="005A3C4B"/>
    <w:rsid w:val="005A3C79"/>
    <w:rsid w:val="005A3ED5"/>
    <w:rsid w:val="005A528B"/>
    <w:rsid w:val="005A5F85"/>
    <w:rsid w:val="005A6003"/>
    <w:rsid w:val="005A6398"/>
    <w:rsid w:val="005A6573"/>
    <w:rsid w:val="005A6980"/>
    <w:rsid w:val="005A7533"/>
    <w:rsid w:val="005A7ACA"/>
    <w:rsid w:val="005A7B2F"/>
    <w:rsid w:val="005A7BA5"/>
    <w:rsid w:val="005A7D2C"/>
    <w:rsid w:val="005B003B"/>
    <w:rsid w:val="005B03A9"/>
    <w:rsid w:val="005B044A"/>
    <w:rsid w:val="005B06A6"/>
    <w:rsid w:val="005B0EFC"/>
    <w:rsid w:val="005B1B17"/>
    <w:rsid w:val="005B2088"/>
    <w:rsid w:val="005B21BC"/>
    <w:rsid w:val="005B22CA"/>
    <w:rsid w:val="005B23BC"/>
    <w:rsid w:val="005B3413"/>
    <w:rsid w:val="005B3C66"/>
    <w:rsid w:val="005B43D4"/>
    <w:rsid w:val="005B441F"/>
    <w:rsid w:val="005B46E5"/>
    <w:rsid w:val="005B4A58"/>
    <w:rsid w:val="005B4E67"/>
    <w:rsid w:val="005B4E6E"/>
    <w:rsid w:val="005B6576"/>
    <w:rsid w:val="005B6C35"/>
    <w:rsid w:val="005B7080"/>
    <w:rsid w:val="005B7308"/>
    <w:rsid w:val="005B7588"/>
    <w:rsid w:val="005B781B"/>
    <w:rsid w:val="005B7DCB"/>
    <w:rsid w:val="005C048D"/>
    <w:rsid w:val="005C0D8A"/>
    <w:rsid w:val="005C0DDF"/>
    <w:rsid w:val="005C0E48"/>
    <w:rsid w:val="005C10E2"/>
    <w:rsid w:val="005C156B"/>
    <w:rsid w:val="005C18E2"/>
    <w:rsid w:val="005C1B31"/>
    <w:rsid w:val="005C2202"/>
    <w:rsid w:val="005C2979"/>
    <w:rsid w:val="005C2E5B"/>
    <w:rsid w:val="005C338B"/>
    <w:rsid w:val="005C3F5C"/>
    <w:rsid w:val="005C4E55"/>
    <w:rsid w:val="005C5269"/>
    <w:rsid w:val="005C5422"/>
    <w:rsid w:val="005C5731"/>
    <w:rsid w:val="005C60D1"/>
    <w:rsid w:val="005C67AC"/>
    <w:rsid w:val="005C7211"/>
    <w:rsid w:val="005C7214"/>
    <w:rsid w:val="005C7A8B"/>
    <w:rsid w:val="005D0C1B"/>
    <w:rsid w:val="005D1122"/>
    <w:rsid w:val="005D11A2"/>
    <w:rsid w:val="005D1B06"/>
    <w:rsid w:val="005D2780"/>
    <w:rsid w:val="005D2858"/>
    <w:rsid w:val="005D2F52"/>
    <w:rsid w:val="005D3184"/>
    <w:rsid w:val="005D359A"/>
    <w:rsid w:val="005D3A3F"/>
    <w:rsid w:val="005D43F4"/>
    <w:rsid w:val="005D5190"/>
    <w:rsid w:val="005D554C"/>
    <w:rsid w:val="005D561B"/>
    <w:rsid w:val="005D598B"/>
    <w:rsid w:val="005D6847"/>
    <w:rsid w:val="005D684B"/>
    <w:rsid w:val="005D6F18"/>
    <w:rsid w:val="005D6F34"/>
    <w:rsid w:val="005D7878"/>
    <w:rsid w:val="005D788E"/>
    <w:rsid w:val="005E0BBB"/>
    <w:rsid w:val="005E1131"/>
    <w:rsid w:val="005E1C02"/>
    <w:rsid w:val="005E1F71"/>
    <w:rsid w:val="005E2A76"/>
    <w:rsid w:val="005E2EDA"/>
    <w:rsid w:val="005E2F6D"/>
    <w:rsid w:val="005E3023"/>
    <w:rsid w:val="005E3079"/>
    <w:rsid w:val="005E37B7"/>
    <w:rsid w:val="005E3CED"/>
    <w:rsid w:val="005E3DE5"/>
    <w:rsid w:val="005E3FA2"/>
    <w:rsid w:val="005E4700"/>
    <w:rsid w:val="005E488A"/>
    <w:rsid w:val="005E4BF2"/>
    <w:rsid w:val="005E4E42"/>
    <w:rsid w:val="005E50C7"/>
    <w:rsid w:val="005E533F"/>
    <w:rsid w:val="005E5D50"/>
    <w:rsid w:val="005E63E7"/>
    <w:rsid w:val="005E6B97"/>
    <w:rsid w:val="005E6F5B"/>
    <w:rsid w:val="005E7BA5"/>
    <w:rsid w:val="005E7FF1"/>
    <w:rsid w:val="005F0207"/>
    <w:rsid w:val="005F090D"/>
    <w:rsid w:val="005F0F2F"/>
    <w:rsid w:val="005F1FBB"/>
    <w:rsid w:val="005F26E3"/>
    <w:rsid w:val="005F290D"/>
    <w:rsid w:val="005F29FF"/>
    <w:rsid w:val="005F307B"/>
    <w:rsid w:val="005F3469"/>
    <w:rsid w:val="005F34FF"/>
    <w:rsid w:val="005F3BA2"/>
    <w:rsid w:val="005F46C3"/>
    <w:rsid w:val="005F46CE"/>
    <w:rsid w:val="005F54E6"/>
    <w:rsid w:val="005F5685"/>
    <w:rsid w:val="005F690C"/>
    <w:rsid w:val="005F6D6F"/>
    <w:rsid w:val="005F6D75"/>
    <w:rsid w:val="0060022E"/>
    <w:rsid w:val="00600FCA"/>
    <w:rsid w:val="00601748"/>
    <w:rsid w:val="006017DB"/>
    <w:rsid w:val="0060187A"/>
    <w:rsid w:val="0060197A"/>
    <w:rsid w:val="00601C22"/>
    <w:rsid w:val="006022C6"/>
    <w:rsid w:val="006030A4"/>
    <w:rsid w:val="006030F4"/>
    <w:rsid w:val="006031C8"/>
    <w:rsid w:val="0060321B"/>
    <w:rsid w:val="006033D4"/>
    <w:rsid w:val="006037B0"/>
    <w:rsid w:val="00603B02"/>
    <w:rsid w:val="0060403D"/>
    <w:rsid w:val="0060454E"/>
    <w:rsid w:val="00605154"/>
    <w:rsid w:val="006058C5"/>
    <w:rsid w:val="00605944"/>
    <w:rsid w:val="006060D6"/>
    <w:rsid w:val="00607570"/>
    <w:rsid w:val="00610675"/>
    <w:rsid w:val="00610C25"/>
    <w:rsid w:val="00610F27"/>
    <w:rsid w:val="006110F4"/>
    <w:rsid w:val="006111B8"/>
    <w:rsid w:val="00611906"/>
    <w:rsid w:val="0061235A"/>
    <w:rsid w:val="00612708"/>
    <w:rsid w:val="0061279B"/>
    <w:rsid w:val="00612DBD"/>
    <w:rsid w:val="006130B8"/>
    <w:rsid w:val="00613656"/>
    <w:rsid w:val="00613C32"/>
    <w:rsid w:val="00613E70"/>
    <w:rsid w:val="00615129"/>
    <w:rsid w:val="006155AF"/>
    <w:rsid w:val="0061575A"/>
    <w:rsid w:val="006157DD"/>
    <w:rsid w:val="00615E9F"/>
    <w:rsid w:val="0061616B"/>
    <w:rsid w:val="006163BF"/>
    <w:rsid w:val="006165CE"/>
    <w:rsid w:val="0061691C"/>
    <w:rsid w:val="00616C3C"/>
    <w:rsid w:val="00616E77"/>
    <w:rsid w:val="00620BD0"/>
    <w:rsid w:val="00620BDE"/>
    <w:rsid w:val="00621216"/>
    <w:rsid w:val="00622620"/>
    <w:rsid w:val="00622FC0"/>
    <w:rsid w:val="00623571"/>
    <w:rsid w:val="00623B67"/>
    <w:rsid w:val="006240F8"/>
    <w:rsid w:val="00624CDA"/>
    <w:rsid w:val="0062532C"/>
    <w:rsid w:val="006253A2"/>
    <w:rsid w:val="006255A2"/>
    <w:rsid w:val="0062730A"/>
    <w:rsid w:val="00627454"/>
    <w:rsid w:val="00627A3A"/>
    <w:rsid w:val="00627B63"/>
    <w:rsid w:val="006305FD"/>
    <w:rsid w:val="0063081A"/>
    <w:rsid w:val="00630B64"/>
    <w:rsid w:val="00630BD2"/>
    <w:rsid w:val="00630E83"/>
    <w:rsid w:val="006311F4"/>
    <w:rsid w:val="00632821"/>
    <w:rsid w:val="00632AE7"/>
    <w:rsid w:val="00632D3C"/>
    <w:rsid w:val="00632DD7"/>
    <w:rsid w:val="006336E5"/>
    <w:rsid w:val="0063378A"/>
    <w:rsid w:val="00633EE0"/>
    <w:rsid w:val="00634CBB"/>
    <w:rsid w:val="00635B0E"/>
    <w:rsid w:val="00636499"/>
    <w:rsid w:val="00636658"/>
    <w:rsid w:val="00636A50"/>
    <w:rsid w:val="00640311"/>
    <w:rsid w:val="00640560"/>
    <w:rsid w:val="006405C0"/>
    <w:rsid w:val="00640B8A"/>
    <w:rsid w:val="00641108"/>
    <w:rsid w:val="0064120B"/>
    <w:rsid w:val="006419E6"/>
    <w:rsid w:val="006424C2"/>
    <w:rsid w:val="00642A1D"/>
    <w:rsid w:val="00642F79"/>
    <w:rsid w:val="006437EB"/>
    <w:rsid w:val="00643A12"/>
    <w:rsid w:val="006440C7"/>
    <w:rsid w:val="006451F2"/>
    <w:rsid w:val="0064587D"/>
    <w:rsid w:val="0064598E"/>
    <w:rsid w:val="00645D62"/>
    <w:rsid w:val="00645DE4"/>
    <w:rsid w:val="00645EF5"/>
    <w:rsid w:val="0064671F"/>
    <w:rsid w:val="006467DD"/>
    <w:rsid w:val="00647636"/>
    <w:rsid w:val="006477E5"/>
    <w:rsid w:val="00647B77"/>
    <w:rsid w:val="006505D8"/>
    <w:rsid w:val="00650F85"/>
    <w:rsid w:val="006515D8"/>
    <w:rsid w:val="006519C7"/>
    <w:rsid w:val="00651A93"/>
    <w:rsid w:val="00651D24"/>
    <w:rsid w:val="00652962"/>
    <w:rsid w:val="00652E89"/>
    <w:rsid w:val="00653474"/>
    <w:rsid w:val="00653831"/>
    <w:rsid w:val="00653E27"/>
    <w:rsid w:val="00654489"/>
    <w:rsid w:val="00654EA8"/>
    <w:rsid w:val="006551AD"/>
    <w:rsid w:val="006558AA"/>
    <w:rsid w:val="00655A72"/>
    <w:rsid w:val="00655FCC"/>
    <w:rsid w:val="00656445"/>
    <w:rsid w:val="006567E2"/>
    <w:rsid w:val="00656C5E"/>
    <w:rsid w:val="006570AC"/>
    <w:rsid w:val="006572BF"/>
    <w:rsid w:val="0065780E"/>
    <w:rsid w:val="0065797C"/>
    <w:rsid w:val="006601AE"/>
    <w:rsid w:val="0066034B"/>
    <w:rsid w:val="00660726"/>
    <w:rsid w:val="00660A35"/>
    <w:rsid w:val="0066114A"/>
    <w:rsid w:val="0066132E"/>
    <w:rsid w:val="00661642"/>
    <w:rsid w:val="0066167F"/>
    <w:rsid w:val="00661C7D"/>
    <w:rsid w:val="00662421"/>
    <w:rsid w:val="00662CED"/>
    <w:rsid w:val="00662E38"/>
    <w:rsid w:val="006638E5"/>
    <w:rsid w:val="00664EA3"/>
    <w:rsid w:val="006653F4"/>
    <w:rsid w:val="00665581"/>
    <w:rsid w:val="0066610A"/>
    <w:rsid w:val="00670040"/>
    <w:rsid w:val="0067202F"/>
    <w:rsid w:val="0067246F"/>
    <w:rsid w:val="0067266E"/>
    <w:rsid w:val="0067269E"/>
    <w:rsid w:val="00672868"/>
    <w:rsid w:val="0067294F"/>
    <w:rsid w:val="006738A2"/>
    <w:rsid w:val="006738DA"/>
    <w:rsid w:val="0067411C"/>
    <w:rsid w:val="006742DF"/>
    <w:rsid w:val="006757F5"/>
    <w:rsid w:val="00676137"/>
    <w:rsid w:val="00676B5F"/>
    <w:rsid w:val="0067759C"/>
    <w:rsid w:val="00680462"/>
    <w:rsid w:val="0068076E"/>
    <w:rsid w:val="00681BEB"/>
    <w:rsid w:val="00681C1C"/>
    <w:rsid w:val="0068265A"/>
    <w:rsid w:val="006837D2"/>
    <w:rsid w:val="00683A98"/>
    <w:rsid w:val="00683BF3"/>
    <w:rsid w:val="00683C9D"/>
    <w:rsid w:val="00683FFF"/>
    <w:rsid w:val="00684B91"/>
    <w:rsid w:val="006851CB"/>
    <w:rsid w:val="0068547D"/>
    <w:rsid w:val="006854F1"/>
    <w:rsid w:val="0068561D"/>
    <w:rsid w:val="00685BAA"/>
    <w:rsid w:val="00685EB2"/>
    <w:rsid w:val="00686027"/>
    <w:rsid w:val="00686122"/>
    <w:rsid w:val="00686841"/>
    <w:rsid w:val="006869CE"/>
    <w:rsid w:val="00687208"/>
    <w:rsid w:val="00687396"/>
    <w:rsid w:val="006876E6"/>
    <w:rsid w:val="00687BA4"/>
    <w:rsid w:val="00687C8C"/>
    <w:rsid w:val="00690F74"/>
    <w:rsid w:val="006911B1"/>
    <w:rsid w:val="006922CE"/>
    <w:rsid w:val="0069237B"/>
    <w:rsid w:val="006924DB"/>
    <w:rsid w:val="00692640"/>
    <w:rsid w:val="006928A9"/>
    <w:rsid w:val="00692B82"/>
    <w:rsid w:val="00692E50"/>
    <w:rsid w:val="00694C1D"/>
    <w:rsid w:val="00694DDF"/>
    <w:rsid w:val="006954E9"/>
    <w:rsid w:val="006958E8"/>
    <w:rsid w:val="00695AE5"/>
    <w:rsid w:val="00695E3D"/>
    <w:rsid w:val="00696871"/>
    <w:rsid w:val="006968C4"/>
    <w:rsid w:val="00697F2A"/>
    <w:rsid w:val="006A0145"/>
    <w:rsid w:val="006A039D"/>
    <w:rsid w:val="006A0F92"/>
    <w:rsid w:val="006A111B"/>
    <w:rsid w:val="006A13BB"/>
    <w:rsid w:val="006A1A61"/>
    <w:rsid w:val="006A1AAA"/>
    <w:rsid w:val="006A1BF1"/>
    <w:rsid w:val="006A1E9C"/>
    <w:rsid w:val="006A3263"/>
    <w:rsid w:val="006A3416"/>
    <w:rsid w:val="006A4037"/>
    <w:rsid w:val="006A4105"/>
    <w:rsid w:val="006A410B"/>
    <w:rsid w:val="006A4FB2"/>
    <w:rsid w:val="006A55DD"/>
    <w:rsid w:val="006A5618"/>
    <w:rsid w:val="006A5E7F"/>
    <w:rsid w:val="006A6AF7"/>
    <w:rsid w:val="006A6C6C"/>
    <w:rsid w:val="006A7D76"/>
    <w:rsid w:val="006A7E5C"/>
    <w:rsid w:val="006B00BB"/>
    <w:rsid w:val="006B022D"/>
    <w:rsid w:val="006B0600"/>
    <w:rsid w:val="006B06B2"/>
    <w:rsid w:val="006B08D0"/>
    <w:rsid w:val="006B19A4"/>
    <w:rsid w:val="006B2A66"/>
    <w:rsid w:val="006B4639"/>
    <w:rsid w:val="006B4A5E"/>
    <w:rsid w:val="006B4C2B"/>
    <w:rsid w:val="006B5860"/>
    <w:rsid w:val="006B634C"/>
    <w:rsid w:val="006B63A3"/>
    <w:rsid w:val="006B6448"/>
    <w:rsid w:val="006B6608"/>
    <w:rsid w:val="006B664E"/>
    <w:rsid w:val="006B7424"/>
    <w:rsid w:val="006B745F"/>
    <w:rsid w:val="006B7942"/>
    <w:rsid w:val="006B7D66"/>
    <w:rsid w:val="006B7E89"/>
    <w:rsid w:val="006C099E"/>
    <w:rsid w:val="006C0B3C"/>
    <w:rsid w:val="006C11D6"/>
    <w:rsid w:val="006C1CBF"/>
    <w:rsid w:val="006C22B4"/>
    <w:rsid w:val="006C2567"/>
    <w:rsid w:val="006C26B2"/>
    <w:rsid w:val="006C26D0"/>
    <w:rsid w:val="006C2FE5"/>
    <w:rsid w:val="006C3178"/>
    <w:rsid w:val="006C3E85"/>
    <w:rsid w:val="006C418C"/>
    <w:rsid w:val="006C43E1"/>
    <w:rsid w:val="006C4503"/>
    <w:rsid w:val="006C4AC2"/>
    <w:rsid w:val="006C54A3"/>
    <w:rsid w:val="006C6394"/>
    <w:rsid w:val="006C6664"/>
    <w:rsid w:val="006C764B"/>
    <w:rsid w:val="006C7EE6"/>
    <w:rsid w:val="006D05EA"/>
    <w:rsid w:val="006D11C1"/>
    <w:rsid w:val="006D133A"/>
    <w:rsid w:val="006D1462"/>
    <w:rsid w:val="006D1710"/>
    <w:rsid w:val="006D1A15"/>
    <w:rsid w:val="006D1BAD"/>
    <w:rsid w:val="006D2A66"/>
    <w:rsid w:val="006D2C9F"/>
    <w:rsid w:val="006D2D62"/>
    <w:rsid w:val="006D3045"/>
    <w:rsid w:val="006D3081"/>
    <w:rsid w:val="006D34A3"/>
    <w:rsid w:val="006D3CF5"/>
    <w:rsid w:val="006D452E"/>
    <w:rsid w:val="006D476F"/>
    <w:rsid w:val="006D4CC9"/>
    <w:rsid w:val="006D5859"/>
    <w:rsid w:val="006D5931"/>
    <w:rsid w:val="006D60DC"/>
    <w:rsid w:val="006D61B6"/>
    <w:rsid w:val="006D670D"/>
    <w:rsid w:val="006D6E82"/>
    <w:rsid w:val="006D6ECA"/>
    <w:rsid w:val="006D703D"/>
    <w:rsid w:val="006D75D2"/>
    <w:rsid w:val="006E11BE"/>
    <w:rsid w:val="006E11C9"/>
    <w:rsid w:val="006E184D"/>
    <w:rsid w:val="006E293F"/>
    <w:rsid w:val="006E327E"/>
    <w:rsid w:val="006E330C"/>
    <w:rsid w:val="006E4056"/>
    <w:rsid w:val="006E496D"/>
    <w:rsid w:val="006E4E16"/>
    <w:rsid w:val="006E548C"/>
    <w:rsid w:val="006E5A7B"/>
    <w:rsid w:val="006E5E24"/>
    <w:rsid w:val="006E5F65"/>
    <w:rsid w:val="006E6491"/>
    <w:rsid w:val="006E6AA6"/>
    <w:rsid w:val="006E6BDB"/>
    <w:rsid w:val="006E7619"/>
    <w:rsid w:val="006E77EE"/>
    <w:rsid w:val="006E7C1C"/>
    <w:rsid w:val="006E7D53"/>
    <w:rsid w:val="006F014D"/>
    <w:rsid w:val="006F070A"/>
    <w:rsid w:val="006F08CB"/>
    <w:rsid w:val="006F1049"/>
    <w:rsid w:val="006F1079"/>
    <w:rsid w:val="006F2294"/>
    <w:rsid w:val="006F256E"/>
    <w:rsid w:val="006F25F5"/>
    <w:rsid w:val="006F2A6D"/>
    <w:rsid w:val="006F2B98"/>
    <w:rsid w:val="006F3FF6"/>
    <w:rsid w:val="006F468F"/>
    <w:rsid w:val="006F4D58"/>
    <w:rsid w:val="006F5260"/>
    <w:rsid w:val="006F530A"/>
    <w:rsid w:val="006F578B"/>
    <w:rsid w:val="006F58EA"/>
    <w:rsid w:val="006F5BB4"/>
    <w:rsid w:val="006F6270"/>
    <w:rsid w:val="006F7246"/>
    <w:rsid w:val="006F7B5F"/>
    <w:rsid w:val="006F7B6B"/>
    <w:rsid w:val="006F7D28"/>
    <w:rsid w:val="0070098C"/>
    <w:rsid w:val="00700A6B"/>
    <w:rsid w:val="00700B0F"/>
    <w:rsid w:val="00700DEE"/>
    <w:rsid w:val="00700F2C"/>
    <w:rsid w:val="0070192D"/>
    <w:rsid w:val="00701932"/>
    <w:rsid w:val="00701CB9"/>
    <w:rsid w:val="007025EF"/>
    <w:rsid w:val="0070286A"/>
    <w:rsid w:val="00702A53"/>
    <w:rsid w:val="00702AA4"/>
    <w:rsid w:val="00702B64"/>
    <w:rsid w:val="00702FE8"/>
    <w:rsid w:val="0070382D"/>
    <w:rsid w:val="00703877"/>
    <w:rsid w:val="00703DB3"/>
    <w:rsid w:val="00703F05"/>
    <w:rsid w:val="007042FB"/>
    <w:rsid w:val="007046BF"/>
    <w:rsid w:val="00704D97"/>
    <w:rsid w:val="0070598A"/>
    <w:rsid w:val="00706318"/>
    <w:rsid w:val="007066F8"/>
    <w:rsid w:val="00706C9F"/>
    <w:rsid w:val="00707BCB"/>
    <w:rsid w:val="00710EA5"/>
    <w:rsid w:val="00711406"/>
    <w:rsid w:val="007125F9"/>
    <w:rsid w:val="007127BC"/>
    <w:rsid w:val="007133D6"/>
    <w:rsid w:val="007136D5"/>
    <w:rsid w:val="007139BB"/>
    <w:rsid w:val="00713FFA"/>
    <w:rsid w:val="007142AE"/>
    <w:rsid w:val="00714627"/>
    <w:rsid w:val="007146E7"/>
    <w:rsid w:val="00714782"/>
    <w:rsid w:val="007147A5"/>
    <w:rsid w:val="00714BF2"/>
    <w:rsid w:val="00714D0E"/>
    <w:rsid w:val="007150CF"/>
    <w:rsid w:val="007152AA"/>
    <w:rsid w:val="00715301"/>
    <w:rsid w:val="00715368"/>
    <w:rsid w:val="007164AB"/>
    <w:rsid w:val="00717A3A"/>
    <w:rsid w:val="00717A92"/>
    <w:rsid w:val="007206F0"/>
    <w:rsid w:val="00720BA0"/>
    <w:rsid w:val="0072129F"/>
    <w:rsid w:val="00721642"/>
    <w:rsid w:val="007217ED"/>
    <w:rsid w:val="007222A4"/>
    <w:rsid w:val="00723465"/>
    <w:rsid w:val="00723679"/>
    <w:rsid w:val="00723CE7"/>
    <w:rsid w:val="007245B8"/>
    <w:rsid w:val="00724FFE"/>
    <w:rsid w:val="0072535D"/>
    <w:rsid w:val="00725696"/>
    <w:rsid w:val="00726FB2"/>
    <w:rsid w:val="0072721F"/>
    <w:rsid w:val="0072780A"/>
    <w:rsid w:val="007302A3"/>
    <w:rsid w:val="00730327"/>
    <w:rsid w:val="007308C0"/>
    <w:rsid w:val="00730F0E"/>
    <w:rsid w:val="00731696"/>
    <w:rsid w:val="007316E8"/>
    <w:rsid w:val="00731ABD"/>
    <w:rsid w:val="007324F4"/>
    <w:rsid w:val="00732F95"/>
    <w:rsid w:val="00733011"/>
    <w:rsid w:val="00733A97"/>
    <w:rsid w:val="00733FC0"/>
    <w:rsid w:val="00734131"/>
    <w:rsid w:val="007344AF"/>
    <w:rsid w:val="00734A4E"/>
    <w:rsid w:val="00735404"/>
    <w:rsid w:val="00735E87"/>
    <w:rsid w:val="00736526"/>
    <w:rsid w:val="00736822"/>
    <w:rsid w:val="007369B2"/>
    <w:rsid w:val="00736CDB"/>
    <w:rsid w:val="00736F1C"/>
    <w:rsid w:val="00736F9B"/>
    <w:rsid w:val="007374F4"/>
    <w:rsid w:val="007407F2"/>
    <w:rsid w:val="0074274B"/>
    <w:rsid w:val="00742FA1"/>
    <w:rsid w:val="0074317C"/>
    <w:rsid w:val="00743592"/>
    <w:rsid w:val="00743750"/>
    <w:rsid w:val="00743B41"/>
    <w:rsid w:val="00743C64"/>
    <w:rsid w:val="00744677"/>
    <w:rsid w:val="00744C1F"/>
    <w:rsid w:val="00744FA0"/>
    <w:rsid w:val="00745243"/>
    <w:rsid w:val="007452D7"/>
    <w:rsid w:val="00745497"/>
    <w:rsid w:val="00745827"/>
    <w:rsid w:val="00745C9B"/>
    <w:rsid w:val="0074693B"/>
    <w:rsid w:val="00746CD2"/>
    <w:rsid w:val="0074731E"/>
    <w:rsid w:val="00747394"/>
    <w:rsid w:val="0074769A"/>
    <w:rsid w:val="00747862"/>
    <w:rsid w:val="00750CFA"/>
    <w:rsid w:val="00752023"/>
    <w:rsid w:val="00752268"/>
    <w:rsid w:val="00753030"/>
    <w:rsid w:val="00753087"/>
    <w:rsid w:val="00753357"/>
    <w:rsid w:val="00753714"/>
    <w:rsid w:val="00754170"/>
    <w:rsid w:val="00754601"/>
    <w:rsid w:val="007546E9"/>
    <w:rsid w:val="00754806"/>
    <w:rsid w:val="00754819"/>
    <w:rsid w:val="007550F8"/>
    <w:rsid w:val="00755AE1"/>
    <w:rsid w:val="00755CD3"/>
    <w:rsid w:val="00756599"/>
    <w:rsid w:val="0075690C"/>
    <w:rsid w:val="00756B25"/>
    <w:rsid w:val="0075740E"/>
    <w:rsid w:val="007575B9"/>
    <w:rsid w:val="00757991"/>
    <w:rsid w:val="00757F3F"/>
    <w:rsid w:val="007600BA"/>
    <w:rsid w:val="007600D1"/>
    <w:rsid w:val="0076014C"/>
    <w:rsid w:val="007608B1"/>
    <w:rsid w:val="00760AF9"/>
    <w:rsid w:val="00760B57"/>
    <w:rsid w:val="007610A2"/>
    <w:rsid w:val="00761B1D"/>
    <w:rsid w:val="00762418"/>
    <w:rsid w:val="00762DD4"/>
    <w:rsid w:val="0076379C"/>
    <w:rsid w:val="00763854"/>
    <w:rsid w:val="007648FD"/>
    <w:rsid w:val="00766102"/>
    <w:rsid w:val="007663FC"/>
    <w:rsid w:val="00766F84"/>
    <w:rsid w:val="00767769"/>
    <w:rsid w:val="007705C1"/>
    <w:rsid w:val="007706B0"/>
    <w:rsid w:val="00770F40"/>
    <w:rsid w:val="007710F7"/>
    <w:rsid w:val="00772033"/>
    <w:rsid w:val="0077215D"/>
    <w:rsid w:val="0077352D"/>
    <w:rsid w:val="007738F0"/>
    <w:rsid w:val="00773A92"/>
    <w:rsid w:val="00774139"/>
    <w:rsid w:val="00774307"/>
    <w:rsid w:val="00774589"/>
    <w:rsid w:val="00775CFB"/>
    <w:rsid w:val="00775F00"/>
    <w:rsid w:val="007761AA"/>
    <w:rsid w:val="00776438"/>
    <w:rsid w:val="00776445"/>
    <w:rsid w:val="007767FD"/>
    <w:rsid w:val="007774C0"/>
    <w:rsid w:val="007776DE"/>
    <w:rsid w:val="00780B46"/>
    <w:rsid w:val="00780BC9"/>
    <w:rsid w:val="0078114B"/>
    <w:rsid w:val="00781D45"/>
    <w:rsid w:val="00783064"/>
    <w:rsid w:val="0078344F"/>
    <w:rsid w:val="007837EE"/>
    <w:rsid w:val="00783DE7"/>
    <w:rsid w:val="00784915"/>
    <w:rsid w:val="00784A23"/>
    <w:rsid w:val="0078541C"/>
    <w:rsid w:val="00785C21"/>
    <w:rsid w:val="00786C50"/>
    <w:rsid w:val="00786CCF"/>
    <w:rsid w:val="0078716E"/>
    <w:rsid w:val="00787185"/>
    <w:rsid w:val="007873EB"/>
    <w:rsid w:val="0078794A"/>
    <w:rsid w:val="00787F51"/>
    <w:rsid w:val="00787FCA"/>
    <w:rsid w:val="00790122"/>
    <w:rsid w:val="007904E6"/>
    <w:rsid w:val="0079071A"/>
    <w:rsid w:val="00790BD9"/>
    <w:rsid w:val="00790C99"/>
    <w:rsid w:val="00792254"/>
    <w:rsid w:val="00792AC5"/>
    <w:rsid w:val="0079306A"/>
    <w:rsid w:val="00793248"/>
    <w:rsid w:val="00794169"/>
    <w:rsid w:val="00794A76"/>
    <w:rsid w:val="00794B74"/>
    <w:rsid w:val="00794E3F"/>
    <w:rsid w:val="007950E8"/>
    <w:rsid w:val="00795C0F"/>
    <w:rsid w:val="00795CC3"/>
    <w:rsid w:val="00795CE3"/>
    <w:rsid w:val="00796360"/>
    <w:rsid w:val="007967B1"/>
    <w:rsid w:val="00796C5D"/>
    <w:rsid w:val="00796DB9"/>
    <w:rsid w:val="00797286"/>
    <w:rsid w:val="0079747F"/>
    <w:rsid w:val="0079768D"/>
    <w:rsid w:val="00797704"/>
    <w:rsid w:val="00797C5A"/>
    <w:rsid w:val="007A0209"/>
    <w:rsid w:val="007A0B1C"/>
    <w:rsid w:val="007A0C52"/>
    <w:rsid w:val="007A11C8"/>
    <w:rsid w:val="007A1388"/>
    <w:rsid w:val="007A15E5"/>
    <w:rsid w:val="007A1742"/>
    <w:rsid w:val="007A1B62"/>
    <w:rsid w:val="007A1BEB"/>
    <w:rsid w:val="007A1E2F"/>
    <w:rsid w:val="007A3140"/>
    <w:rsid w:val="007A3606"/>
    <w:rsid w:val="007A3954"/>
    <w:rsid w:val="007A3A1E"/>
    <w:rsid w:val="007A3EDE"/>
    <w:rsid w:val="007A44C0"/>
    <w:rsid w:val="007A4813"/>
    <w:rsid w:val="007A4B5D"/>
    <w:rsid w:val="007A6438"/>
    <w:rsid w:val="007A723E"/>
    <w:rsid w:val="007A766F"/>
    <w:rsid w:val="007A7AA3"/>
    <w:rsid w:val="007A7F26"/>
    <w:rsid w:val="007A7FF0"/>
    <w:rsid w:val="007B0358"/>
    <w:rsid w:val="007B0512"/>
    <w:rsid w:val="007B0617"/>
    <w:rsid w:val="007B09DC"/>
    <w:rsid w:val="007B14F2"/>
    <w:rsid w:val="007B19ED"/>
    <w:rsid w:val="007B2023"/>
    <w:rsid w:val="007B20ED"/>
    <w:rsid w:val="007B231B"/>
    <w:rsid w:val="007B297E"/>
    <w:rsid w:val="007B2AC3"/>
    <w:rsid w:val="007B35BE"/>
    <w:rsid w:val="007B3F0F"/>
    <w:rsid w:val="007B469F"/>
    <w:rsid w:val="007B47B8"/>
    <w:rsid w:val="007B4BBE"/>
    <w:rsid w:val="007B4CFE"/>
    <w:rsid w:val="007B722B"/>
    <w:rsid w:val="007B77BE"/>
    <w:rsid w:val="007B78E1"/>
    <w:rsid w:val="007C06D8"/>
    <w:rsid w:val="007C1246"/>
    <w:rsid w:val="007C2359"/>
    <w:rsid w:val="007C2767"/>
    <w:rsid w:val="007C2883"/>
    <w:rsid w:val="007C2E66"/>
    <w:rsid w:val="007C310C"/>
    <w:rsid w:val="007C315E"/>
    <w:rsid w:val="007C43F9"/>
    <w:rsid w:val="007C4407"/>
    <w:rsid w:val="007C4437"/>
    <w:rsid w:val="007C4A22"/>
    <w:rsid w:val="007C4B31"/>
    <w:rsid w:val="007C5882"/>
    <w:rsid w:val="007C5CFC"/>
    <w:rsid w:val="007C6499"/>
    <w:rsid w:val="007C6F66"/>
    <w:rsid w:val="007C7788"/>
    <w:rsid w:val="007C78F0"/>
    <w:rsid w:val="007C7C0F"/>
    <w:rsid w:val="007C7C6A"/>
    <w:rsid w:val="007D07C2"/>
    <w:rsid w:val="007D095E"/>
    <w:rsid w:val="007D16BF"/>
    <w:rsid w:val="007D17BF"/>
    <w:rsid w:val="007D18DF"/>
    <w:rsid w:val="007D1A58"/>
    <w:rsid w:val="007D2D03"/>
    <w:rsid w:val="007D3242"/>
    <w:rsid w:val="007D374D"/>
    <w:rsid w:val="007D396F"/>
    <w:rsid w:val="007D3DB8"/>
    <w:rsid w:val="007D425B"/>
    <w:rsid w:val="007D4574"/>
    <w:rsid w:val="007D47F9"/>
    <w:rsid w:val="007D4A82"/>
    <w:rsid w:val="007D58AE"/>
    <w:rsid w:val="007D5E9A"/>
    <w:rsid w:val="007D62D1"/>
    <w:rsid w:val="007D6E72"/>
    <w:rsid w:val="007E02EE"/>
    <w:rsid w:val="007E080E"/>
    <w:rsid w:val="007E096D"/>
    <w:rsid w:val="007E0BDC"/>
    <w:rsid w:val="007E0F18"/>
    <w:rsid w:val="007E1397"/>
    <w:rsid w:val="007E174B"/>
    <w:rsid w:val="007E2277"/>
    <w:rsid w:val="007E2714"/>
    <w:rsid w:val="007E3147"/>
    <w:rsid w:val="007E3C46"/>
    <w:rsid w:val="007E3E90"/>
    <w:rsid w:val="007E430A"/>
    <w:rsid w:val="007E46CB"/>
    <w:rsid w:val="007E4865"/>
    <w:rsid w:val="007E4AAA"/>
    <w:rsid w:val="007E4C13"/>
    <w:rsid w:val="007E4DF6"/>
    <w:rsid w:val="007E546E"/>
    <w:rsid w:val="007E587D"/>
    <w:rsid w:val="007E5E66"/>
    <w:rsid w:val="007E6BFC"/>
    <w:rsid w:val="007E77E3"/>
    <w:rsid w:val="007E7C48"/>
    <w:rsid w:val="007E7DD7"/>
    <w:rsid w:val="007F033E"/>
    <w:rsid w:val="007F03F0"/>
    <w:rsid w:val="007F057F"/>
    <w:rsid w:val="007F05F3"/>
    <w:rsid w:val="007F0998"/>
    <w:rsid w:val="007F1042"/>
    <w:rsid w:val="007F119E"/>
    <w:rsid w:val="007F12A4"/>
    <w:rsid w:val="007F174E"/>
    <w:rsid w:val="007F1E4A"/>
    <w:rsid w:val="007F21AB"/>
    <w:rsid w:val="007F222B"/>
    <w:rsid w:val="007F2F0C"/>
    <w:rsid w:val="007F30A5"/>
    <w:rsid w:val="007F323C"/>
    <w:rsid w:val="007F3ACC"/>
    <w:rsid w:val="007F3FFB"/>
    <w:rsid w:val="007F49B6"/>
    <w:rsid w:val="007F4AF9"/>
    <w:rsid w:val="007F4CCC"/>
    <w:rsid w:val="007F4CF8"/>
    <w:rsid w:val="007F6ED1"/>
    <w:rsid w:val="007F6F86"/>
    <w:rsid w:val="007F73CE"/>
    <w:rsid w:val="007F7AEA"/>
    <w:rsid w:val="007F7E31"/>
    <w:rsid w:val="008011AC"/>
    <w:rsid w:val="008012D3"/>
    <w:rsid w:val="0080133C"/>
    <w:rsid w:val="00801C4E"/>
    <w:rsid w:val="008026DD"/>
    <w:rsid w:val="00802E45"/>
    <w:rsid w:val="00803069"/>
    <w:rsid w:val="008033CE"/>
    <w:rsid w:val="00803FE3"/>
    <w:rsid w:val="00804552"/>
    <w:rsid w:val="00804842"/>
    <w:rsid w:val="0080502C"/>
    <w:rsid w:val="008053C3"/>
    <w:rsid w:val="008057CB"/>
    <w:rsid w:val="00806235"/>
    <w:rsid w:val="00806C16"/>
    <w:rsid w:val="008070DC"/>
    <w:rsid w:val="008071E4"/>
    <w:rsid w:val="008074B9"/>
    <w:rsid w:val="00810206"/>
    <w:rsid w:val="00810CF6"/>
    <w:rsid w:val="008114CA"/>
    <w:rsid w:val="00812865"/>
    <w:rsid w:val="00812BE1"/>
    <w:rsid w:val="0081334B"/>
    <w:rsid w:val="008134AF"/>
    <w:rsid w:val="008135ED"/>
    <w:rsid w:val="00813C01"/>
    <w:rsid w:val="00814363"/>
    <w:rsid w:val="0081442D"/>
    <w:rsid w:val="00814F60"/>
    <w:rsid w:val="00814F70"/>
    <w:rsid w:val="00815B9C"/>
    <w:rsid w:val="008161D8"/>
    <w:rsid w:val="008172DC"/>
    <w:rsid w:val="008173FF"/>
    <w:rsid w:val="0081774C"/>
    <w:rsid w:val="008177BF"/>
    <w:rsid w:val="00817E30"/>
    <w:rsid w:val="0082003A"/>
    <w:rsid w:val="00820635"/>
    <w:rsid w:val="008206A8"/>
    <w:rsid w:val="008206C5"/>
    <w:rsid w:val="0082078F"/>
    <w:rsid w:val="00821381"/>
    <w:rsid w:val="00821A16"/>
    <w:rsid w:val="00821CFE"/>
    <w:rsid w:val="0082232D"/>
    <w:rsid w:val="00822E76"/>
    <w:rsid w:val="008236E5"/>
    <w:rsid w:val="00824B62"/>
    <w:rsid w:val="00824E00"/>
    <w:rsid w:val="00825DD2"/>
    <w:rsid w:val="008267A7"/>
    <w:rsid w:val="00826B97"/>
    <w:rsid w:val="008279FF"/>
    <w:rsid w:val="00827B14"/>
    <w:rsid w:val="00827B5E"/>
    <w:rsid w:val="00827BB2"/>
    <w:rsid w:val="00827E54"/>
    <w:rsid w:val="008303CC"/>
    <w:rsid w:val="008309F4"/>
    <w:rsid w:val="00830BC9"/>
    <w:rsid w:val="00830CA9"/>
    <w:rsid w:val="00830F77"/>
    <w:rsid w:val="0083115F"/>
    <w:rsid w:val="00831825"/>
    <w:rsid w:val="0083200C"/>
    <w:rsid w:val="00832505"/>
    <w:rsid w:val="008327A0"/>
    <w:rsid w:val="00832E24"/>
    <w:rsid w:val="00832F09"/>
    <w:rsid w:val="0083335B"/>
    <w:rsid w:val="00833369"/>
    <w:rsid w:val="00833C08"/>
    <w:rsid w:val="00833CBD"/>
    <w:rsid w:val="00834161"/>
    <w:rsid w:val="0083502D"/>
    <w:rsid w:val="00835372"/>
    <w:rsid w:val="0083569A"/>
    <w:rsid w:val="008359C5"/>
    <w:rsid w:val="00835AC0"/>
    <w:rsid w:val="0083633A"/>
    <w:rsid w:val="00836875"/>
    <w:rsid w:val="008368C6"/>
    <w:rsid w:val="0083730E"/>
    <w:rsid w:val="00837417"/>
    <w:rsid w:val="00837674"/>
    <w:rsid w:val="00840145"/>
    <w:rsid w:val="00840847"/>
    <w:rsid w:val="008408BC"/>
    <w:rsid w:val="00840BB6"/>
    <w:rsid w:val="00841372"/>
    <w:rsid w:val="008421F3"/>
    <w:rsid w:val="00842764"/>
    <w:rsid w:val="00842C4B"/>
    <w:rsid w:val="00842C69"/>
    <w:rsid w:val="00842E74"/>
    <w:rsid w:val="00843E2B"/>
    <w:rsid w:val="0084432D"/>
    <w:rsid w:val="008444CA"/>
    <w:rsid w:val="00844864"/>
    <w:rsid w:val="00844907"/>
    <w:rsid w:val="00845115"/>
    <w:rsid w:val="00846ACF"/>
    <w:rsid w:val="00846EEE"/>
    <w:rsid w:val="008471EF"/>
    <w:rsid w:val="00847310"/>
    <w:rsid w:val="00847486"/>
    <w:rsid w:val="008478F3"/>
    <w:rsid w:val="0084795C"/>
    <w:rsid w:val="00847D62"/>
    <w:rsid w:val="008503F2"/>
    <w:rsid w:val="00850DD2"/>
    <w:rsid w:val="00851188"/>
    <w:rsid w:val="00851842"/>
    <w:rsid w:val="00851A7C"/>
    <w:rsid w:val="0085294C"/>
    <w:rsid w:val="00852AE4"/>
    <w:rsid w:val="00852E07"/>
    <w:rsid w:val="0085315D"/>
    <w:rsid w:val="00853967"/>
    <w:rsid w:val="00853A6B"/>
    <w:rsid w:val="00853C89"/>
    <w:rsid w:val="00853F6B"/>
    <w:rsid w:val="00854A1D"/>
    <w:rsid w:val="00855825"/>
    <w:rsid w:val="00855B84"/>
    <w:rsid w:val="0085654D"/>
    <w:rsid w:val="00856A6A"/>
    <w:rsid w:val="00856E85"/>
    <w:rsid w:val="008570CC"/>
    <w:rsid w:val="00857672"/>
    <w:rsid w:val="00857798"/>
    <w:rsid w:val="008578ED"/>
    <w:rsid w:val="0086093A"/>
    <w:rsid w:val="00860CBA"/>
    <w:rsid w:val="00860F5C"/>
    <w:rsid w:val="008611DD"/>
    <w:rsid w:val="008627A2"/>
    <w:rsid w:val="00862E86"/>
    <w:rsid w:val="00863A59"/>
    <w:rsid w:val="00863FA0"/>
    <w:rsid w:val="008642F9"/>
    <w:rsid w:val="0086487E"/>
    <w:rsid w:val="00864B59"/>
    <w:rsid w:val="008657DF"/>
    <w:rsid w:val="008661C7"/>
    <w:rsid w:val="008667AE"/>
    <w:rsid w:val="00866FFC"/>
    <w:rsid w:val="008701D6"/>
    <w:rsid w:val="00870A6E"/>
    <w:rsid w:val="00870ACB"/>
    <w:rsid w:val="008717D9"/>
    <w:rsid w:val="00871A66"/>
    <w:rsid w:val="00872046"/>
    <w:rsid w:val="008720E8"/>
    <w:rsid w:val="00872316"/>
    <w:rsid w:val="0087326B"/>
    <w:rsid w:val="00873657"/>
    <w:rsid w:val="00873D59"/>
    <w:rsid w:val="00873E5D"/>
    <w:rsid w:val="0087404C"/>
    <w:rsid w:val="00874548"/>
    <w:rsid w:val="00874C45"/>
    <w:rsid w:val="008754D6"/>
    <w:rsid w:val="00875811"/>
    <w:rsid w:val="008770B5"/>
    <w:rsid w:val="008773EC"/>
    <w:rsid w:val="0087787B"/>
    <w:rsid w:val="00877C22"/>
    <w:rsid w:val="00877CDD"/>
    <w:rsid w:val="008803E8"/>
    <w:rsid w:val="008805F0"/>
    <w:rsid w:val="008807B3"/>
    <w:rsid w:val="00880A2E"/>
    <w:rsid w:val="00880A80"/>
    <w:rsid w:val="00881343"/>
    <w:rsid w:val="00881A9E"/>
    <w:rsid w:val="00881E32"/>
    <w:rsid w:val="00881E63"/>
    <w:rsid w:val="00882706"/>
    <w:rsid w:val="008827E8"/>
    <w:rsid w:val="008828AC"/>
    <w:rsid w:val="008835BE"/>
    <w:rsid w:val="00884082"/>
    <w:rsid w:val="008849B5"/>
    <w:rsid w:val="00885045"/>
    <w:rsid w:val="008856CA"/>
    <w:rsid w:val="0088612F"/>
    <w:rsid w:val="0088661F"/>
    <w:rsid w:val="00886E7B"/>
    <w:rsid w:val="00887A09"/>
    <w:rsid w:val="00887CE8"/>
    <w:rsid w:val="0089028F"/>
    <w:rsid w:val="008905E8"/>
    <w:rsid w:val="0089067F"/>
    <w:rsid w:val="00890835"/>
    <w:rsid w:val="00891530"/>
    <w:rsid w:val="00891C95"/>
    <w:rsid w:val="00891CA7"/>
    <w:rsid w:val="00891F27"/>
    <w:rsid w:val="0089230A"/>
    <w:rsid w:val="00892561"/>
    <w:rsid w:val="00892959"/>
    <w:rsid w:val="00893367"/>
    <w:rsid w:val="008933D5"/>
    <w:rsid w:val="00893A89"/>
    <w:rsid w:val="00893B84"/>
    <w:rsid w:val="00894079"/>
    <w:rsid w:val="00894D42"/>
    <w:rsid w:val="008954DA"/>
    <w:rsid w:val="0089634C"/>
    <w:rsid w:val="008967DD"/>
    <w:rsid w:val="00896932"/>
    <w:rsid w:val="00896D85"/>
    <w:rsid w:val="008971C1"/>
    <w:rsid w:val="008972DA"/>
    <w:rsid w:val="00897606"/>
    <w:rsid w:val="008977B7"/>
    <w:rsid w:val="00897991"/>
    <w:rsid w:val="00897AAB"/>
    <w:rsid w:val="008A114A"/>
    <w:rsid w:val="008A1AA7"/>
    <w:rsid w:val="008A1B89"/>
    <w:rsid w:val="008A1EDE"/>
    <w:rsid w:val="008A21A2"/>
    <w:rsid w:val="008A22BA"/>
    <w:rsid w:val="008A36E1"/>
    <w:rsid w:val="008A47E1"/>
    <w:rsid w:val="008A494B"/>
    <w:rsid w:val="008A4DFE"/>
    <w:rsid w:val="008A50D3"/>
    <w:rsid w:val="008A64D6"/>
    <w:rsid w:val="008A658F"/>
    <w:rsid w:val="008A6985"/>
    <w:rsid w:val="008A7835"/>
    <w:rsid w:val="008A7897"/>
    <w:rsid w:val="008A7DEA"/>
    <w:rsid w:val="008B0918"/>
    <w:rsid w:val="008B1365"/>
    <w:rsid w:val="008B140B"/>
    <w:rsid w:val="008B1FA0"/>
    <w:rsid w:val="008B22B0"/>
    <w:rsid w:val="008B22CF"/>
    <w:rsid w:val="008B2D03"/>
    <w:rsid w:val="008B2EA2"/>
    <w:rsid w:val="008B2F78"/>
    <w:rsid w:val="008B3548"/>
    <w:rsid w:val="008B38FD"/>
    <w:rsid w:val="008B39DC"/>
    <w:rsid w:val="008B3EDA"/>
    <w:rsid w:val="008B44D1"/>
    <w:rsid w:val="008B46C1"/>
    <w:rsid w:val="008B506F"/>
    <w:rsid w:val="008B5192"/>
    <w:rsid w:val="008B525E"/>
    <w:rsid w:val="008B52DA"/>
    <w:rsid w:val="008B5F05"/>
    <w:rsid w:val="008B676E"/>
    <w:rsid w:val="008B70AF"/>
    <w:rsid w:val="008B7C2F"/>
    <w:rsid w:val="008B7C56"/>
    <w:rsid w:val="008B7DE9"/>
    <w:rsid w:val="008C06FB"/>
    <w:rsid w:val="008C0B1A"/>
    <w:rsid w:val="008C0F18"/>
    <w:rsid w:val="008C1C0F"/>
    <w:rsid w:val="008C1CF7"/>
    <w:rsid w:val="008C2208"/>
    <w:rsid w:val="008C22EE"/>
    <w:rsid w:val="008C24BF"/>
    <w:rsid w:val="008C3BBE"/>
    <w:rsid w:val="008C3FD8"/>
    <w:rsid w:val="008C407C"/>
    <w:rsid w:val="008C40F5"/>
    <w:rsid w:val="008C41E1"/>
    <w:rsid w:val="008C56DB"/>
    <w:rsid w:val="008C5CE2"/>
    <w:rsid w:val="008C66FB"/>
    <w:rsid w:val="008C6E3B"/>
    <w:rsid w:val="008C7071"/>
    <w:rsid w:val="008C7923"/>
    <w:rsid w:val="008C7FB8"/>
    <w:rsid w:val="008D0457"/>
    <w:rsid w:val="008D04D6"/>
    <w:rsid w:val="008D0E79"/>
    <w:rsid w:val="008D1BC9"/>
    <w:rsid w:val="008D28EC"/>
    <w:rsid w:val="008D2C0B"/>
    <w:rsid w:val="008D2CB5"/>
    <w:rsid w:val="008D2DF6"/>
    <w:rsid w:val="008D32F7"/>
    <w:rsid w:val="008D3744"/>
    <w:rsid w:val="008D3755"/>
    <w:rsid w:val="008D3B54"/>
    <w:rsid w:val="008D3BEF"/>
    <w:rsid w:val="008D42DD"/>
    <w:rsid w:val="008D44A8"/>
    <w:rsid w:val="008D4AB0"/>
    <w:rsid w:val="008D4C92"/>
    <w:rsid w:val="008D51F4"/>
    <w:rsid w:val="008D5384"/>
    <w:rsid w:val="008D61E7"/>
    <w:rsid w:val="008D6692"/>
    <w:rsid w:val="008D67F8"/>
    <w:rsid w:val="008D7002"/>
    <w:rsid w:val="008D77F5"/>
    <w:rsid w:val="008D7857"/>
    <w:rsid w:val="008D7861"/>
    <w:rsid w:val="008D7CF1"/>
    <w:rsid w:val="008D7EE1"/>
    <w:rsid w:val="008E001D"/>
    <w:rsid w:val="008E037B"/>
    <w:rsid w:val="008E0608"/>
    <w:rsid w:val="008E0FCC"/>
    <w:rsid w:val="008E11B7"/>
    <w:rsid w:val="008E171E"/>
    <w:rsid w:val="008E315A"/>
    <w:rsid w:val="008E31F4"/>
    <w:rsid w:val="008E4810"/>
    <w:rsid w:val="008E48A2"/>
    <w:rsid w:val="008E48FD"/>
    <w:rsid w:val="008E4D48"/>
    <w:rsid w:val="008E4FEA"/>
    <w:rsid w:val="008E5DF7"/>
    <w:rsid w:val="008E64E6"/>
    <w:rsid w:val="008E679B"/>
    <w:rsid w:val="008E68E0"/>
    <w:rsid w:val="008E6ACE"/>
    <w:rsid w:val="008E6B9A"/>
    <w:rsid w:val="008E6F9D"/>
    <w:rsid w:val="008E751E"/>
    <w:rsid w:val="008F0CAC"/>
    <w:rsid w:val="008F1334"/>
    <w:rsid w:val="008F1AE7"/>
    <w:rsid w:val="008F1EDE"/>
    <w:rsid w:val="008F3036"/>
    <w:rsid w:val="008F3804"/>
    <w:rsid w:val="008F3CEF"/>
    <w:rsid w:val="008F3FFE"/>
    <w:rsid w:val="008F41D0"/>
    <w:rsid w:val="008F5902"/>
    <w:rsid w:val="008F65CD"/>
    <w:rsid w:val="008F67C2"/>
    <w:rsid w:val="008F6ADE"/>
    <w:rsid w:val="008F714E"/>
    <w:rsid w:val="008F744A"/>
    <w:rsid w:val="008F7693"/>
    <w:rsid w:val="008F77CD"/>
    <w:rsid w:val="008F7D7E"/>
    <w:rsid w:val="0090074B"/>
    <w:rsid w:val="00900F20"/>
    <w:rsid w:val="00901543"/>
    <w:rsid w:val="00901EDA"/>
    <w:rsid w:val="00902183"/>
    <w:rsid w:val="009024ED"/>
    <w:rsid w:val="0090283C"/>
    <w:rsid w:val="00904A59"/>
    <w:rsid w:val="00904B19"/>
    <w:rsid w:val="00904C38"/>
    <w:rsid w:val="00904EEB"/>
    <w:rsid w:val="009050D0"/>
    <w:rsid w:val="00905174"/>
    <w:rsid w:val="0090517F"/>
    <w:rsid w:val="00905641"/>
    <w:rsid w:val="00905728"/>
    <w:rsid w:val="00905794"/>
    <w:rsid w:val="00905D1A"/>
    <w:rsid w:val="0090619E"/>
    <w:rsid w:val="00906AD7"/>
    <w:rsid w:val="00906E76"/>
    <w:rsid w:val="00906FE3"/>
    <w:rsid w:val="009100FB"/>
    <w:rsid w:val="009102A5"/>
    <w:rsid w:val="009108E2"/>
    <w:rsid w:val="00911F15"/>
    <w:rsid w:val="0091252F"/>
    <w:rsid w:val="009126BA"/>
    <w:rsid w:val="00913130"/>
    <w:rsid w:val="009139B2"/>
    <w:rsid w:val="009139EB"/>
    <w:rsid w:val="00913AC0"/>
    <w:rsid w:val="00913B2E"/>
    <w:rsid w:val="00913CFB"/>
    <w:rsid w:val="009145F0"/>
    <w:rsid w:val="00914BA6"/>
    <w:rsid w:val="00915A9C"/>
    <w:rsid w:val="00915F4E"/>
    <w:rsid w:val="009163E5"/>
    <w:rsid w:val="00916997"/>
    <w:rsid w:val="00916A23"/>
    <w:rsid w:val="00916B04"/>
    <w:rsid w:val="00917036"/>
    <w:rsid w:val="0091705A"/>
    <w:rsid w:val="00917092"/>
    <w:rsid w:val="00917F30"/>
    <w:rsid w:val="00920283"/>
    <w:rsid w:val="00920C44"/>
    <w:rsid w:val="00921C9C"/>
    <w:rsid w:val="00922178"/>
    <w:rsid w:val="0092320D"/>
    <w:rsid w:val="0092384B"/>
    <w:rsid w:val="0092408C"/>
    <w:rsid w:val="009246BC"/>
    <w:rsid w:val="00924764"/>
    <w:rsid w:val="009258F3"/>
    <w:rsid w:val="009261D4"/>
    <w:rsid w:val="00926862"/>
    <w:rsid w:val="00926960"/>
    <w:rsid w:val="00926BE9"/>
    <w:rsid w:val="00927519"/>
    <w:rsid w:val="009275FF"/>
    <w:rsid w:val="00927917"/>
    <w:rsid w:val="00930C16"/>
    <w:rsid w:val="0093137D"/>
    <w:rsid w:val="009317C5"/>
    <w:rsid w:val="00932445"/>
    <w:rsid w:val="0093295F"/>
    <w:rsid w:val="00932986"/>
    <w:rsid w:val="00932EDA"/>
    <w:rsid w:val="0093316C"/>
    <w:rsid w:val="009332C8"/>
    <w:rsid w:val="00933716"/>
    <w:rsid w:val="0093401E"/>
    <w:rsid w:val="00934594"/>
    <w:rsid w:val="0093486C"/>
    <w:rsid w:val="00934AC1"/>
    <w:rsid w:val="00934C99"/>
    <w:rsid w:val="00935649"/>
    <w:rsid w:val="00935C98"/>
    <w:rsid w:val="009364D1"/>
    <w:rsid w:val="0093676D"/>
    <w:rsid w:val="009367F8"/>
    <w:rsid w:val="0093691B"/>
    <w:rsid w:val="009369E7"/>
    <w:rsid w:val="00937A49"/>
    <w:rsid w:val="00937FCB"/>
    <w:rsid w:val="00940519"/>
    <w:rsid w:val="009406A5"/>
    <w:rsid w:val="00940788"/>
    <w:rsid w:val="00940C6A"/>
    <w:rsid w:val="00940D60"/>
    <w:rsid w:val="009412DD"/>
    <w:rsid w:val="0094192E"/>
    <w:rsid w:val="00942877"/>
    <w:rsid w:val="00942E13"/>
    <w:rsid w:val="00942F39"/>
    <w:rsid w:val="00943154"/>
    <w:rsid w:val="00943638"/>
    <w:rsid w:val="00943D44"/>
    <w:rsid w:val="00944005"/>
    <w:rsid w:val="009442C7"/>
    <w:rsid w:val="00944768"/>
    <w:rsid w:val="009451CA"/>
    <w:rsid w:val="00945639"/>
    <w:rsid w:val="00945886"/>
    <w:rsid w:val="0094588A"/>
    <w:rsid w:val="00945E79"/>
    <w:rsid w:val="00946110"/>
    <w:rsid w:val="009463C4"/>
    <w:rsid w:val="009468FE"/>
    <w:rsid w:val="00946E75"/>
    <w:rsid w:val="00947259"/>
    <w:rsid w:val="009479A1"/>
    <w:rsid w:val="00947B53"/>
    <w:rsid w:val="00947FCC"/>
    <w:rsid w:val="00950461"/>
    <w:rsid w:val="00950804"/>
    <w:rsid w:val="00951357"/>
    <w:rsid w:val="009515E2"/>
    <w:rsid w:val="009519A7"/>
    <w:rsid w:val="00951C75"/>
    <w:rsid w:val="009523F0"/>
    <w:rsid w:val="009524AF"/>
    <w:rsid w:val="00952BB7"/>
    <w:rsid w:val="00952BDE"/>
    <w:rsid w:val="00952C23"/>
    <w:rsid w:val="00952D0F"/>
    <w:rsid w:val="00952D84"/>
    <w:rsid w:val="009545F4"/>
    <w:rsid w:val="00954B15"/>
    <w:rsid w:val="00954F95"/>
    <w:rsid w:val="009552B1"/>
    <w:rsid w:val="00955417"/>
    <w:rsid w:val="009558AC"/>
    <w:rsid w:val="00955B1E"/>
    <w:rsid w:val="00955F56"/>
    <w:rsid w:val="00956264"/>
    <w:rsid w:val="00956D23"/>
    <w:rsid w:val="00957736"/>
    <w:rsid w:val="00957864"/>
    <w:rsid w:val="00957968"/>
    <w:rsid w:val="00960182"/>
    <w:rsid w:val="0096072F"/>
    <w:rsid w:val="00960A48"/>
    <w:rsid w:val="00960B63"/>
    <w:rsid w:val="009610C5"/>
    <w:rsid w:val="009615A5"/>
    <w:rsid w:val="00961905"/>
    <w:rsid w:val="009627AA"/>
    <w:rsid w:val="00962EA4"/>
    <w:rsid w:val="0096308A"/>
    <w:rsid w:val="00963353"/>
    <w:rsid w:val="009643DF"/>
    <w:rsid w:val="009645D7"/>
    <w:rsid w:val="0096577E"/>
    <w:rsid w:val="00965B97"/>
    <w:rsid w:val="00966904"/>
    <w:rsid w:val="00966C39"/>
    <w:rsid w:val="0096717A"/>
    <w:rsid w:val="00967A3D"/>
    <w:rsid w:val="00967C1A"/>
    <w:rsid w:val="00967F98"/>
    <w:rsid w:val="009707EB"/>
    <w:rsid w:val="00970AF1"/>
    <w:rsid w:val="00970BCE"/>
    <w:rsid w:val="00970D82"/>
    <w:rsid w:val="00971483"/>
    <w:rsid w:val="009716BD"/>
    <w:rsid w:val="00971EB8"/>
    <w:rsid w:val="00971F78"/>
    <w:rsid w:val="009724B7"/>
    <w:rsid w:val="00972A79"/>
    <w:rsid w:val="009732B2"/>
    <w:rsid w:val="00973834"/>
    <w:rsid w:val="009738AB"/>
    <w:rsid w:val="009739F4"/>
    <w:rsid w:val="00973B7B"/>
    <w:rsid w:val="00973D85"/>
    <w:rsid w:val="00974212"/>
    <w:rsid w:val="009755ED"/>
    <w:rsid w:val="009759AB"/>
    <w:rsid w:val="00976108"/>
    <w:rsid w:val="0097622C"/>
    <w:rsid w:val="00976CBE"/>
    <w:rsid w:val="00977707"/>
    <w:rsid w:val="00977B8B"/>
    <w:rsid w:val="00980366"/>
    <w:rsid w:val="00980F4E"/>
    <w:rsid w:val="009815D9"/>
    <w:rsid w:val="00982635"/>
    <w:rsid w:val="00983224"/>
    <w:rsid w:val="009832A4"/>
    <w:rsid w:val="00983445"/>
    <w:rsid w:val="00983881"/>
    <w:rsid w:val="009840C3"/>
    <w:rsid w:val="00984156"/>
    <w:rsid w:val="00984437"/>
    <w:rsid w:val="0098465C"/>
    <w:rsid w:val="00984897"/>
    <w:rsid w:val="00984D3B"/>
    <w:rsid w:val="00985664"/>
    <w:rsid w:val="00985714"/>
    <w:rsid w:val="00985B88"/>
    <w:rsid w:val="00986363"/>
    <w:rsid w:val="00986A2A"/>
    <w:rsid w:val="00986B03"/>
    <w:rsid w:val="00986D33"/>
    <w:rsid w:val="00987283"/>
    <w:rsid w:val="00987433"/>
    <w:rsid w:val="00987F7C"/>
    <w:rsid w:val="00990643"/>
    <w:rsid w:val="00990ACE"/>
    <w:rsid w:val="0099161E"/>
    <w:rsid w:val="009917C0"/>
    <w:rsid w:val="00992114"/>
    <w:rsid w:val="00992B76"/>
    <w:rsid w:val="00992D23"/>
    <w:rsid w:val="00992D8F"/>
    <w:rsid w:val="00992ECD"/>
    <w:rsid w:val="00993A7E"/>
    <w:rsid w:val="00993D8C"/>
    <w:rsid w:val="00994252"/>
    <w:rsid w:val="00994738"/>
    <w:rsid w:val="00994C2D"/>
    <w:rsid w:val="00994E96"/>
    <w:rsid w:val="00995339"/>
    <w:rsid w:val="00995B90"/>
    <w:rsid w:val="00995EFE"/>
    <w:rsid w:val="009963BB"/>
    <w:rsid w:val="009965D1"/>
    <w:rsid w:val="00997267"/>
    <w:rsid w:val="00997AB0"/>
    <w:rsid w:val="00997F98"/>
    <w:rsid w:val="009A0414"/>
    <w:rsid w:val="009A0757"/>
    <w:rsid w:val="009A075F"/>
    <w:rsid w:val="009A0E10"/>
    <w:rsid w:val="009A1155"/>
    <w:rsid w:val="009A16E5"/>
    <w:rsid w:val="009A17AA"/>
    <w:rsid w:val="009A2271"/>
    <w:rsid w:val="009A2D4B"/>
    <w:rsid w:val="009A34CA"/>
    <w:rsid w:val="009A3637"/>
    <w:rsid w:val="009A3A0E"/>
    <w:rsid w:val="009A447A"/>
    <w:rsid w:val="009A4B02"/>
    <w:rsid w:val="009A4C49"/>
    <w:rsid w:val="009A4E16"/>
    <w:rsid w:val="009A5244"/>
    <w:rsid w:val="009A5B1E"/>
    <w:rsid w:val="009A5B65"/>
    <w:rsid w:val="009A64CD"/>
    <w:rsid w:val="009A67DA"/>
    <w:rsid w:val="009A6899"/>
    <w:rsid w:val="009A6EE3"/>
    <w:rsid w:val="009A747A"/>
    <w:rsid w:val="009A7B9E"/>
    <w:rsid w:val="009B0278"/>
    <w:rsid w:val="009B05EB"/>
    <w:rsid w:val="009B1716"/>
    <w:rsid w:val="009B2587"/>
    <w:rsid w:val="009B260F"/>
    <w:rsid w:val="009B28B3"/>
    <w:rsid w:val="009B2A0D"/>
    <w:rsid w:val="009B3624"/>
    <w:rsid w:val="009B3782"/>
    <w:rsid w:val="009B3B85"/>
    <w:rsid w:val="009B40AD"/>
    <w:rsid w:val="009B476D"/>
    <w:rsid w:val="009B4A6C"/>
    <w:rsid w:val="009B5C99"/>
    <w:rsid w:val="009B6096"/>
    <w:rsid w:val="009B6469"/>
    <w:rsid w:val="009B76FE"/>
    <w:rsid w:val="009C0F32"/>
    <w:rsid w:val="009C1463"/>
    <w:rsid w:val="009C1599"/>
    <w:rsid w:val="009C17A4"/>
    <w:rsid w:val="009C1E42"/>
    <w:rsid w:val="009C28E4"/>
    <w:rsid w:val="009C2B15"/>
    <w:rsid w:val="009C3851"/>
    <w:rsid w:val="009C3DFE"/>
    <w:rsid w:val="009C3F37"/>
    <w:rsid w:val="009C43BB"/>
    <w:rsid w:val="009C44CF"/>
    <w:rsid w:val="009C4D34"/>
    <w:rsid w:val="009C52DD"/>
    <w:rsid w:val="009C567B"/>
    <w:rsid w:val="009C5783"/>
    <w:rsid w:val="009C5CAC"/>
    <w:rsid w:val="009C5F7E"/>
    <w:rsid w:val="009C67D8"/>
    <w:rsid w:val="009C681C"/>
    <w:rsid w:val="009C6874"/>
    <w:rsid w:val="009C69B4"/>
    <w:rsid w:val="009C6F16"/>
    <w:rsid w:val="009C732B"/>
    <w:rsid w:val="009C75FE"/>
    <w:rsid w:val="009C7671"/>
    <w:rsid w:val="009C7A27"/>
    <w:rsid w:val="009D0459"/>
    <w:rsid w:val="009D058B"/>
    <w:rsid w:val="009D11AA"/>
    <w:rsid w:val="009D1409"/>
    <w:rsid w:val="009D149B"/>
    <w:rsid w:val="009D1506"/>
    <w:rsid w:val="009D1E87"/>
    <w:rsid w:val="009D2D7A"/>
    <w:rsid w:val="009D3BAA"/>
    <w:rsid w:val="009D41DF"/>
    <w:rsid w:val="009D45A1"/>
    <w:rsid w:val="009D476A"/>
    <w:rsid w:val="009D55FE"/>
    <w:rsid w:val="009D635F"/>
    <w:rsid w:val="009D6845"/>
    <w:rsid w:val="009D6BDA"/>
    <w:rsid w:val="009D6C32"/>
    <w:rsid w:val="009D7297"/>
    <w:rsid w:val="009D7518"/>
    <w:rsid w:val="009D7910"/>
    <w:rsid w:val="009D79D5"/>
    <w:rsid w:val="009E055F"/>
    <w:rsid w:val="009E082A"/>
    <w:rsid w:val="009E094F"/>
    <w:rsid w:val="009E0CA6"/>
    <w:rsid w:val="009E0DB2"/>
    <w:rsid w:val="009E147F"/>
    <w:rsid w:val="009E1D34"/>
    <w:rsid w:val="009E1E13"/>
    <w:rsid w:val="009E1E17"/>
    <w:rsid w:val="009E1EB3"/>
    <w:rsid w:val="009E2076"/>
    <w:rsid w:val="009E2736"/>
    <w:rsid w:val="009E282B"/>
    <w:rsid w:val="009E3A66"/>
    <w:rsid w:val="009E415F"/>
    <w:rsid w:val="009E4C50"/>
    <w:rsid w:val="009E5350"/>
    <w:rsid w:val="009E58B1"/>
    <w:rsid w:val="009E59DF"/>
    <w:rsid w:val="009E67BE"/>
    <w:rsid w:val="009E6860"/>
    <w:rsid w:val="009E6C38"/>
    <w:rsid w:val="009E6EA1"/>
    <w:rsid w:val="009E72D1"/>
    <w:rsid w:val="009E7A9C"/>
    <w:rsid w:val="009E7BC2"/>
    <w:rsid w:val="009E7D47"/>
    <w:rsid w:val="009E7DA5"/>
    <w:rsid w:val="009F0CD3"/>
    <w:rsid w:val="009F0F61"/>
    <w:rsid w:val="009F10B4"/>
    <w:rsid w:val="009F12ED"/>
    <w:rsid w:val="009F1981"/>
    <w:rsid w:val="009F2C48"/>
    <w:rsid w:val="009F2EFF"/>
    <w:rsid w:val="009F34E9"/>
    <w:rsid w:val="009F373A"/>
    <w:rsid w:val="009F396B"/>
    <w:rsid w:val="009F3D19"/>
    <w:rsid w:val="009F4127"/>
    <w:rsid w:val="009F5704"/>
    <w:rsid w:val="009F5F3C"/>
    <w:rsid w:val="009F6400"/>
    <w:rsid w:val="009F6C03"/>
    <w:rsid w:val="009F7146"/>
    <w:rsid w:val="009F7742"/>
    <w:rsid w:val="009F7D43"/>
    <w:rsid w:val="009F7EB9"/>
    <w:rsid w:val="00A0020B"/>
    <w:rsid w:val="00A0035D"/>
    <w:rsid w:val="00A00B8C"/>
    <w:rsid w:val="00A00C31"/>
    <w:rsid w:val="00A01005"/>
    <w:rsid w:val="00A011B2"/>
    <w:rsid w:val="00A013EE"/>
    <w:rsid w:val="00A01403"/>
    <w:rsid w:val="00A01522"/>
    <w:rsid w:val="00A01633"/>
    <w:rsid w:val="00A019D8"/>
    <w:rsid w:val="00A0253B"/>
    <w:rsid w:val="00A02A89"/>
    <w:rsid w:val="00A02C65"/>
    <w:rsid w:val="00A0379E"/>
    <w:rsid w:val="00A03B37"/>
    <w:rsid w:val="00A04422"/>
    <w:rsid w:val="00A054C6"/>
    <w:rsid w:val="00A0566C"/>
    <w:rsid w:val="00A060D3"/>
    <w:rsid w:val="00A061F4"/>
    <w:rsid w:val="00A06308"/>
    <w:rsid w:val="00A06C25"/>
    <w:rsid w:val="00A073DF"/>
    <w:rsid w:val="00A076FE"/>
    <w:rsid w:val="00A07F84"/>
    <w:rsid w:val="00A103F9"/>
    <w:rsid w:val="00A104CA"/>
    <w:rsid w:val="00A105EB"/>
    <w:rsid w:val="00A11501"/>
    <w:rsid w:val="00A11949"/>
    <w:rsid w:val="00A11FF8"/>
    <w:rsid w:val="00A129EF"/>
    <w:rsid w:val="00A12B91"/>
    <w:rsid w:val="00A1368A"/>
    <w:rsid w:val="00A1377C"/>
    <w:rsid w:val="00A13FE6"/>
    <w:rsid w:val="00A14009"/>
    <w:rsid w:val="00A140E6"/>
    <w:rsid w:val="00A1443D"/>
    <w:rsid w:val="00A14841"/>
    <w:rsid w:val="00A15228"/>
    <w:rsid w:val="00A152EF"/>
    <w:rsid w:val="00A15994"/>
    <w:rsid w:val="00A15FAC"/>
    <w:rsid w:val="00A160D2"/>
    <w:rsid w:val="00A163CC"/>
    <w:rsid w:val="00A166FF"/>
    <w:rsid w:val="00A167AE"/>
    <w:rsid w:val="00A16D27"/>
    <w:rsid w:val="00A17031"/>
    <w:rsid w:val="00A17358"/>
    <w:rsid w:val="00A20D74"/>
    <w:rsid w:val="00A20E03"/>
    <w:rsid w:val="00A21766"/>
    <w:rsid w:val="00A21B15"/>
    <w:rsid w:val="00A22071"/>
    <w:rsid w:val="00A224EF"/>
    <w:rsid w:val="00A226A1"/>
    <w:rsid w:val="00A23DF5"/>
    <w:rsid w:val="00A24164"/>
    <w:rsid w:val="00A261D6"/>
    <w:rsid w:val="00A261DD"/>
    <w:rsid w:val="00A266B6"/>
    <w:rsid w:val="00A2715F"/>
    <w:rsid w:val="00A27262"/>
    <w:rsid w:val="00A27426"/>
    <w:rsid w:val="00A27D47"/>
    <w:rsid w:val="00A304B6"/>
    <w:rsid w:val="00A3074B"/>
    <w:rsid w:val="00A31D5B"/>
    <w:rsid w:val="00A320AF"/>
    <w:rsid w:val="00A323E4"/>
    <w:rsid w:val="00A328F2"/>
    <w:rsid w:val="00A32ACA"/>
    <w:rsid w:val="00A32B5F"/>
    <w:rsid w:val="00A32F8C"/>
    <w:rsid w:val="00A33149"/>
    <w:rsid w:val="00A33363"/>
    <w:rsid w:val="00A3399C"/>
    <w:rsid w:val="00A34E01"/>
    <w:rsid w:val="00A34EB4"/>
    <w:rsid w:val="00A353C8"/>
    <w:rsid w:val="00A35573"/>
    <w:rsid w:val="00A358F2"/>
    <w:rsid w:val="00A367CA"/>
    <w:rsid w:val="00A372C8"/>
    <w:rsid w:val="00A374C2"/>
    <w:rsid w:val="00A37607"/>
    <w:rsid w:val="00A3782C"/>
    <w:rsid w:val="00A37F2D"/>
    <w:rsid w:val="00A40C15"/>
    <w:rsid w:val="00A40F6A"/>
    <w:rsid w:val="00A41233"/>
    <w:rsid w:val="00A4279B"/>
    <w:rsid w:val="00A4292A"/>
    <w:rsid w:val="00A42BA4"/>
    <w:rsid w:val="00A42F82"/>
    <w:rsid w:val="00A432A5"/>
    <w:rsid w:val="00A44159"/>
    <w:rsid w:val="00A446E4"/>
    <w:rsid w:val="00A44726"/>
    <w:rsid w:val="00A44C44"/>
    <w:rsid w:val="00A4531D"/>
    <w:rsid w:val="00A45337"/>
    <w:rsid w:val="00A455CD"/>
    <w:rsid w:val="00A457E9"/>
    <w:rsid w:val="00A45C8D"/>
    <w:rsid w:val="00A4672E"/>
    <w:rsid w:val="00A46C5E"/>
    <w:rsid w:val="00A47177"/>
    <w:rsid w:val="00A4747F"/>
    <w:rsid w:val="00A476A4"/>
    <w:rsid w:val="00A477B7"/>
    <w:rsid w:val="00A4793B"/>
    <w:rsid w:val="00A47F6F"/>
    <w:rsid w:val="00A5043F"/>
    <w:rsid w:val="00A50B10"/>
    <w:rsid w:val="00A50B9C"/>
    <w:rsid w:val="00A50CBF"/>
    <w:rsid w:val="00A50FFF"/>
    <w:rsid w:val="00A51326"/>
    <w:rsid w:val="00A51471"/>
    <w:rsid w:val="00A516CE"/>
    <w:rsid w:val="00A51A04"/>
    <w:rsid w:val="00A51C6A"/>
    <w:rsid w:val="00A51F49"/>
    <w:rsid w:val="00A524BE"/>
    <w:rsid w:val="00A526BF"/>
    <w:rsid w:val="00A53C43"/>
    <w:rsid w:val="00A54772"/>
    <w:rsid w:val="00A54D20"/>
    <w:rsid w:val="00A55976"/>
    <w:rsid w:val="00A559C9"/>
    <w:rsid w:val="00A5620D"/>
    <w:rsid w:val="00A5645A"/>
    <w:rsid w:val="00A565E9"/>
    <w:rsid w:val="00A56643"/>
    <w:rsid w:val="00A56C6A"/>
    <w:rsid w:val="00A56CF5"/>
    <w:rsid w:val="00A56D64"/>
    <w:rsid w:val="00A57240"/>
    <w:rsid w:val="00A57783"/>
    <w:rsid w:val="00A6017F"/>
    <w:rsid w:val="00A609F9"/>
    <w:rsid w:val="00A60C3D"/>
    <w:rsid w:val="00A60E9A"/>
    <w:rsid w:val="00A61A9D"/>
    <w:rsid w:val="00A6272B"/>
    <w:rsid w:val="00A62DFC"/>
    <w:rsid w:val="00A63A92"/>
    <w:rsid w:val="00A640F2"/>
    <w:rsid w:val="00A64E52"/>
    <w:rsid w:val="00A659EE"/>
    <w:rsid w:val="00A662D6"/>
    <w:rsid w:val="00A663E1"/>
    <w:rsid w:val="00A669E0"/>
    <w:rsid w:val="00A66B99"/>
    <w:rsid w:val="00A67134"/>
    <w:rsid w:val="00A679A7"/>
    <w:rsid w:val="00A709DE"/>
    <w:rsid w:val="00A70D5D"/>
    <w:rsid w:val="00A70D64"/>
    <w:rsid w:val="00A70FD2"/>
    <w:rsid w:val="00A71004"/>
    <w:rsid w:val="00A713E2"/>
    <w:rsid w:val="00A71668"/>
    <w:rsid w:val="00A71CCD"/>
    <w:rsid w:val="00A72567"/>
    <w:rsid w:val="00A736AF"/>
    <w:rsid w:val="00A7377B"/>
    <w:rsid w:val="00A74D8D"/>
    <w:rsid w:val="00A74DD2"/>
    <w:rsid w:val="00A75489"/>
    <w:rsid w:val="00A759DB"/>
    <w:rsid w:val="00A75F02"/>
    <w:rsid w:val="00A766B1"/>
    <w:rsid w:val="00A77333"/>
    <w:rsid w:val="00A77594"/>
    <w:rsid w:val="00A77595"/>
    <w:rsid w:val="00A802E6"/>
    <w:rsid w:val="00A82649"/>
    <w:rsid w:val="00A829AF"/>
    <w:rsid w:val="00A8312A"/>
    <w:rsid w:val="00A834FF"/>
    <w:rsid w:val="00A8363E"/>
    <w:rsid w:val="00A843ED"/>
    <w:rsid w:val="00A858B9"/>
    <w:rsid w:val="00A859AD"/>
    <w:rsid w:val="00A86018"/>
    <w:rsid w:val="00A86AE8"/>
    <w:rsid w:val="00A86E76"/>
    <w:rsid w:val="00A86F82"/>
    <w:rsid w:val="00A87DD8"/>
    <w:rsid w:val="00A9127C"/>
    <w:rsid w:val="00A916EA"/>
    <w:rsid w:val="00A91DEC"/>
    <w:rsid w:val="00A92162"/>
    <w:rsid w:val="00A92731"/>
    <w:rsid w:val="00A92FFE"/>
    <w:rsid w:val="00A936F8"/>
    <w:rsid w:val="00A93E86"/>
    <w:rsid w:val="00A94E61"/>
    <w:rsid w:val="00A951D8"/>
    <w:rsid w:val="00A95328"/>
    <w:rsid w:val="00A956A9"/>
    <w:rsid w:val="00A95F26"/>
    <w:rsid w:val="00A962F8"/>
    <w:rsid w:val="00A9635C"/>
    <w:rsid w:val="00A96DB8"/>
    <w:rsid w:val="00A97032"/>
    <w:rsid w:val="00A97250"/>
    <w:rsid w:val="00A972C4"/>
    <w:rsid w:val="00AA0154"/>
    <w:rsid w:val="00AA02A3"/>
    <w:rsid w:val="00AA0A65"/>
    <w:rsid w:val="00AA1229"/>
    <w:rsid w:val="00AA143A"/>
    <w:rsid w:val="00AA1480"/>
    <w:rsid w:val="00AA17E5"/>
    <w:rsid w:val="00AA2B30"/>
    <w:rsid w:val="00AA3338"/>
    <w:rsid w:val="00AA34B6"/>
    <w:rsid w:val="00AA38E7"/>
    <w:rsid w:val="00AA3BD8"/>
    <w:rsid w:val="00AA3CE7"/>
    <w:rsid w:val="00AA5150"/>
    <w:rsid w:val="00AA5E31"/>
    <w:rsid w:val="00AA5F22"/>
    <w:rsid w:val="00AA60A1"/>
    <w:rsid w:val="00AA66DE"/>
    <w:rsid w:val="00AA69E0"/>
    <w:rsid w:val="00AA6FAD"/>
    <w:rsid w:val="00AA70BC"/>
    <w:rsid w:val="00AA73AD"/>
    <w:rsid w:val="00AA7F6D"/>
    <w:rsid w:val="00AB0A0C"/>
    <w:rsid w:val="00AB10E9"/>
    <w:rsid w:val="00AB1BE9"/>
    <w:rsid w:val="00AB2A8F"/>
    <w:rsid w:val="00AB330B"/>
    <w:rsid w:val="00AB3465"/>
    <w:rsid w:val="00AB3520"/>
    <w:rsid w:val="00AB3757"/>
    <w:rsid w:val="00AB3F2B"/>
    <w:rsid w:val="00AB446C"/>
    <w:rsid w:val="00AB4AE4"/>
    <w:rsid w:val="00AB525E"/>
    <w:rsid w:val="00AB528D"/>
    <w:rsid w:val="00AB5B9F"/>
    <w:rsid w:val="00AB5F35"/>
    <w:rsid w:val="00AB642E"/>
    <w:rsid w:val="00AB6894"/>
    <w:rsid w:val="00AB68F2"/>
    <w:rsid w:val="00AB6B3D"/>
    <w:rsid w:val="00AB6C5F"/>
    <w:rsid w:val="00AB7268"/>
    <w:rsid w:val="00AB771C"/>
    <w:rsid w:val="00AC008A"/>
    <w:rsid w:val="00AC0CCF"/>
    <w:rsid w:val="00AC20BF"/>
    <w:rsid w:val="00AC2D8A"/>
    <w:rsid w:val="00AC3236"/>
    <w:rsid w:val="00AC3523"/>
    <w:rsid w:val="00AC3633"/>
    <w:rsid w:val="00AC378A"/>
    <w:rsid w:val="00AC3AF1"/>
    <w:rsid w:val="00AC46DE"/>
    <w:rsid w:val="00AC506B"/>
    <w:rsid w:val="00AC5589"/>
    <w:rsid w:val="00AC56A9"/>
    <w:rsid w:val="00AC5AA8"/>
    <w:rsid w:val="00AC6074"/>
    <w:rsid w:val="00AC6BF1"/>
    <w:rsid w:val="00AC776B"/>
    <w:rsid w:val="00AD0ADC"/>
    <w:rsid w:val="00AD0DC3"/>
    <w:rsid w:val="00AD1590"/>
    <w:rsid w:val="00AD17D4"/>
    <w:rsid w:val="00AD1B23"/>
    <w:rsid w:val="00AD1B7A"/>
    <w:rsid w:val="00AD2010"/>
    <w:rsid w:val="00AD337E"/>
    <w:rsid w:val="00AD3588"/>
    <w:rsid w:val="00AD374C"/>
    <w:rsid w:val="00AD48B6"/>
    <w:rsid w:val="00AD4ABF"/>
    <w:rsid w:val="00AD4F29"/>
    <w:rsid w:val="00AD5817"/>
    <w:rsid w:val="00AD6953"/>
    <w:rsid w:val="00AD6B8B"/>
    <w:rsid w:val="00AD76B8"/>
    <w:rsid w:val="00AD7A69"/>
    <w:rsid w:val="00AE00E5"/>
    <w:rsid w:val="00AE0BE6"/>
    <w:rsid w:val="00AE0E50"/>
    <w:rsid w:val="00AE1BAF"/>
    <w:rsid w:val="00AE278B"/>
    <w:rsid w:val="00AE27F8"/>
    <w:rsid w:val="00AE323C"/>
    <w:rsid w:val="00AE32FF"/>
    <w:rsid w:val="00AE37C4"/>
    <w:rsid w:val="00AE50C0"/>
    <w:rsid w:val="00AE6745"/>
    <w:rsid w:val="00AE690F"/>
    <w:rsid w:val="00AE714C"/>
    <w:rsid w:val="00AE71D4"/>
    <w:rsid w:val="00AE7867"/>
    <w:rsid w:val="00AE7A51"/>
    <w:rsid w:val="00AE7B7B"/>
    <w:rsid w:val="00AF1149"/>
    <w:rsid w:val="00AF199B"/>
    <w:rsid w:val="00AF2916"/>
    <w:rsid w:val="00AF29B0"/>
    <w:rsid w:val="00AF3230"/>
    <w:rsid w:val="00AF34DE"/>
    <w:rsid w:val="00AF386C"/>
    <w:rsid w:val="00AF3D75"/>
    <w:rsid w:val="00AF50B5"/>
    <w:rsid w:val="00AF5A2B"/>
    <w:rsid w:val="00AF6F09"/>
    <w:rsid w:val="00AF7071"/>
    <w:rsid w:val="00AF7513"/>
    <w:rsid w:val="00AF789F"/>
    <w:rsid w:val="00AF7EBE"/>
    <w:rsid w:val="00B007E0"/>
    <w:rsid w:val="00B00852"/>
    <w:rsid w:val="00B00898"/>
    <w:rsid w:val="00B01C79"/>
    <w:rsid w:val="00B01DE2"/>
    <w:rsid w:val="00B02B28"/>
    <w:rsid w:val="00B02C29"/>
    <w:rsid w:val="00B02C78"/>
    <w:rsid w:val="00B03071"/>
    <w:rsid w:val="00B041D2"/>
    <w:rsid w:val="00B04255"/>
    <w:rsid w:val="00B04293"/>
    <w:rsid w:val="00B043B6"/>
    <w:rsid w:val="00B046E3"/>
    <w:rsid w:val="00B04908"/>
    <w:rsid w:val="00B05D6F"/>
    <w:rsid w:val="00B05D7E"/>
    <w:rsid w:val="00B062AA"/>
    <w:rsid w:val="00B077A6"/>
    <w:rsid w:val="00B077B1"/>
    <w:rsid w:val="00B07C57"/>
    <w:rsid w:val="00B103CD"/>
    <w:rsid w:val="00B10875"/>
    <w:rsid w:val="00B10E0B"/>
    <w:rsid w:val="00B114C0"/>
    <w:rsid w:val="00B11656"/>
    <w:rsid w:val="00B11F3F"/>
    <w:rsid w:val="00B12249"/>
    <w:rsid w:val="00B135DA"/>
    <w:rsid w:val="00B137EC"/>
    <w:rsid w:val="00B13C42"/>
    <w:rsid w:val="00B141B9"/>
    <w:rsid w:val="00B148BA"/>
    <w:rsid w:val="00B14F4D"/>
    <w:rsid w:val="00B15BB7"/>
    <w:rsid w:val="00B15CD9"/>
    <w:rsid w:val="00B16180"/>
    <w:rsid w:val="00B16201"/>
    <w:rsid w:val="00B16282"/>
    <w:rsid w:val="00B16B11"/>
    <w:rsid w:val="00B1797F"/>
    <w:rsid w:val="00B17A27"/>
    <w:rsid w:val="00B20170"/>
    <w:rsid w:val="00B20B93"/>
    <w:rsid w:val="00B20FD4"/>
    <w:rsid w:val="00B212BE"/>
    <w:rsid w:val="00B21499"/>
    <w:rsid w:val="00B2186F"/>
    <w:rsid w:val="00B21875"/>
    <w:rsid w:val="00B21E0D"/>
    <w:rsid w:val="00B22E67"/>
    <w:rsid w:val="00B23F0E"/>
    <w:rsid w:val="00B24595"/>
    <w:rsid w:val="00B246EB"/>
    <w:rsid w:val="00B24BD7"/>
    <w:rsid w:val="00B24FC6"/>
    <w:rsid w:val="00B2689D"/>
    <w:rsid w:val="00B27039"/>
    <w:rsid w:val="00B30089"/>
    <w:rsid w:val="00B313A3"/>
    <w:rsid w:val="00B32A4B"/>
    <w:rsid w:val="00B330A2"/>
    <w:rsid w:val="00B33321"/>
    <w:rsid w:val="00B334C8"/>
    <w:rsid w:val="00B341EB"/>
    <w:rsid w:val="00B34735"/>
    <w:rsid w:val="00B34B69"/>
    <w:rsid w:val="00B351B5"/>
    <w:rsid w:val="00B3599A"/>
    <w:rsid w:val="00B35A89"/>
    <w:rsid w:val="00B360A6"/>
    <w:rsid w:val="00B36D00"/>
    <w:rsid w:val="00B36DAD"/>
    <w:rsid w:val="00B37086"/>
    <w:rsid w:val="00B372CE"/>
    <w:rsid w:val="00B376B6"/>
    <w:rsid w:val="00B37FCF"/>
    <w:rsid w:val="00B40160"/>
    <w:rsid w:val="00B40725"/>
    <w:rsid w:val="00B4076E"/>
    <w:rsid w:val="00B42312"/>
    <w:rsid w:val="00B42590"/>
    <w:rsid w:val="00B426D8"/>
    <w:rsid w:val="00B42F35"/>
    <w:rsid w:val="00B4365D"/>
    <w:rsid w:val="00B43871"/>
    <w:rsid w:val="00B44CB9"/>
    <w:rsid w:val="00B44DD6"/>
    <w:rsid w:val="00B45016"/>
    <w:rsid w:val="00B4504F"/>
    <w:rsid w:val="00B45289"/>
    <w:rsid w:val="00B45873"/>
    <w:rsid w:val="00B4634C"/>
    <w:rsid w:val="00B468AB"/>
    <w:rsid w:val="00B468B4"/>
    <w:rsid w:val="00B46A80"/>
    <w:rsid w:val="00B46A82"/>
    <w:rsid w:val="00B46B7D"/>
    <w:rsid w:val="00B506EA"/>
    <w:rsid w:val="00B517B1"/>
    <w:rsid w:val="00B517D2"/>
    <w:rsid w:val="00B519F2"/>
    <w:rsid w:val="00B51B1F"/>
    <w:rsid w:val="00B523C0"/>
    <w:rsid w:val="00B52CC4"/>
    <w:rsid w:val="00B52DAA"/>
    <w:rsid w:val="00B52E66"/>
    <w:rsid w:val="00B5343A"/>
    <w:rsid w:val="00B5349A"/>
    <w:rsid w:val="00B53AE6"/>
    <w:rsid w:val="00B54425"/>
    <w:rsid w:val="00B54CE8"/>
    <w:rsid w:val="00B54D42"/>
    <w:rsid w:val="00B550F5"/>
    <w:rsid w:val="00B5554C"/>
    <w:rsid w:val="00B55C50"/>
    <w:rsid w:val="00B55CF6"/>
    <w:rsid w:val="00B55FEF"/>
    <w:rsid w:val="00B560A6"/>
    <w:rsid w:val="00B56297"/>
    <w:rsid w:val="00B57BC0"/>
    <w:rsid w:val="00B6022E"/>
    <w:rsid w:val="00B602B4"/>
    <w:rsid w:val="00B60868"/>
    <w:rsid w:val="00B61835"/>
    <w:rsid w:val="00B619A1"/>
    <w:rsid w:val="00B6216F"/>
    <w:rsid w:val="00B627C8"/>
    <w:rsid w:val="00B6296C"/>
    <w:rsid w:val="00B6363F"/>
    <w:rsid w:val="00B640C9"/>
    <w:rsid w:val="00B641B3"/>
    <w:rsid w:val="00B64844"/>
    <w:rsid w:val="00B64926"/>
    <w:rsid w:val="00B64B20"/>
    <w:rsid w:val="00B659D8"/>
    <w:rsid w:val="00B66052"/>
    <w:rsid w:val="00B6642A"/>
    <w:rsid w:val="00B66523"/>
    <w:rsid w:val="00B665FE"/>
    <w:rsid w:val="00B66AFE"/>
    <w:rsid w:val="00B67077"/>
    <w:rsid w:val="00B67456"/>
    <w:rsid w:val="00B6782D"/>
    <w:rsid w:val="00B70467"/>
    <w:rsid w:val="00B70A62"/>
    <w:rsid w:val="00B70AC4"/>
    <w:rsid w:val="00B70B06"/>
    <w:rsid w:val="00B71681"/>
    <w:rsid w:val="00B7171F"/>
    <w:rsid w:val="00B71792"/>
    <w:rsid w:val="00B7194A"/>
    <w:rsid w:val="00B71D69"/>
    <w:rsid w:val="00B722F9"/>
    <w:rsid w:val="00B7271E"/>
    <w:rsid w:val="00B728A6"/>
    <w:rsid w:val="00B733EA"/>
    <w:rsid w:val="00B733EC"/>
    <w:rsid w:val="00B736F9"/>
    <w:rsid w:val="00B73EBE"/>
    <w:rsid w:val="00B743E9"/>
    <w:rsid w:val="00B75706"/>
    <w:rsid w:val="00B759F5"/>
    <w:rsid w:val="00B75A32"/>
    <w:rsid w:val="00B7604D"/>
    <w:rsid w:val="00B767A0"/>
    <w:rsid w:val="00B76CC3"/>
    <w:rsid w:val="00B7706D"/>
    <w:rsid w:val="00B771F2"/>
    <w:rsid w:val="00B772D4"/>
    <w:rsid w:val="00B77686"/>
    <w:rsid w:val="00B77D5D"/>
    <w:rsid w:val="00B77DB3"/>
    <w:rsid w:val="00B77F9B"/>
    <w:rsid w:val="00B80BBE"/>
    <w:rsid w:val="00B80BC3"/>
    <w:rsid w:val="00B80C83"/>
    <w:rsid w:val="00B812B1"/>
    <w:rsid w:val="00B8176A"/>
    <w:rsid w:val="00B818D3"/>
    <w:rsid w:val="00B81B92"/>
    <w:rsid w:val="00B82EBB"/>
    <w:rsid w:val="00B83072"/>
    <w:rsid w:val="00B830B9"/>
    <w:rsid w:val="00B83682"/>
    <w:rsid w:val="00B83DA9"/>
    <w:rsid w:val="00B842EF"/>
    <w:rsid w:val="00B84C54"/>
    <w:rsid w:val="00B84F45"/>
    <w:rsid w:val="00B85F71"/>
    <w:rsid w:val="00B866D8"/>
    <w:rsid w:val="00B872A3"/>
    <w:rsid w:val="00B874EC"/>
    <w:rsid w:val="00B875D6"/>
    <w:rsid w:val="00B87949"/>
    <w:rsid w:val="00B9059D"/>
    <w:rsid w:val="00B90720"/>
    <w:rsid w:val="00B9079D"/>
    <w:rsid w:val="00B907BF"/>
    <w:rsid w:val="00B911EA"/>
    <w:rsid w:val="00B914D5"/>
    <w:rsid w:val="00B9181D"/>
    <w:rsid w:val="00B9182B"/>
    <w:rsid w:val="00B92CAB"/>
    <w:rsid w:val="00B93099"/>
    <w:rsid w:val="00B9323F"/>
    <w:rsid w:val="00B9343E"/>
    <w:rsid w:val="00B936F6"/>
    <w:rsid w:val="00B937DC"/>
    <w:rsid w:val="00B93AA8"/>
    <w:rsid w:val="00B94B29"/>
    <w:rsid w:val="00B94CB5"/>
    <w:rsid w:val="00B9521E"/>
    <w:rsid w:val="00B953A7"/>
    <w:rsid w:val="00B95652"/>
    <w:rsid w:val="00B95714"/>
    <w:rsid w:val="00BA0332"/>
    <w:rsid w:val="00BA033B"/>
    <w:rsid w:val="00BA0733"/>
    <w:rsid w:val="00BA22AB"/>
    <w:rsid w:val="00BA23CF"/>
    <w:rsid w:val="00BA2ACD"/>
    <w:rsid w:val="00BA2FF1"/>
    <w:rsid w:val="00BA3101"/>
    <w:rsid w:val="00BA41D9"/>
    <w:rsid w:val="00BA4685"/>
    <w:rsid w:val="00BA477A"/>
    <w:rsid w:val="00BA566A"/>
    <w:rsid w:val="00BA5983"/>
    <w:rsid w:val="00BA59F9"/>
    <w:rsid w:val="00BA5A58"/>
    <w:rsid w:val="00BA6007"/>
    <w:rsid w:val="00BA6295"/>
    <w:rsid w:val="00BA6335"/>
    <w:rsid w:val="00BA63DE"/>
    <w:rsid w:val="00BA64C2"/>
    <w:rsid w:val="00BA67DD"/>
    <w:rsid w:val="00BA6D0C"/>
    <w:rsid w:val="00BA738B"/>
    <w:rsid w:val="00BA7C60"/>
    <w:rsid w:val="00BB0C00"/>
    <w:rsid w:val="00BB117D"/>
    <w:rsid w:val="00BB258B"/>
    <w:rsid w:val="00BB2807"/>
    <w:rsid w:val="00BB2980"/>
    <w:rsid w:val="00BB2FAA"/>
    <w:rsid w:val="00BB320A"/>
    <w:rsid w:val="00BB3621"/>
    <w:rsid w:val="00BB3AF3"/>
    <w:rsid w:val="00BB3BC5"/>
    <w:rsid w:val="00BB4BBE"/>
    <w:rsid w:val="00BB4BD2"/>
    <w:rsid w:val="00BB4C5C"/>
    <w:rsid w:val="00BB5420"/>
    <w:rsid w:val="00BB59A5"/>
    <w:rsid w:val="00BB5BC9"/>
    <w:rsid w:val="00BB6146"/>
    <w:rsid w:val="00BB63FD"/>
    <w:rsid w:val="00BB6931"/>
    <w:rsid w:val="00BB71FC"/>
    <w:rsid w:val="00BB7359"/>
    <w:rsid w:val="00BB7997"/>
    <w:rsid w:val="00BC04B3"/>
    <w:rsid w:val="00BC064D"/>
    <w:rsid w:val="00BC0A81"/>
    <w:rsid w:val="00BC0C17"/>
    <w:rsid w:val="00BC0D42"/>
    <w:rsid w:val="00BC12AD"/>
    <w:rsid w:val="00BC12E5"/>
    <w:rsid w:val="00BC135D"/>
    <w:rsid w:val="00BC1A04"/>
    <w:rsid w:val="00BC1B8B"/>
    <w:rsid w:val="00BC1C2F"/>
    <w:rsid w:val="00BC2387"/>
    <w:rsid w:val="00BC2D1F"/>
    <w:rsid w:val="00BC3B0C"/>
    <w:rsid w:val="00BC47B6"/>
    <w:rsid w:val="00BC4841"/>
    <w:rsid w:val="00BC4D16"/>
    <w:rsid w:val="00BC4D5F"/>
    <w:rsid w:val="00BC5323"/>
    <w:rsid w:val="00BC5E9D"/>
    <w:rsid w:val="00BC6981"/>
    <w:rsid w:val="00BC78CB"/>
    <w:rsid w:val="00BC791B"/>
    <w:rsid w:val="00BC7EBB"/>
    <w:rsid w:val="00BD0074"/>
    <w:rsid w:val="00BD04F4"/>
    <w:rsid w:val="00BD0828"/>
    <w:rsid w:val="00BD09B7"/>
    <w:rsid w:val="00BD0AB8"/>
    <w:rsid w:val="00BD0BFE"/>
    <w:rsid w:val="00BD0EAD"/>
    <w:rsid w:val="00BD1024"/>
    <w:rsid w:val="00BD18E0"/>
    <w:rsid w:val="00BD1CC1"/>
    <w:rsid w:val="00BD1D3E"/>
    <w:rsid w:val="00BD1FE7"/>
    <w:rsid w:val="00BD2E75"/>
    <w:rsid w:val="00BD3367"/>
    <w:rsid w:val="00BD3F28"/>
    <w:rsid w:val="00BD4528"/>
    <w:rsid w:val="00BD4616"/>
    <w:rsid w:val="00BD4D75"/>
    <w:rsid w:val="00BD4F9E"/>
    <w:rsid w:val="00BD504D"/>
    <w:rsid w:val="00BD524C"/>
    <w:rsid w:val="00BD551A"/>
    <w:rsid w:val="00BD7007"/>
    <w:rsid w:val="00BD71B6"/>
    <w:rsid w:val="00BD78B9"/>
    <w:rsid w:val="00BD793A"/>
    <w:rsid w:val="00BD7DA0"/>
    <w:rsid w:val="00BE006B"/>
    <w:rsid w:val="00BE012D"/>
    <w:rsid w:val="00BE04AE"/>
    <w:rsid w:val="00BE14AA"/>
    <w:rsid w:val="00BE1B3C"/>
    <w:rsid w:val="00BE1BE0"/>
    <w:rsid w:val="00BE21E7"/>
    <w:rsid w:val="00BE2BCD"/>
    <w:rsid w:val="00BE2D44"/>
    <w:rsid w:val="00BE3251"/>
    <w:rsid w:val="00BE3DE7"/>
    <w:rsid w:val="00BE3F19"/>
    <w:rsid w:val="00BE45B7"/>
    <w:rsid w:val="00BE4ED0"/>
    <w:rsid w:val="00BE5446"/>
    <w:rsid w:val="00BE5F07"/>
    <w:rsid w:val="00BE607F"/>
    <w:rsid w:val="00BE63F8"/>
    <w:rsid w:val="00BE6906"/>
    <w:rsid w:val="00BE6D50"/>
    <w:rsid w:val="00BE7199"/>
    <w:rsid w:val="00BE7518"/>
    <w:rsid w:val="00BE7B6F"/>
    <w:rsid w:val="00BF0678"/>
    <w:rsid w:val="00BF0DF3"/>
    <w:rsid w:val="00BF1178"/>
    <w:rsid w:val="00BF1B8C"/>
    <w:rsid w:val="00BF21C8"/>
    <w:rsid w:val="00BF2401"/>
    <w:rsid w:val="00BF28C6"/>
    <w:rsid w:val="00BF3016"/>
    <w:rsid w:val="00BF33A1"/>
    <w:rsid w:val="00BF3412"/>
    <w:rsid w:val="00BF3992"/>
    <w:rsid w:val="00BF3D11"/>
    <w:rsid w:val="00BF442C"/>
    <w:rsid w:val="00BF4664"/>
    <w:rsid w:val="00BF5F15"/>
    <w:rsid w:val="00BF6242"/>
    <w:rsid w:val="00BF664E"/>
    <w:rsid w:val="00BF763C"/>
    <w:rsid w:val="00BF7E75"/>
    <w:rsid w:val="00C00F6F"/>
    <w:rsid w:val="00C011AA"/>
    <w:rsid w:val="00C01AE7"/>
    <w:rsid w:val="00C02BB8"/>
    <w:rsid w:val="00C03537"/>
    <w:rsid w:val="00C03637"/>
    <w:rsid w:val="00C03792"/>
    <w:rsid w:val="00C043C8"/>
    <w:rsid w:val="00C04524"/>
    <w:rsid w:val="00C04AFE"/>
    <w:rsid w:val="00C04D95"/>
    <w:rsid w:val="00C052E7"/>
    <w:rsid w:val="00C055E8"/>
    <w:rsid w:val="00C0576F"/>
    <w:rsid w:val="00C058DA"/>
    <w:rsid w:val="00C05BFA"/>
    <w:rsid w:val="00C05C96"/>
    <w:rsid w:val="00C06181"/>
    <w:rsid w:val="00C06389"/>
    <w:rsid w:val="00C0645C"/>
    <w:rsid w:val="00C06BA5"/>
    <w:rsid w:val="00C06D74"/>
    <w:rsid w:val="00C06E3E"/>
    <w:rsid w:val="00C070A2"/>
    <w:rsid w:val="00C071F9"/>
    <w:rsid w:val="00C0725C"/>
    <w:rsid w:val="00C072E0"/>
    <w:rsid w:val="00C07CEE"/>
    <w:rsid w:val="00C10198"/>
    <w:rsid w:val="00C10F62"/>
    <w:rsid w:val="00C113DF"/>
    <w:rsid w:val="00C116E9"/>
    <w:rsid w:val="00C11C70"/>
    <w:rsid w:val="00C1278E"/>
    <w:rsid w:val="00C12DF1"/>
    <w:rsid w:val="00C135DA"/>
    <w:rsid w:val="00C13BD1"/>
    <w:rsid w:val="00C143EE"/>
    <w:rsid w:val="00C14ACE"/>
    <w:rsid w:val="00C15461"/>
    <w:rsid w:val="00C15576"/>
    <w:rsid w:val="00C15667"/>
    <w:rsid w:val="00C15F57"/>
    <w:rsid w:val="00C1639A"/>
    <w:rsid w:val="00C16626"/>
    <w:rsid w:val="00C16699"/>
    <w:rsid w:val="00C1698E"/>
    <w:rsid w:val="00C16ECE"/>
    <w:rsid w:val="00C175C1"/>
    <w:rsid w:val="00C20123"/>
    <w:rsid w:val="00C2071A"/>
    <w:rsid w:val="00C208CD"/>
    <w:rsid w:val="00C208EE"/>
    <w:rsid w:val="00C20F4D"/>
    <w:rsid w:val="00C222DA"/>
    <w:rsid w:val="00C22344"/>
    <w:rsid w:val="00C226BC"/>
    <w:rsid w:val="00C22CF9"/>
    <w:rsid w:val="00C2318B"/>
    <w:rsid w:val="00C23D93"/>
    <w:rsid w:val="00C256BC"/>
    <w:rsid w:val="00C25DCA"/>
    <w:rsid w:val="00C2644B"/>
    <w:rsid w:val="00C26562"/>
    <w:rsid w:val="00C26692"/>
    <w:rsid w:val="00C26913"/>
    <w:rsid w:val="00C27C64"/>
    <w:rsid w:val="00C30040"/>
    <w:rsid w:val="00C3093A"/>
    <w:rsid w:val="00C30C65"/>
    <w:rsid w:val="00C31AAA"/>
    <w:rsid w:val="00C31B02"/>
    <w:rsid w:val="00C32A57"/>
    <w:rsid w:val="00C337DC"/>
    <w:rsid w:val="00C33FD2"/>
    <w:rsid w:val="00C3434F"/>
    <w:rsid w:val="00C3461F"/>
    <w:rsid w:val="00C348DC"/>
    <w:rsid w:val="00C34B20"/>
    <w:rsid w:val="00C34DDB"/>
    <w:rsid w:val="00C34E29"/>
    <w:rsid w:val="00C350C1"/>
    <w:rsid w:val="00C35B4E"/>
    <w:rsid w:val="00C36332"/>
    <w:rsid w:val="00C3667A"/>
    <w:rsid w:val="00C36B19"/>
    <w:rsid w:val="00C36DED"/>
    <w:rsid w:val="00C36DEE"/>
    <w:rsid w:val="00C373F6"/>
    <w:rsid w:val="00C403EE"/>
    <w:rsid w:val="00C409AE"/>
    <w:rsid w:val="00C40AFF"/>
    <w:rsid w:val="00C40BBF"/>
    <w:rsid w:val="00C40BED"/>
    <w:rsid w:val="00C40E2B"/>
    <w:rsid w:val="00C41182"/>
    <w:rsid w:val="00C4162A"/>
    <w:rsid w:val="00C422EA"/>
    <w:rsid w:val="00C423D7"/>
    <w:rsid w:val="00C423D9"/>
    <w:rsid w:val="00C4396F"/>
    <w:rsid w:val="00C4399A"/>
    <w:rsid w:val="00C43A74"/>
    <w:rsid w:val="00C43CCC"/>
    <w:rsid w:val="00C44585"/>
    <w:rsid w:val="00C44814"/>
    <w:rsid w:val="00C45105"/>
    <w:rsid w:val="00C4571D"/>
    <w:rsid w:val="00C46129"/>
    <w:rsid w:val="00C4622E"/>
    <w:rsid w:val="00C46580"/>
    <w:rsid w:val="00C466F6"/>
    <w:rsid w:val="00C46797"/>
    <w:rsid w:val="00C46ECC"/>
    <w:rsid w:val="00C473D9"/>
    <w:rsid w:val="00C476E6"/>
    <w:rsid w:val="00C47B0F"/>
    <w:rsid w:val="00C47F9B"/>
    <w:rsid w:val="00C50267"/>
    <w:rsid w:val="00C509D6"/>
    <w:rsid w:val="00C50C62"/>
    <w:rsid w:val="00C513B4"/>
    <w:rsid w:val="00C514DE"/>
    <w:rsid w:val="00C51BA5"/>
    <w:rsid w:val="00C524EA"/>
    <w:rsid w:val="00C526BF"/>
    <w:rsid w:val="00C528FF"/>
    <w:rsid w:val="00C52A46"/>
    <w:rsid w:val="00C52C47"/>
    <w:rsid w:val="00C52D3C"/>
    <w:rsid w:val="00C531EC"/>
    <w:rsid w:val="00C53E2B"/>
    <w:rsid w:val="00C547C4"/>
    <w:rsid w:val="00C56DAD"/>
    <w:rsid w:val="00C56F68"/>
    <w:rsid w:val="00C57B5C"/>
    <w:rsid w:val="00C57B91"/>
    <w:rsid w:val="00C57DB6"/>
    <w:rsid w:val="00C604E9"/>
    <w:rsid w:val="00C606DD"/>
    <w:rsid w:val="00C609D0"/>
    <w:rsid w:val="00C60C0D"/>
    <w:rsid w:val="00C61447"/>
    <w:rsid w:val="00C615D2"/>
    <w:rsid w:val="00C619E4"/>
    <w:rsid w:val="00C61BF6"/>
    <w:rsid w:val="00C61FD1"/>
    <w:rsid w:val="00C6238A"/>
    <w:rsid w:val="00C6267E"/>
    <w:rsid w:val="00C62B5D"/>
    <w:rsid w:val="00C63068"/>
    <w:rsid w:val="00C63363"/>
    <w:rsid w:val="00C635EC"/>
    <w:rsid w:val="00C63A8E"/>
    <w:rsid w:val="00C63C8A"/>
    <w:rsid w:val="00C63EAB"/>
    <w:rsid w:val="00C63F9D"/>
    <w:rsid w:val="00C644A4"/>
    <w:rsid w:val="00C64D9F"/>
    <w:rsid w:val="00C64F0D"/>
    <w:rsid w:val="00C6504D"/>
    <w:rsid w:val="00C6539E"/>
    <w:rsid w:val="00C65AA9"/>
    <w:rsid w:val="00C65F26"/>
    <w:rsid w:val="00C660AC"/>
    <w:rsid w:val="00C66184"/>
    <w:rsid w:val="00C6634D"/>
    <w:rsid w:val="00C66A88"/>
    <w:rsid w:val="00C66BFF"/>
    <w:rsid w:val="00C671CC"/>
    <w:rsid w:val="00C675AD"/>
    <w:rsid w:val="00C677AF"/>
    <w:rsid w:val="00C67DB9"/>
    <w:rsid w:val="00C7070A"/>
    <w:rsid w:val="00C709FB"/>
    <w:rsid w:val="00C71066"/>
    <w:rsid w:val="00C71368"/>
    <w:rsid w:val="00C71A39"/>
    <w:rsid w:val="00C72C40"/>
    <w:rsid w:val="00C730FE"/>
    <w:rsid w:val="00C732E3"/>
    <w:rsid w:val="00C739C7"/>
    <w:rsid w:val="00C74FB9"/>
    <w:rsid w:val="00C75171"/>
    <w:rsid w:val="00C75697"/>
    <w:rsid w:val="00C7572E"/>
    <w:rsid w:val="00C75BE7"/>
    <w:rsid w:val="00C76AAC"/>
    <w:rsid w:val="00C771E7"/>
    <w:rsid w:val="00C774C5"/>
    <w:rsid w:val="00C77D41"/>
    <w:rsid w:val="00C80E11"/>
    <w:rsid w:val="00C80F46"/>
    <w:rsid w:val="00C811DB"/>
    <w:rsid w:val="00C81658"/>
    <w:rsid w:val="00C817A7"/>
    <w:rsid w:val="00C81871"/>
    <w:rsid w:val="00C81F81"/>
    <w:rsid w:val="00C8332F"/>
    <w:rsid w:val="00C84A3A"/>
    <w:rsid w:val="00C851D5"/>
    <w:rsid w:val="00C85258"/>
    <w:rsid w:val="00C85495"/>
    <w:rsid w:val="00C856A9"/>
    <w:rsid w:val="00C858DD"/>
    <w:rsid w:val="00C86B72"/>
    <w:rsid w:val="00C870E6"/>
    <w:rsid w:val="00C871BB"/>
    <w:rsid w:val="00C8798B"/>
    <w:rsid w:val="00C87D2F"/>
    <w:rsid w:val="00C87F50"/>
    <w:rsid w:val="00C90B13"/>
    <w:rsid w:val="00C90F86"/>
    <w:rsid w:val="00C91098"/>
    <w:rsid w:val="00C915A0"/>
    <w:rsid w:val="00C91F18"/>
    <w:rsid w:val="00C92557"/>
    <w:rsid w:val="00C92D7C"/>
    <w:rsid w:val="00C92DBB"/>
    <w:rsid w:val="00C92DE8"/>
    <w:rsid w:val="00C93986"/>
    <w:rsid w:val="00C939C1"/>
    <w:rsid w:val="00C94023"/>
    <w:rsid w:val="00C94903"/>
    <w:rsid w:val="00C94EA3"/>
    <w:rsid w:val="00C94F4B"/>
    <w:rsid w:val="00C954A2"/>
    <w:rsid w:val="00C965D4"/>
    <w:rsid w:val="00C96A21"/>
    <w:rsid w:val="00C96AD6"/>
    <w:rsid w:val="00C96B4B"/>
    <w:rsid w:val="00C9784F"/>
    <w:rsid w:val="00C9786B"/>
    <w:rsid w:val="00C97F84"/>
    <w:rsid w:val="00CA11CA"/>
    <w:rsid w:val="00CA1A60"/>
    <w:rsid w:val="00CA3119"/>
    <w:rsid w:val="00CA366C"/>
    <w:rsid w:val="00CA3782"/>
    <w:rsid w:val="00CA390F"/>
    <w:rsid w:val="00CA398E"/>
    <w:rsid w:val="00CA3B1E"/>
    <w:rsid w:val="00CA411D"/>
    <w:rsid w:val="00CA44CA"/>
    <w:rsid w:val="00CA44D9"/>
    <w:rsid w:val="00CA4732"/>
    <w:rsid w:val="00CA4842"/>
    <w:rsid w:val="00CA49CC"/>
    <w:rsid w:val="00CA5817"/>
    <w:rsid w:val="00CA6022"/>
    <w:rsid w:val="00CA6E8A"/>
    <w:rsid w:val="00CA6FAA"/>
    <w:rsid w:val="00CA79A5"/>
    <w:rsid w:val="00CB0162"/>
    <w:rsid w:val="00CB07FD"/>
    <w:rsid w:val="00CB09DC"/>
    <w:rsid w:val="00CB0FB0"/>
    <w:rsid w:val="00CB10A9"/>
    <w:rsid w:val="00CB1288"/>
    <w:rsid w:val="00CB1792"/>
    <w:rsid w:val="00CB21DF"/>
    <w:rsid w:val="00CB297E"/>
    <w:rsid w:val="00CB2B5C"/>
    <w:rsid w:val="00CB2CE6"/>
    <w:rsid w:val="00CB3950"/>
    <w:rsid w:val="00CB433D"/>
    <w:rsid w:val="00CB43C3"/>
    <w:rsid w:val="00CB4B22"/>
    <w:rsid w:val="00CB4E4F"/>
    <w:rsid w:val="00CB4E8C"/>
    <w:rsid w:val="00CB504D"/>
    <w:rsid w:val="00CB5A6B"/>
    <w:rsid w:val="00CB5DFC"/>
    <w:rsid w:val="00CB67B9"/>
    <w:rsid w:val="00CB68CF"/>
    <w:rsid w:val="00CB68DF"/>
    <w:rsid w:val="00CB748C"/>
    <w:rsid w:val="00CB7697"/>
    <w:rsid w:val="00CB7A85"/>
    <w:rsid w:val="00CB7D69"/>
    <w:rsid w:val="00CC0242"/>
    <w:rsid w:val="00CC1328"/>
    <w:rsid w:val="00CC1561"/>
    <w:rsid w:val="00CC1B81"/>
    <w:rsid w:val="00CC1B86"/>
    <w:rsid w:val="00CC1D11"/>
    <w:rsid w:val="00CC31B3"/>
    <w:rsid w:val="00CC5053"/>
    <w:rsid w:val="00CC5428"/>
    <w:rsid w:val="00CC549C"/>
    <w:rsid w:val="00CC58B8"/>
    <w:rsid w:val="00CC5E3E"/>
    <w:rsid w:val="00CC62CB"/>
    <w:rsid w:val="00CC67BB"/>
    <w:rsid w:val="00CC7AEC"/>
    <w:rsid w:val="00CC7E4E"/>
    <w:rsid w:val="00CD01F2"/>
    <w:rsid w:val="00CD0F9C"/>
    <w:rsid w:val="00CD1D7D"/>
    <w:rsid w:val="00CD2025"/>
    <w:rsid w:val="00CD217E"/>
    <w:rsid w:val="00CD42A1"/>
    <w:rsid w:val="00CD4475"/>
    <w:rsid w:val="00CD44C4"/>
    <w:rsid w:val="00CD4B2C"/>
    <w:rsid w:val="00CD4B67"/>
    <w:rsid w:val="00CD4DCE"/>
    <w:rsid w:val="00CD4F1E"/>
    <w:rsid w:val="00CD4F3C"/>
    <w:rsid w:val="00CD5AF2"/>
    <w:rsid w:val="00CD6AB2"/>
    <w:rsid w:val="00CD737D"/>
    <w:rsid w:val="00CD7BF6"/>
    <w:rsid w:val="00CD7ECC"/>
    <w:rsid w:val="00CE07FE"/>
    <w:rsid w:val="00CE0F79"/>
    <w:rsid w:val="00CE289A"/>
    <w:rsid w:val="00CE3047"/>
    <w:rsid w:val="00CE3E77"/>
    <w:rsid w:val="00CE3F95"/>
    <w:rsid w:val="00CE4000"/>
    <w:rsid w:val="00CE41F5"/>
    <w:rsid w:val="00CE45C4"/>
    <w:rsid w:val="00CE4D6E"/>
    <w:rsid w:val="00CE4F8A"/>
    <w:rsid w:val="00CE4FB3"/>
    <w:rsid w:val="00CE551E"/>
    <w:rsid w:val="00CE559B"/>
    <w:rsid w:val="00CE572F"/>
    <w:rsid w:val="00CE6052"/>
    <w:rsid w:val="00CE66BF"/>
    <w:rsid w:val="00CE6B3D"/>
    <w:rsid w:val="00CE7282"/>
    <w:rsid w:val="00CE76F2"/>
    <w:rsid w:val="00CF030D"/>
    <w:rsid w:val="00CF0818"/>
    <w:rsid w:val="00CF1194"/>
    <w:rsid w:val="00CF11F5"/>
    <w:rsid w:val="00CF1356"/>
    <w:rsid w:val="00CF1729"/>
    <w:rsid w:val="00CF20C9"/>
    <w:rsid w:val="00CF275D"/>
    <w:rsid w:val="00CF289D"/>
    <w:rsid w:val="00CF2D5C"/>
    <w:rsid w:val="00CF3150"/>
    <w:rsid w:val="00CF36FD"/>
    <w:rsid w:val="00CF3870"/>
    <w:rsid w:val="00CF3A09"/>
    <w:rsid w:val="00CF47C9"/>
    <w:rsid w:val="00CF4895"/>
    <w:rsid w:val="00CF49F3"/>
    <w:rsid w:val="00CF4A90"/>
    <w:rsid w:val="00CF50D9"/>
    <w:rsid w:val="00CF5501"/>
    <w:rsid w:val="00CF553C"/>
    <w:rsid w:val="00CF57AF"/>
    <w:rsid w:val="00CF583F"/>
    <w:rsid w:val="00CF5B15"/>
    <w:rsid w:val="00CF5D25"/>
    <w:rsid w:val="00CF5D7F"/>
    <w:rsid w:val="00CF62CC"/>
    <w:rsid w:val="00CF6529"/>
    <w:rsid w:val="00CF66B1"/>
    <w:rsid w:val="00CF7689"/>
    <w:rsid w:val="00CF7B4A"/>
    <w:rsid w:val="00D01612"/>
    <w:rsid w:val="00D027B3"/>
    <w:rsid w:val="00D02EEF"/>
    <w:rsid w:val="00D048CA"/>
    <w:rsid w:val="00D048DC"/>
    <w:rsid w:val="00D0540A"/>
    <w:rsid w:val="00D0558C"/>
    <w:rsid w:val="00D063CC"/>
    <w:rsid w:val="00D06880"/>
    <w:rsid w:val="00D06F2C"/>
    <w:rsid w:val="00D070FB"/>
    <w:rsid w:val="00D07467"/>
    <w:rsid w:val="00D0780F"/>
    <w:rsid w:val="00D11098"/>
    <w:rsid w:val="00D110E8"/>
    <w:rsid w:val="00D11CC7"/>
    <w:rsid w:val="00D11E26"/>
    <w:rsid w:val="00D11FE2"/>
    <w:rsid w:val="00D123D3"/>
    <w:rsid w:val="00D1272D"/>
    <w:rsid w:val="00D12C4C"/>
    <w:rsid w:val="00D135ED"/>
    <w:rsid w:val="00D13847"/>
    <w:rsid w:val="00D139AC"/>
    <w:rsid w:val="00D13B50"/>
    <w:rsid w:val="00D13BC4"/>
    <w:rsid w:val="00D13CB3"/>
    <w:rsid w:val="00D13EF3"/>
    <w:rsid w:val="00D141C7"/>
    <w:rsid w:val="00D14A18"/>
    <w:rsid w:val="00D14A7E"/>
    <w:rsid w:val="00D14ACE"/>
    <w:rsid w:val="00D1563B"/>
    <w:rsid w:val="00D157F1"/>
    <w:rsid w:val="00D16244"/>
    <w:rsid w:val="00D169D0"/>
    <w:rsid w:val="00D16CCF"/>
    <w:rsid w:val="00D17646"/>
    <w:rsid w:val="00D177F4"/>
    <w:rsid w:val="00D17FE8"/>
    <w:rsid w:val="00D20035"/>
    <w:rsid w:val="00D20687"/>
    <w:rsid w:val="00D2084B"/>
    <w:rsid w:val="00D20CEB"/>
    <w:rsid w:val="00D213D1"/>
    <w:rsid w:val="00D22820"/>
    <w:rsid w:val="00D22B58"/>
    <w:rsid w:val="00D22B64"/>
    <w:rsid w:val="00D22DD7"/>
    <w:rsid w:val="00D22E7A"/>
    <w:rsid w:val="00D2389C"/>
    <w:rsid w:val="00D23CE6"/>
    <w:rsid w:val="00D243E6"/>
    <w:rsid w:val="00D246A7"/>
    <w:rsid w:val="00D24925"/>
    <w:rsid w:val="00D24980"/>
    <w:rsid w:val="00D257FF"/>
    <w:rsid w:val="00D25B0A"/>
    <w:rsid w:val="00D2660C"/>
    <w:rsid w:val="00D26DE0"/>
    <w:rsid w:val="00D2725E"/>
    <w:rsid w:val="00D27A83"/>
    <w:rsid w:val="00D30C7C"/>
    <w:rsid w:val="00D3178A"/>
    <w:rsid w:val="00D31976"/>
    <w:rsid w:val="00D3265B"/>
    <w:rsid w:val="00D32741"/>
    <w:rsid w:val="00D32E3F"/>
    <w:rsid w:val="00D3308F"/>
    <w:rsid w:val="00D3345A"/>
    <w:rsid w:val="00D33604"/>
    <w:rsid w:val="00D33C3B"/>
    <w:rsid w:val="00D34090"/>
    <w:rsid w:val="00D348AE"/>
    <w:rsid w:val="00D34F8F"/>
    <w:rsid w:val="00D356E5"/>
    <w:rsid w:val="00D36060"/>
    <w:rsid w:val="00D36CE1"/>
    <w:rsid w:val="00D37381"/>
    <w:rsid w:val="00D37E8F"/>
    <w:rsid w:val="00D37F14"/>
    <w:rsid w:val="00D40505"/>
    <w:rsid w:val="00D40945"/>
    <w:rsid w:val="00D411D6"/>
    <w:rsid w:val="00D41C7C"/>
    <w:rsid w:val="00D41EC3"/>
    <w:rsid w:val="00D4294E"/>
    <w:rsid w:val="00D42A14"/>
    <w:rsid w:val="00D42E7C"/>
    <w:rsid w:val="00D43D4C"/>
    <w:rsid w:val="00D441CB"/>
    <w:rsid w:val="00D44694"/>
    <w:rsid w:val="00D44B92"/>
    <w:rsid w:val="00D44C50"/>
    <w:rsid w:val="00D44F76"/>
    <w:rsid w:val="00D454F0"/>
    <w:rsid w:val="00D4670C"/>
    <w:rsid w:val="00D46D30"/>
    <w:rsid w:val="00D473D1"/>
    <w:rsid w:val="00D50730"/>
    <w:rsid w:val="00D509B7"/>
    <w:rsid w:val="00D510E4"/>
    <w:rsid w:val="00D513CC"/>
    <w:rsid w:val="00D5174E"/>
    <w:rsid w:val="00D51915"/>
    <w:rsid w:val="00D51D29"/>
    <w:rsid w:val="00D52954"/>
    <w:rsid w:val="00D52A8F"/>
    <w:rsid w:val="00D52B10"/>
    <w:rsid w:val="00D52BCA"/>
    <w:rsid w:val="00D53722"/>
    <w:rsid w:val="00D54EBC"/>
    <w:rsid w:val="00D555B4"/>
    <w:rsid w:val="00D55AAD"/>
    <w:rsid w:val="00D55AD6"/>
    <w:rsid w:val="00D55C9E"/>
    <w:rsid w:val="00D56079"/>
    <w:rsid w:val="00D560B7"/>
    <w:rsid w:val="00D5691C"/>
    <w:rsid w:val="00D56946"/>
    <w:rsid w:val="00D5695E"/>
    <w:rsid w:val="00D56ED5"/>
    <w:rsid w:val="00D5729A"/>
    <w:rsid w:val="00D57A91"/>
    <w:rsid w:val="00D57E05"/>
    <w:rsid w:val="00D60206"/>
    <w:rsid w:val="00D60E4F"/>
    <w:rsid w:val="00D6111B"/>
    <w:rsid w:val="00D61368"/>
    <w:rsid w:val="00D619BA"/>
    <w:rsid w:val="00D61C1F"/>
    <w:rsid w:val="00D62069"/>
    <w:rsid w:val="00D6226A"/>
    <w:rsid w:val="00D62BE8"/>
    <w:rsid w:val="00D63025"/>
    <w:rsid w:val="00D63395"/>
    <w:rsid w:val="00D63498"/>
    <w:rsid w:val="00D63640"/>
    <w:rsid w:val="00D63E0D"/>
    <w:rsid w:val="00D64DBC"/>
    <w:rsid w:val="00D656BC"/>
    <w:rsid w:val="00D65736"/>
    <w:rsid w:val="00D6607A"/>
    <w:rsid w:val="00D667F8"/>
    <w:rsid w:val="00D66890"/>
    <w:rsid w:val="00D66CAF"/>
    <w:rsid w:val="00D66E5E"/>
    <w:rsid w:val="00D672E5"/>
    <w:rsid w:val="00D67A60"/>
    <w:rsid w:val="00D67BF8"/>
    <w:rsid w:val="00D67FF0"/>
    <w:rsid w:val="00D70089"/>
    <w:rsid w:val="00D70157"/>
    <w:rsid w:val="00D703B1"/>
    <w:rsid w:val="00D7044F"/>
    <w:rsid w:val="00D7056C"/>
    <w:rsid w:val="00D70CE3"/>
    <w:rsid w:val="00D71134"/>
    <w:rsid w:val="00D7154C"/>
    <w:rsid w:val="00D716F1"/>
    <w:rsid w:val="00D717E3"/>
    <w:rsid w:val="00D7226B"/>
    <w:rsid w:val="00D724D1"/>
    <w:rsid w:val="00D726BD"/>
    <w:rsid w:val="00D729D9"/>
    <w:rsid w:val="00D72A94"/>
    <w:rsid w:val="00D730C5"/>
    <w:rsid w:val="00D73CBF"/>
    <w:rsid w:val="00D73D27"/>
    <w:rsid w:val="00D74485"/>
    <w:rsid w:val="00D744DC"/>
    <w:rsid w:val="00D74D8A"/>
    <w:rsid w:val="00D74F1D"/>
    <w:rsid w:val="00D75361"/>
    <w:rsid w:val="00D75759"/>
    <w:rsid w:val="00D7584C"/>
    <w:rsid w:val="00D75D3E"/>
    <w:rsid w:val="00D75DA0"/>
    <w:rsid w:val="00D75DFA"/>
    <w:rsid w:val="00D76474"/>
    <w:rsid w:val="00D76E66"/>
    <w:rsid w:val="00D77237"/>
    <w:rsid w:val="00D773EF"/>
    <w:rsid w:val="00D775EE"/>
    <w:rsid w:val="00D7773F"/>
    <w:rsid w:val="00D80307"/>
    <w:rsid w:val="00D803ED"/>
    <w:rsid w:val="00D80513"/>
    <w:rsid w:val="00D80623"/>
    <w:rsid w:val="00D80660"/>
    <w:rsid w:val="00D81230"/>
    <w:rsid w:val="00D813CC"/>
    <w:rsid w:val="00D814BE"/>
    <w:rsid w:val="00D8182C"/>
    <w:rsid w:val="00D82E70"/>
    <w:rsid w:val="00D83195"/>
    <w:rsid w:val="00D83E33"/>
    <w:rsid w:val="00D84778"/>
    <w:rsid w:val="00D84F7E"/>
    <w:rsid w:val="00D859A0"/>
    <w:rsid w:val="00D85E7A"/>
    <w:rsid w:val="00D85E96"/>
    <w:rsid w:val="00D85EC7"/>
    <w:rsid w:val="00D8627E"/>
    <w:rsid w:val="00D86295"/>
    <w:rsid w:val="00D86611"/>
    <w:rsid w:val="00D8737C"/>
    <w:rsid w:val="00D87685"/>
    <w:rsid w:val="00D8794E"/>
    <w:rsid w:val="00D87C6D"/>
    <w:rsid w:val="00D87E34"/>
    <w:rsid w:val="00D87F12"/>
    <w:rsid w:val="00D90188"/>
    <w:rsid w:val="00D91569"/>
    <w:rsid w:val="00D91904"/>
    <w:rsid w:val="00D91DE2"/>
    <w:rsid w:val="00D91EC7"/>
    <w:rsid w:val="00D92592"/>
    <w:rsid w:val="00D92E15"/>
    <w:rsid w:val="00D93151"/>
    <w:rsid w:val="00D93397"/>
    <w:rsid w:val="00D9375C"/>
    <w:rsid w:val="00D93CC7"/>
    <w:rsid w:val="00D9443F"/>
    <w:rsid w:val="00D94E13"/>
    <w:rsid w:val="00D95024"/>
    <w:rsid w:val="00D9502D"/>
    <w:rsid w:val="00D95851"/>
    <w:rsid w:val="00D95E35"/>
    <w:rsid w:val="00D96251"/>
    <w:rsid w:val="00D97460"/>
    <w:rsid w:val="00D97DA8"/>
    <w:rsid w:val="00D97E5C"/>
    <w:rsid w:val="00DA0A97"/>
    <w:rsid w:val="00DA149F"/>
    <w:rsid w:val="00DA1DBE"/>
    <w:rsid w:val="00DA1FBE"/>
    <w:rsid w:val="00DA1FFB"/>
    <w:rsid w:val="00DA2353"/>
    <w:rsid w:val="00DA2652"/>
    <w:rsid w:val="00DA2B83"/>
    <w:rsid w:val="00DA312C"/>
    <w:rsid w:val="00DA3A84"/>
    <w:rsid w:val="00DA3CFA"/>
    <w:rsid w:val="00DA4379"/>
    <w:rsid w:val="00DA443A"/>
    <w:rsid w:val="00DA455E"/>
    <w:rsid w:val="00DA4BC4"/>
    <w:rsid w:val="00DA51D2"/>
    <w:rsid w:val="00DA553E"/>
    <w:rsid w:val="00DA56D5"/>
    <w:rsid w:val="00DA5CB3"/>
    <w:rsid w:val="00DA5D14"/>
    <w:rsid w:val="00DA5FC2"/>
    <w:rsid w:val="00DA6221"/>
    <w:rsid w:val="00DA6796"/>
    <w:rsid w:val="00DA6C98"/>
    <w:rsid w:val="00DA6EBC"/>
    <w:rsid w:val="00DA7293"/>
    <w:rsid w:val="00DB0D6C"/>
    <w:rsid w:val="00DB13F6"/>
    <w:rsid w:val="00DB181C"/>
    <w:rsid w:val="00DB1912"/>
    <w:rsid w:val="00DB1C91"/>
    <w:rsid w:val="00DB2F67"/>
    <w:rsid w:val="00DB30EB"/>
    <w:rsid w:val="00DB3389"/>
    <w:rsid w:val="00DB3601"/>
    <w:rsid w:val="00DB36F7"/>
    <w:rsid w:val="00DB3AD8"/>
    <w:rsid w:val="00DB4416"/>
    <w:rsid w:val="00DB4907"/>
    <w:rsid w:val="00DB4FDC"/>
    <w:rsid w:val="00DB5049"/>
    <w:rsid w:val="00DB526D"/>
    <w:rsid w:val="00DB5ED0"/>
    <w:rsid w:val="00DB6188"/>
    <w:rsid w:val="00DB6290"/>
    <w:rsid w:val="00DB641D"/>
    <w:rsid w:val="00DB644C"/>
    <w:rsid w:val="00DB6EAA"/>
    <w:rsid w:val="00DB6EBE"/>
    <w:rsid w:val="00DB75CD"/>
    <w:rsid w:val="00DB7A9E"/>
    <w:rsid w:val="00DC0FDA"/>
    <w:rsid w:val="00DC0FFE"/>
    <w:rsid w:val="00DC1462"/>
    <w:rsid w:val="00DC2152"/>
    <w:rsid w:val="00DC2203"/>
    <w:rsid w:val="00DC2248"/>
    <w:rsid w:val="00DC3318"/>
    <w:rsid w:val="00DC3664"/>
    <w:rsid w:val="00DC3819"/>
    <w:rsid w:val="00DC39F0"/>
    <w:rsid w:val="00DC3C69"/>
    <w:rsid w:val="00DC3D3E"/>
    <w:rsid w:val="00DC41F0"/>
    <w:rsid w:val="00DC4FEC"/>
    <w:rsid w:val="00DC55B0"/>
    <w:rsid w:val="00DC5FFE"/>
    <w:rsid w:val="00DC613B"/>
    <w:rsid w:val="00DC6559"/>
    <w:rsid w:val="00DC65B7"/>
    <w:rsid w:val="00DC69A2"/>
    <w:rsid w:val="00DC6C31"/>
    <w:rsid w:val="00DC7D3E"/>
    <w:rsid w:val="00DD07C8"/>
    <w:rsid w:val="00DD124B"/>
    <w:rsid w:val="00DD1547"/>
    <w:rsid w:val="00DD2580"/>
    <w:rsid w:val="00DD2787"/>
    <w:rsid w:val="00DD27D1"/>
    <w:rsid w:val="00DD3801"/>
    <w:rsid w:val="00DD380F"/>
    <w:rsid w:val="00DD3873"/>
    <w:rsid w:val="00DD4AD3"/>
    <w:rsid w:val="00DD5579"/>
    <w:rsid w:val="00DD57DB"/>
    <w:rsid w:val="00DD5CAB"/>
    <w:rsid w:val="00DD5CBE"/>
    <w:rsid w:val="00DD6150"/>
    <w:rsid w:val="00DD616A"/>
    <w:rsid w:val="00DD61D9"/>
    <w:rsid w:val="00DD6A1E"/>
    <w:rsid w:val="00DD6DCD"/>
    <w:rsid w:val="00DD6F8C"/>
    <w:rsid w:val="00DD6FE0"/>
    <w:rsid w:val="00DD7901"/>
    <w:rsid w:val="00DE03E2"/>
    <w:rsid w:val="00DE217A"/>
    <w:rsid w:val="00DE24DF"/>
    <w:rsid w:val="00DE2AF8"/>
    <w:rsid w:val="00DE2E4E"/>
    <w:rsid w:val="00DE39A2"/>
    <w:rsid w:val="00DE3A12"/>
    <w:rsid w:val="00DE3E76"/>
    <w:rsid w:val="00DE409D"/>
    <w:rsid w:val="00DE4C5F"/>
    <w:rsid w:val="00DE5E28"/>
    <w:rsid w:val="00DE5FA5"/>
    <w:rsid w:val="00DE7AE8"/>
    <w:rsid w:val="00DE7D1D"/>
    <w:rsid w:val="00DF0517"/>
    <w:rsid w:val="00DF14AD"/>
    <w:rsid w:val="00DF14E3"/>
    <w:rsid w:val="00DF17D9"/>
    <w:rsid w:val="00DF1940"/>
    <w:rsid w:val="00DF23A9"/>
    <w:rsid w:val="00DF247F"/>
    <w:rsid w:val="00DF2568"/>
    <w:rsid w:val="00DF2753"/>
    <w:rsid w:val="00DF2C2E"/>
    <w:rsid w:val="00DF313B"/>
    <w:rsid w:val="00DF33AF"/>
    <w:rsid w:val="00DF35A5"/>
    <w:rsid w:val="00DF3A15"/>
    <w:rsid w:val="00DF3BAC"/>
    <w:rsid w:val="00DF41B7"/>
    <w:rsid w:val="00DF44D8"/>
    <w:rsid w:val="00DF571E"/>
    <w:rsid w:val="00DF5756"/>
    <w:rsid w:val="00DF582D"/>
    <w:rsid w:val="00DF6085"/>
    <w:rsid w:val="00DF618B"/>
    <w:rsid w:val="00DF6D49"/>
    <w:rsid w:val="00DF7051"/>
    <w:rsid w:val="00DF717A"/>
    <w:rsid w:val="00DF7307"/>
    <w:rsid w:val="00DF7360"/>
    <w:rsid w:val="00DF75A9"/>
    <w:rsid w:val="00DF781E"/>
    <w:rsid w:val="00DF7D65"/>
    <w:rsid w:val="00E00109"/>
    <w:rsid w:val="00E001E6"/>
    <w:rsid w:val="00E00719"/>
    <w:rsid w:val="00E00CF9"/>
    <w:rsid w:val="00E00EBB"/>
    <w:rsid w:val="00E0122B"/>
    <w:rsid w:val="00E01C9F"/>
    <w:rsid w:val="00E01D2A"/>
    <w:rsid w:val="00E0246C"/>
    <w:rsid w:val="00E03248"/>
    <w:rsid w:val="00E03E5D"/>
    <w:rsid w:val="00E03EA0"/>
    <w:rsid w:val="00E047DF"/>
    <w:rsid w:val="00E04F14"/>
    <w:rsid w:val="00E05EB4"/>
    <w:rsid w:val="00E06224"/>
    <w:rsid w:val="00E0629D"/>
    <w:rsid w:val="00E062A9"/>
    <w:rsid w:val="00E06BE8"/>
    <w:rsid w:val="00E07333"/>
    <w:rsid w:val="00E078A1"/>
    <w:rsid w:val="00E10FD8"/>
    <w:rsid w:val="00E11345"/>
    <w:rsid w:val="00E11B59"/>
    <w:rsid w:val="00E11B80"/>
    <w:rsid w:val="00E11D68"/>
    <w:rsid w:val="00E12625"/>
    <w:rsid w:val="00E12731"/>
    <w:rsid w:val="00E1310A"/>
    <w:rsid w:val="00E1310E"/>
    <w:rsid w:val="00E132B4"/>
    <w:rsid w:val="00E13323"/>
    <w:rsid w:val="00E13D12"/>
    <w:rsid w:val="00E1472F"/>
    <w:rsid w:val="00E14B5B"/>
    <w:rsid w:val="00E14E36"/>
    <w:rsid w:val="00E155AC"/>
    <w:rsid w:val="00E1569F"/>
    <w:rsid w:val="00E156EC"/>
    <w:rsid w:val="00E1575E"/>
    <w:rsid w:val="00E16443"/>
    <w:rsid w:val="00E176A4"/>
    <w:rsid w:val="00E17ABF"/>
    <w:rsid w:val="00E201A6"/>
    <w:rsid w:val="00E20496"/>
    <w:rsid w:val="00E2086D"/>
    <w:rsid w:val="00E208C7"/>
    <w:rsid w:val="00E21F07"/>
    <w:rsid w:val="00E22363"/>
    <w:rsid w:val="00E22A41"/>
    <w:rsid w:val="00E22DC6"/>
    <w:rsid w:val="00E22E67"/>
    <w:rsid w:val="00E23D96"/>
    <w:rsid w:val="00E23E57"/>
    <w:rsid w:val="00E245E6"/>
    <w:rsid w:val="00E24AC4"/>
    <w:rsid w:val="00E24B84"/>
    <w:rsid w:val="00E25970"/>
    <w:rsid w:val="00E263DA"/>
    <w:rsid w:val="00E265D0"/>
    <w:rsid w:val="00E30007"/>
    <w:rsid w:val="00E30206"/>
    <w:rsid w:val="00E30AF2"/>
    <w:rsid w:val="00E3113B"/>
    <w:rsid w:val="00E31204"/>
    <w:rsid w:val="00E31912"/>
    <w:rsid w:val="00E32776"/>
    <w:rsid w:val="00E32999"/>
    <w:rsid w:val="00E32E2C"/>
    <w:rsid w:val="00E331FA"/>
    <w:rsid w:val="00E333B2"/>
    <w:rsid w:val="00E334B7"/>
    <w:rsid w:val="00E334EE"/>
    <w:rsid w:val="00E3355F"/>
    <w:rsid w:val="00E337C0"/>
    <w:rsid w:val="00E3398C"/>
    <w:rsid w:val="00E33B16"/>
    <w:rsid w:val="00E33B99"/>
    <w:rsid w:val="00E343B8"/>
    <w:rsid w:val="00E35059"/>
    <w:rsid w:val="00E352E9"/>
    <w:rsid w:val="00E355C3"/>
    <w:rsid w:val="00E3572F"/>
    <w:rsid w:val="00E35792"/>
    <w:rsid w:val="00E35F01"/>
    <w:rsid w:val="00E36499"/>
    <w:rsid w:val="00E3674D"/>
    <w:rsid w:val="00E36B09"/>
    <w:rsid w:val="00E3728D"/>
    <w:rsid w:val="00E3753A"/>
    <w:rsid w:val="00E378C2"/>
    <w:rsid w:val="00E3793D"/>
    <w:rsid w:val="00E419AD"/>
    <w:rsid w:val="00E41BFB"/>
    <w:rsid w:val="00E41FDF"/>
    <w:rsid w:val="00E42112"/>
    <w:rsid w:val="00E429C2"/>
    <w:rsid w:val="00E42C4B"/>
    <w:rsid w:val="00E44324"/>
    <w:rsid w:val="00E44734"/>
    <w:rsid w:val="00E44783"/>
    <w:rsid w:val="00E44886"/>
    <w:rsid w:val="00E448EC"/>
    <w:rsid w:val="00E44C6F"/>
    <w:rsid w:val="00E4661D"/>
    <w:rsid w:val="00E47613"/>
    <w:rsid w:val="00E50089"/>
    <w:rsid w:val="00E509E3"/>
    <w:rsid w:val="00E50C20"/>
    <w:rsid w:val="00E515DE"/>
    <w:rsid w:val="00E522DC"/>
    <w:rsid w:val="00E52DCA"/>
    <w:rsid w:val="00E53BA8"/>
    <w:rsid w:val="00E53C74"/>
    <w:rsid w:val="00E53D59"/>
    <w:rsid w:val="00E53F11"/>
    <w:rsid w:val="00E54117"/>
    <w:rsid w:val="00E547E6"/>
    <w:rsid w:val="00E54AC2"/>
    <w:rsid w:val="00E54F2D"/>
    <w:rsid w:val="00E55DCE"/>
    <w:rsid w:val="00E57C17"/>
    <w:rsid w:val="00E6064D"/>
    <w:rsid w:val="00E608C5"/>
    <w:rsid w:val="00E608FE"/>
    <w:rsid w:val="00E60C53"/>
    <w:rsid w:val="00E61550"/>
    <w:rsid w:val="00E6173E"/>
    <w:rsid w:val="00E619E6"/>
    <w:rsid w:val="00E61A0C"/>
    <w:rsid w:val="00E61A49"/>
    <w:rsid w:val="00E61D7F"/>
    <w:rsid w:val="00E61E8A"/>
    <w:rsid w:val="00E62487"/>
    <w:rsid w:val="00E624D6"/>
    <w:rsid w:val="00E62773"/>
    <w:rsid w:val="00E629AB"/>
    <w:rsid w:val="00E63815"/>
    <w:rsid w:val="00E63E34"/>
    <w:rsid w:val="00E63EF5"/>
    <w:rsid w:val="00E64273"/>
    <w:rsid w:val="00E6444D"/>
    <w:rsid w:val="00E6489B"/>
    <w:rsid w:val="00E64FFD"/>
    <w:rsid w:val="00E66F7E"/>
    <w:rsid w:val="00E67021"/>
    <w:rsid w:val="00E6791F"/>
    <w:rsid w:val="00E67B82"/>
    <w:rsid w:val="00E67C90"/>
    <w:rsid w:val="00E67D5D"/>
    <w:rsid w:val="00E7061E"/>
    <w:rsid w:val="00E706ED"/>
    <w:rsid w:val="00E70AC5"/>
    <w:rsid w:val="00E70B5E"/>
    <w:rsid w:val="00E70EDD"/>
    <w:rsid w:val="00E712DB"/>
    <w:rsid w:val="00E7144F"/>
    <w:rsid w:val="00E717C2"/>
    <w:rsid w:val="00E71D06"/>
    <w:rsid w:val="00E71D19"/>
    <w:rsid w:val="00E7207E"/>
    <w:rsid w:val="00E72817"/>
    <w:rsid w:val="00E72B14"/>
    <w:rsid w:val="00E73065"/>
    <w:rsid w:val="00E73805"/>
    <w:rsid w:val="00E756AD"/>
    <w:rsid w:val="00E75730"/>
    <w:rsid w:val="00E758AC"/>
    <w:rsid w:val="00E75A9C"/>
    <w:rsid w:val="00E76B16"/>
    <w:rsid w:val="00E76DBB"/>
    <w:rsid w:val="00E77589"/>
    <w:rsid w:val="00E778D4"/>
    <w:rsid w:val="00E77DF9"/>
    <w:rsid w:val="00E77F63"/>
    <w:rsid w:val="00E80143"/>
    <w:rsid w:val="00E81942"/>
    <w:rsid w:val="00E81E7B"/>
    <w:rsid w:val="00E83187"/>
    <w:rsid w:val="00E83B86"/>
    <w:rsid w:val="00E83C52"/>
    <w:rsid w:val="00E84C28"/>
    <w:rsid w:val="00E852F0"/>
    <w:rsid w:val="00E856D1"/>
    <w:rsid w:val="00E85CF0"/>
    <w:rsid w:val="00E865E9"/>
    <w:rsid w:val="00E86697"/>
    <w:rsid w:val="00E86E29"/>
    <w:rsid w:val="00E86EB3"/>
    <w:rsid w:val="00E86EED"/>
    <w:rsid w:val="00E87163"/>
    <w:rsid w:val="00E87488"/>
    <w:rsid w:val="00E900C2"/>
    <w:rsid w:val="00E9143B"/>
    <w:rsid w:val="00E9196D"/>
    <w:rsid w:val="00E91D52"/>
    <w:rsid w:val="00E91DA0"/>
    <w:rsid w:val="00E91DD0"/>
    <w:rsid w:val="00E91F28"/>
    <w:rsid w:val="00E9274D"/>
    <w:rsid w:val="00E936A7"/>
    <w:rsid w:val="00E937E1"/>
    <w:rsid w:val="00E93EF9"/>
    <w:rsid w:val="00E94163"/>
    <w:rsid w:val="00E94591"/>
    <w:rsid w:val="00E94A4C"/>
    <w:rsid w:val="00E96473"/>
    <w:rsid w:val="00E96D09"/>
    <w:rsid w:val="00E96E77"/>
    <w:rsid w:val="00E97311"/>
    <w:rsid w:val="00E97427"/>
    <w:rsid w:val="00E97B78"/>
    <w:rsid w:val="00E97D7F"/>
    <w:rsid w:val="00EA0725"/>
    <w:rsid w:val="00EA11FE"/>
    <w:rsid w:val="00EA1270"/>
    <w:rsid w:val="00EA174E"/>
    <w:rsid w:val="00EA1B94"/>
    <w:rsid w:val="00EA1C7D"/>
    <w:rsid w:val="00EA2129"/>
    <w:rsid w:val="00EA2160"/>
    <w:rsid w:val="00EA293B"/>
    <w:rsid w:val="00EA2A2F"/>
    <w:rsid w:val="00EA3392"/>
    <w:rsid w:val="00EA3667"/>
    <w:rsid w:val="00EA3D25"/>
    <w:rsid w:val="00EA3DE9"/>
    <w:rsid w:val="00EA5455"/>
    <w:rsid w:val="00EA54DF"/>
    <w:rsid w:val="00EA5DB0"/>
    <w:rsid w:val="00EA6111"/>
    <w:rsid w:val="00EA6C2B"/>
    <w:rsid w:val="00EA6D2F"/>
    <w:rsid w:val="00EA71EB"/>
    <w:rsid w:val="00EB0044"/>
    <w:rsid w:val="00EB093A"/>
    <w:rsid w:val="00EB0FDE"/>
    <w:rsid w:val="00EB19DE"/>
    <w:rsid w:val="00EB1A2E"/>
    <w:rsid w:val="00EB2A7A"/>
    <w:rsid w:val="00EB33F4"/>
    <w:rsid w:val="00EB3D40"/>
    <w:rsid w:val="00EB3DD3"/>
    <w:rsid w:val="00EB42DD"/>
    <w:rsid w:val="00EB4316"/>
    <w:rsid w:val="00EB4627"/>
    <w:rsid w:val="00EB500E"/>
    <w:rsid w:val="00EB51EC"/>
    <w:rsid w:val="00EB5212"/>
    <w:rsid w:val="00EB529A"/>
    <w:rsid w:val="00EB54B1"/>
    <w:rsid w:val="00EB594D"/>
    <w:rsid w:val="00EB5B05"/>
    <w:rsid w:val="00EB615F"/>
    <w:rsid w:val="00EB72D1"/>
    <w:rsid w:val="00EB7DB4"/>
    <w:rsid w:val="00EC03D9"/>
    <w:rsid w:val="00EC05D1"/>
    <w:rsid w:val="00EC0B37"/>
    <w:rsid w:val="00EC0F32"/>
    <w:rsid w:val="00EC17FD"/>
    <w:rsid w:val="00EC1B66"/>
    <w:rsid w:val="00EC218B"/>
    <w:rsid w:val="00EC24C3"/>
    <w:rsid w:val="00EC25DE"/>
    <w:rsid w:val="00EC2AA3"/>
    <w:rsid w:val="00EC2F7F"/>
    <w:rsid w:val="00EC32F1"/>
    <w:rsid w:val="00EC38E8"/>
    <w:rsid w:val="00EC391B"/>
    <w:rsid w:val="00EC3C32"/>
    <w:rsid w:val="00EC4243"/>
    <w:rsid w:val="00EC42DC"/>
    <w:rsid w:val="00EC4944"/>
    <w:rsid w:val="00EC5A67"/>
    <w:rsid w:val="00EC5B2F"/>
    <w:rsid w:val="00EC6072"/>
    <w:rsid w:val="00EC73F8"/>
    <w:rsid w:val="00EC7458"/>
    <w:rsid w:val="00EC793F"/>
    <w:rsid w:val="00EC795C"/>
    <w:rsid w:val="00EC7D73"/>
    <w:rsid w:val="00EC7F91"/>
    <w:rsid w:val="00ED0A68"/>
    <w:rsid w:val="00ED0FB7"/>
    <w:rsid w:val="00ED103F"/>
    <w:rsid w:val="00ED13AA"/>
    <w:rsid w:val="00ED1516"/>
    <w:rsid w:val="00ED1D19"/>
    <w:rsid w:val="00ED2944"/>
    <w:rsid w:val="00ED2D60"/>
    <w:rsid w:val="00ED3552"/>
    <w:rsid w:val="00ED400B"/>
    <w:rsid w:val="00ED5819"/>
    <w:rsid w:val="00ED5C3B"/>
    <w:rsid w:val="00ED641F"/>
    <w:rsid w:val="00ED7084"/>
    <w:rsid w:val="00ED792C"/>
    <w:rsid w:val="00ED7C18"/>
    <w:rsid w:val="00ED7C9E"/>
    <w:rsid w:val="00EE1731"/>
    <w:rsid w:val="00EE1C30"/>
    <w:rsid w:val="00EE1CCA"/>
    <w:rsid w:val="00EE24F3"/>
    <w:rsid w:val="00EE2505"/>
    <w:rsid w:val="00EE2525"/>
    <w:rsid w:val="00EE3397"/>
    <w:rsid w:val="00EE60C5"/>
    <w:rsid w:val="00EE66EF"/>
    <w:rsid w:val="00EE6B66"/>
    <w:rsid w:val="00EE6CA5"/>
    <w:rsid w:val="00EE7094"/>
    <w:rsid w:val="00EE72E5"/>
    <w:rsid w:val="00EE745F"/>
    <w:rsid w:val="00EE7D01"/>
    <w:rsid w:val="00EE7ECF"/>
    <w:rsid w:val="00EF0AF0"/>
    <w:rsid w:val="00EF0CE9"/>
    <w:rsid w:val="00EF0E31"/>
    <w:rsid w:val="00EF0E65"/>
    <w:rsid w:val="00EF10C9"/>
    <w:rsid w:val="00EF13EF"/>
    <w:rsid w:val="00EF17A3"/>
    <w:rsid w:val="00EF1EA1"/>
    <w:rsid w:val="00EF22CC"/>
    <w:rsid w:val="00EF37EB"/>
    <w:rsid w:val="00EF3F6B"/>
    <w:rsid w:val="00EF5073"/>
    <w:rsid w:val="00EF541C"/>
    <w:rsid w:val="00EF5A7B"/>
    <w:rsid w:val="00EF6798"/>
    <w:rsid w:val="00EF6BDB"/>
    <w:rsid w:val="00EF6C77"/>
    <w:rsid w:val="00EF77B0"/>
    <w:rsid w:val="00EF7C88"/>
    <w:rsid w:val="00EF7FD8"/>
    <w:rsid w:val="00EF7FFB"/>
    <w:rsid w:val="00F00249"/>
    <w:rsid w:val="00F009EB"/>
    <w:rsid w:val="00F01196"/>
    <w:rsid w:val="00F01496"/>
    <w:rsid w:val="00F01567"/>
    <w:rsid w:val="00F01888"/>
    <w:rsid w:val="00F01CB1"/>
    <w:rsid w:val="00F01DBB"/>
    <w:rsid w:val="00F021E5"/>
    <w:rsid w:val="00F0272C"/>
    <w:rsid w:val="00F02854"/>
    <w:rsid w:val="00F028B8"/>
    <w:rsid w:val="00F02D3F"/>
    <w:rsid w:val="00F02F3B"/>
    <w:rsid w:val="00F030CF"/>
    <w:rsid w:val="00F0313D"/>
    <w:rsid w:val="00F039FB"/>
    <w:rsid w:val="00F03B7C"/>
    <w:rsid w:val="00F03D56"/>
    <w:rsid w:val="00F04B32"/>
    <w:rsid w:val="00F04DBE"/>
    <w:rsid w:val="00F05528"/>
    <w:rsid w:val="00F05564"/>
    <w:rsid w:val="00F05839"/>
    <w:rsid w:val="00F058CA"/>
    <w:rsid w:val="00F05A02"/>
    <w:rsid w:val="00F064D0"/>
    <w:rsid w:val="00F064FE"/>
    <w:rsid w:val="00F065F4"/>
    <w:rsid w:val="00F068A0"/>
    <w:rsid w:val="00F06AC9"/>
    <w:rsid w:val="00F07E18"/>
    <w:rsid w:val="00F10E0C"/>
    <w:rsid w:val="00F11E6C"/>
    <w:rsid w:val="00F11F82"/>
    <w:rsid w:val="00F12A65"/>
    <w:rsid w:val="00F12BBB"/>
    <w:rsid w:val="00F130C0"/>
    <w:rsid w:val="00F14655"/>
    <w:rsid w:val="00F147E1"/>
    <w:rsid w:val="00F14FD8"/>
    <w:rsid w:val="00F152FA"/>
    <w:rsid w:val="00F15816"/>
    <w:rsid w:val="00F15DEA"/>
    <w:rsid w:val="00F15E4B"/>
    <w:rsid w:val="00F16504"/>
    <w:rsid w:val="00F16D6E"/>
    <w:rsid w:val="00F17674"/>
    <w:rsid w:val="00F17822"/>
    <w:rsid w:val="00F17902"/>
    <w:rsid w:val="00F17D13"/>
    <w:rsid w:val="00F17D35"/>
    <w:rsid w:val="00F2043E"/>
    <w:rsid w:val="00F20CFB"/>
    <w:rsid w:val="00F21105"/>
    <w:rsid w:val="00F211CB"/>
    <w:rsid w:val="00F21469"/>
    <w:rsid w:val="00F21E82"/>
    <w:rsid w:val="00F22001"/>
    <w:rsid w:val="00F2222B"/>
    <w:rsid w:val="00F22C6D"/>
    <w:rsid w:val="00F23875"/>
    <w:rsid w:val="00F23ADB"/>
    <w:rsid w:val="00F23F44"/>
    <w:rsid w:val="00F24109"/>
    <w:rsid w:val="00F2413C"/>
    <w:rsid w:val="00F2455F"/>
    <w:rsid w:val="00F2457A"/>
    <w:rsid w:val="00F2588E"/>
    <w:rsid w:val="00F261F1"/>
    <w:rsid w:val="00F26657"/>
    <w:rsid w:val="00F268DA"/>
    <w:rsid w:val="00F26CF0"/>
    <w:rsid w:val="00F26F0E"/>
    <w:rsid w:val="00F30FB3"/>
    <w:rsid w:val="00F31436"/>
    <w:rsid w:val="00F31504"/>
    <w:rsid w:val="00F3294D"/>
    <w:rsid w:val="00F32CB4"/>
    <w:rsid w:val="00F32ECF"/>
    <w:rsid w:val="00F32FD8"/>
    <w:rsid w:val="00F32FE6"/>
    <w:rsid w:val="00F33422"/>
    <w:rsid w:val="00F33515"/>
    <w:rsid w:val="00F33A30"/>
    <w:rsid w:val="00F33E32"/>
    <w:rsid w:val="00F34049"/>
    <w:rsid w:val="00F344D9"/>
    <w:rsid w:val="00F3461D"/>
    <w:rsid w:val="00F3486F"/>
    <w:rsid w:val="00F35987"/>
    <w:rsid w:val="00F35D96"/>
    <w:rsid w:val="00F36A27"/>
    <w:rsid w:val="00F36E53"/>
    <w:rsid w:val="00F37183"/>
    <w:rsid w:val="00F37317"/>
    <w:rsid w:val="00F40062"/>
    <w:rsid w:val="00F4023F"/>
    <w:rsid w:val="00F40A24"/>
    <w:rsid w:val="00F40CE0"/>
    <w:rsid w:val="00F40EC5"/>
    <w:rsid w:val="00F416DA"/>
    <w:rsid w:val="00F41FA3"/>
    <w:rsid w:val="00F42161"/>
    <w:rsid w:val="00F42659"/>
    <w:rsid w:val="00F42DB1"/>
    <w:rsid w:val="00F43534"/>
    <w:rsid w:val="00F43B30"/>
    <w:rsid w:val="00F43E04"/>
    <w:rsid w:val="00F441EC"/>
    <w:rsid w:val="00F44AD5"/>
    <w:rsid w:val="00F4533C"/>
    <w:rsid w:val="00F45DFA"/>
    <w:rsid w:val="00F46333"/>
    <w:rsid w:val="00F477DB"/>
    <w:rsid w:val="00F47A2C"/>
    <w:rsid w:val="00F47C3F"/>
    <w:rsid w:val="00F47F9F"/>
    <w:rsid w:val="00F501CB"/>
    <w:rsid w:val="00F501D0"/>
    <w:rsid w:val="00F50BA6"/>
    <w:rsid w:val="00F50EBB"/>
    <w:rsid w:val="00F511DD"/>
    <w:rsid w:val="00F518F3"/>
    <w:rsid w:val="00F519FF"/>
    <w:rsid w:val="00F51B40"/>
    <w:rsid w:val="00F51C8F"/>
    <w:rsid w:val="00F51F94"/>
    <w:rsid w:val="00F53B0B"/>
    <w:rsid w:val="00F53BBB"/>
    <w:rsid w:val="00F53E1B"/>
    <w:rsid w:val="00F54640"/>
    <w:rsid w:val="00F56684"/>
    <w:rsid w:val="00F56734"/>
    <w:rsid w:val="00F569F0"/>
    <w:rsid w:val="00F56DE0"/>
    <w:rsid w:val="00F56F5D"/>
    <w:rsid w:val="00F57693"/>
    <w:rsid w:val="00F602A2"/>
    <w:rsid w:val="00F60461"/>
    <w:rsid w:val="00F608C2"/>
    <w:rsid w:val="00F608C4"/>
    <w:rsid w:val="00F60E2A"/>
    <w:rsid w:val="00F614A8"/>
    <w:rsid w:val="00F61FD2"/>
    <w:rsid w:val="00F6200F"/>
    <w:rsid w:val="00F62639"/>
    <w:rsid w:val="00F6287D"/>
    <w:rsid w:val="00F634B2"/>
    <w:rsid w:val="00F63E24"/>
    <w:rsid w:val="00F648C5"/>
    <w:rsid w:val="00F64E59"/>
    <w:rsid w:val="00F65146"/>
    <w:rsid w:val="00F6535B"/>
    <w:rsid w:val="00F6557F"/>
    <w:rsid w:val="00F660A8"/>
    <w:rsid w:val="00F663AC"/>
    <w:rsid w:val="00F66478"/>
    <w:rsid w:val="00F666FC"/>
    <w:rsid w:val="00F66F52"/>
    <w:rsid w:val="00F66FCE"/>
    <w:rsid w:val="00F67092"/>
    <w:rsid w:val="00F67175"/>
    <w:rsid w:val="00F67520"/>
    <w:rsid w:val="00F676EA"/>
    <w:rsid w:val="00F67826"/>
    <w:rsid w:val="00F6797D"/>
    <w:rsid w:val="00F67FFC"/>
    <w:rsid w:val="00F70043"/>
    <w:rsid w:val="00F7010D"/>
    <w:rsid w:val="00F70A13"/>
    <w:rsid w:val="00F70D97"/>
    <w:rsid w:val="00F70F82"/>
    <w:rsid w:val="00F710EF"/>
    <w:rsid w:val="00F714D7"/>
    <w:rsid w:val="00F71B38"/>
    <w:rsid w:val="00F71D73"/>
    <w:rsid w:val="00F72813"/>
    <w:rsid w:val="00F72A78"/>
    <w:rsid w:val="00F72BE9"/>
    <w:rsid w:val="00F72C05"/>
    <w:rsid w:val="00F73056"/>
    <w:rsid w:val="00F732F0"/>
    <w:rsid w:val="00F7339F"/>
    <w:rsid w:val="00F73A5A"/>
    <w:rsid w:val="00F73B53"/>
    <w:rsid w:val="00F73D1D"/>
    <w:rsid w:val="00F7467D"/>
    <w:rsid w:val="00F751D1"/>
    <w:rsid w:val="00F7520A"/>
    <w:rsid w:val="00F757AC"/>
    <w:rsid w:val="00F75C63"/>
    <w:rsid w:val="00F763C0"/>
    <w:rsid w:val="00F76DB3"/>
    <w:rsid w:val="00F770BA"/>
    <w:rsid w:val="00F7762A"/>
    <w:rsid w:val="00F776CF"/>
    <w:rsid w:val="00F77BE8"/>
    <w:rsid w:val="00F77E29"/>
    <w:rsid w:val="00F80DB0"/>
    <w:rsid w:val="00F816C8"/>
    <w:rsid w:val="00F81DA0"/>
    <w:rsid w:val="00F81EB3"/>
    <w:rsid w:val="00F821FF"/>
    <w:rsid w:val="00F82E58"/>
    <w:rsid w:val="00F83449"/>
    <w:rsid w:val="00F83F10"/>
    <w:rsid w:val="00F84231"/>
    <w:rsid w:val="00F842C0"/>
    <w:rsid w:val="00F84CB6"/>
    <w:rsid w:val="00F85432"/>
    <w:rsid w:val="00F85753"/>
    <w:rsid w:val="00F858C3"/>
    <w:rsid w:val="00F85A1C"/>
    <w:rsid w:val="00F85C80"/>
    <w:rsid w:val="00F865BA"/>
    <w:rsid w:val="00F866C3"/>
    <w:rsid w:val="00F86A98"/>
    <w:rsid w:val="00F86D9A"/>
    <w:rsid w:val="00F86F91"/>
    <w:rsid w:val="00F879CB"/>
    <w:rsid w:val="00F87A4C"/>
    <w:rsid w:val="00F87E1C"/>
    <w:rsid w:val="00F87FB7"/>
    <w:rsid w:val="00F90137"/>
    <w:rsid w:val="00F905C8"/>
    <w:rsid w:val="00F90686"/>
    <w:rsid w:val="00F9068A"/>
    <w:rsid w:val="00F90C78"/>
    <w:rsid w:val="00F90DCD"/>
    <w:rsid w:val="00F91034"/>
    <w:rsid w:val="00F913AD"/>
    <w:rsid w:val="00F91433"/>
    <w:rsid w:val="00F9154C"/>
    <w:rsid w:val="00F91786"/>
    <w:rsid w:val="00F91C07"/>
    <w:rsid w:val="00F91C87"/>
    <w:rsid w:val="00F92130"/>
    <w:rsid w:val="00F9237F"/>
    <w:rsid w:val="00F92425"/>
    <w:rsid w:val="00F927C9"/>
    <w:rsid w:val="00F92A2B"/>
    <w:rsid w:val="00F92F7B"/>
    <w:rsid w:val="00F93D69"/>
    <w:rsid w:val="00F94414"/>
    <w:rsid w:val="00F95657"/>
    <w:rsid w:val="00F95C5E"/>
    <w:rsid w:val="00F96D58"/>
    <w:rsid w:val="00F9726E"/>
    <w:rsid w:val="00F97810"/>
    <w:rsid w:val="00F9790A"/>
    <w:rsid w:val="00FA07DB"/>
    <w:rsid w:val="00FA0F6E"/>
    <w:rsid w:val="00FA130B"/>
    <w:rsid w:val="00FA1354"/>
    <w:rsid w:val="00FA1620"/>
    <w:rsid w:val="00FA2052"/>
    <w:rsid w:val="00FA20B4"/>
    <w:rsid w:val="00FA21B6"/>
    <w:rsid w:val="00FA240E"/>
    <w:rsid w:val="00FA2564"/>
    <w:rsid w:val="00FA31C7"/>
    <w:rsid w:val="00FA34ED"/>
    <w:rsid w:val="00FA4420"/>
    <w:rsid w:val="00FA462C"/>
    <w:rsid w:val="00FA5245"/>
    <w:rsid w:val="00FA53F5"/>
    <w:rsid w:val="00FA57EA"/>
    <w:rsid w:val="00FA5841"/>
    <w:rsid w:val="00FA5ADB"/>
    <w:rsid w:val="00FA5B7F"/>
    <w:rsid w:val="00FA600E"/>
    <w:rsid w:val="00FA67F0"/>
    <w:rsid w:val="00FA7B4B"/>
    <w:rsid w:val="00FB0289"/>
    <w:rsid w:val="00FB0311"/>
    <w:rsid w:val="00FB08B9"/>
    <w:rsid w:val="00FB0DC8"/>
    <w:rsid w:val="00FB1CC0"/>
    <w:rsid w:val="00FB2E50"/>
    <w:rsid w:val="00FB2EAC"/>
    <w:rsid w:val="00FB32A7"/>
    <w:rsid w:val="00FB3670"/>
    <w:rsid w:val="00FB3A3C"/>
    <w:rsid w:val="00FB3DFE"/>
    <w:rsid w:val="00FB3FED"/>
    <w:rsid w:val="00FB4994"/>
    <w:rsid w:val="00FB5238"/>
    <w:rsid w:val="00FB56AB"/>
    <w:rsid w:val="00FB5B9B"/>
    <w:rsid w:val="00FB63F7"/>
    <w:rsid w:val="00FB6E8E"/>
    <w:rsid w:val="00FB7634"/>
    <w:rsid w:val="00FB7F0B"/>
    <w:rsid w:val="00FC0772"/>
    <w:rsid w:val="00FC07C2"/>
    <w:rsid w:val="00FC093E"/>
    <w:rsid w:val="00FC1079"/>
    <w:rsid w:val="00FC12D7"/>
    <w:rsid w:val="00FC145D"/>
    <w:rsid w:val="00FC14B6"/>
    <w:rsid w:val="00FC1665"/>
    <w:rsid w:val="00FC27A4"/>
    <w:rsid w:val="00FC2968"/>
    <w:rsid w:val="00FC2979"/>
    <w:rsid w:val="00FC2B64"/>
    <w:rsid w:val="00FC31C3"/>
    <w:rsid w:val="00FC3ACB"/>
    <w:rsid w:val="00FC4046"/>
    <w:rsid w:val="00FC4129"/>
    <w:rsid w:val="00FC43F9"/>
    <w:rsid w:val="00FC485C"/>
    <w:rsid w:val="00FC4B48"/>
    <w:rsid w:val="00FC4B9C"/>
    <w:rsid w:val="00FC4EFD"/>
    <w:rsid w:val="00FC4F58"/>
    <w:rsid w:val="00FC5CBF"/>
    <w:rsid w:val="00FC614E"/>
    <w:rsid w:val="00FC6E7F"/>
    <w:rsid w:val="00FC7264"/>
    <w:rsid w:val="00FC7485"/>
    <w:rsid w:val="00FC78CC"/>
    <w:rsid w:val="00FD01AD"/>
    <w:rsid w:val="00FD1470"/>
    <w:rsid w:val="00FD2318"/>
    <w:rsid w:val="00FD2492"/>
    <w:rsid w:val="00FD2994"/>
    <w:rsid w:val="00FD29C9"/>
    <w:rsid w:val="00FD2B44"/>
    <w:rsid w:val="00FD2E60"/>
    <w:rsid w:val="00FD31E6"/>
    <w:rsid w:val="00FD35C5"/>
    <w:rsid w:val="00FD3E4D"/>
    <w:rsid w:val="00FD4A16"/>
    <w:rsid w:val="00FD4AF4"/>
    <w:rsid w:val="00FD4B9E"/>
    <w:rsid w:val="00FD5275"/>
    <w:rsid w:val="00FD528A"/>
    <w:rsid w:val="00FD58FE"/>
    <w:rsid w:val="00FD66EA"/>
    <w:rsid w:val="00FD706D"/>
    <w:rsid w:val="00FE02EF"/>
    <w:rsid w:val="00FE0442"/>
    <w:rsid w:val="00FE0CD1"/>
    <w:rsid w:val="00FE0E14"/>
    <w:rsid w:val="00FE0EC8"/>
    <w:rsid w:val="00FE10DA"/>
    <w:rsid w:val="00FE1801"/>
    <w:rsid w:val="00FE1ADB"/>
    <w:rsid w:val="00FE289F"/>
    <w:rsid w:val="00FE2BFC"/>
    <w:rsid w:val="00FE2F63"/>
    <w:rsid w:val="00FE3BB0"/>
    <w:rsid w:val="00FE4762"/>
    <w:rsid w:val="00FE4CD6"/>
    <w:rsid w:val="00FE4D57"/>
    <w:rsid w:val="00FE4E3B"/>
    <w:rsid w:val="00FE5329"/>
    <w:rsid w:val="00FE56EE"/>
    <w:rsid w:val="00FE6052"/>
    <w:rsid w:val="00FE670E"/>
    <w:rsid w:val="00FE77CE"/>
    <w:rsid w:val="00FF115F"/>
    <w:rsid w:val="00FF133F"/>
    <w:rsid w:val="00FF1393"/>
    <w:rsid w:val="00FF2199"/>
    <w:rsid w:val="00FF23C1"/>
    <w:rsid w:val="00FF3A3D"/>
    <w:rsid w:val="00FF4071"/>
    <w:rsid w:val="00FF4407"/>
    <w:rsid w:val="00FF45AF"/>
    <w:rsid w:val="00FF4D0F"/>
    <w:rsid w:val="00FF52EB"/>
    <w:rsid w:val="00FF53C2"/>
    <w:rsid w:val="00FF5499"/>
    <w:rsid w:val="00FF57B9"/>
    <w:rsid w:val="00FF5D92"/>
    <w:rsid w:val="00FF61E7"/>
    <w:rsid w:val="00FF74DE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1981A1"/>
  <w15:chartTrackingRefBased/>
  <w15:docId w15:val="{E16B56D2-20AC-43A0-B98B-1B6CD4BB4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699"/>
  </w:style>
  <w:style w:type="paragraph" w:styleId="Heading1">
    <w:name w:val="heading 1"/>
    <w:basedOn w:val="Normal"/>
    <w:next w:val="Normal"/>
    <w:link w:val="Heading1Char"/>
    <w:qFormat/>
    <w:rsid w:val="006551AD"/>
    <w:pPr>
      <w:keepNext/>
      <w:jc w:val="both"/>
      <w:outlineLvl w:val="0"/>
    </w:pPr>
    <w:rPr>
      <w:sz w:val="28"/>
      <w:lang w:val="sr-Cyrl-CS"/>
    </w:rPr>
  </w:style>
  <w:style w:type="paragraph" w:styleId="Heading3">
    <w:name w:val="heading 3"/>
    <w:basedOn w:val="Normal"/>
    <w:next w:val="Normal"/>
    <w:qFormat/>
    <w:rsid w:val="00CC1B8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 w:val="24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6551AD"/>
    <w:pPr>
      <w:jc w:val="both"/>
    </w:pPr>
    <w:rPr>
      <w:sz w:val="28"/>
      <w:lang w:val="sr-Cyrl-CS"/>
    </w:rPr>
  </w:style>
  <w:style w:type="paragraph" w:styleId="BodyTextIndent2">
    <w:name w:val="Body Text Indent 2"/>
    <w:basedOn w:val="Normal"/>
    <w:rsid w:val="006551AD"/>
    <w:pPr>
      <w:ind w:firstLine="720"/>
      <w:jc w:val="both"/>
    </w:pPr>
    <w:rPr>
      <w:sz w:val="28"/>
      <w:lang w:val="sr-Cyrl-CS"/>
    </w:rPr>
  </w:style>
  <w:style w:type="paragraph" w:customStyle="1" w:styleId="Vlada1c">
    <w:name w:val="Vlada1c"/>
    <w:rsid w:val="00CC1B81"/>
    <w:pPr>
      <w:jc w:val="center"/>
    </w:pPr>
    <w:rPr>
      <w:rFonts w:ascii="YuCiril Times" w:hAnsi="YuCiril Times"/>
      <w:sz w:val="28"/>
    </w:rPr>
  </w:style>
  <w:style w:type="paragraph" w:customStyle="1" w:styleId="CharCharCharCharCharCharChar">
    <w:name w:val="Char Char Char Char Char Char Char"/>
    <w:basedOn w:val="Normal"/>
    <w:rsid w:val="007A44C0"/>
    <w:pPr>
      <w:spacing w:after="160" w:line="240" w:lineRule="exact"/>
    </w:pPr>
    <w:rPr>
      <w:rFonts w:ascii="Verdana" w:hAnsi="Verdana"/>
    </w:rPr>
  </w:style>
  <w:style w:type="paragraph" w:customStyle="1" w:styleId="Char">
    <w:name w:val="Char"/>
    <w:basedOn w:val="Normal"/>
    <w:rsid w:val="00A951D8"/>
    <w:pPr>
      <w:spacing w:after="160" w:line="240" w:lineRule="exact"/>
    </w:pPr>
    <w:rPr>
      <w:rFonts w:ascii="Verdana" w:hAnsi="Verdana"/>
    </w:rPr>
  </w:style>
  <w:style w:type="paragraph" w:styleId="BodyText2">
    <w:name w:val="Body Text 2"/>
    <w:basedOn w:val="Normal"/>
    <w:rsid w:val="00C604E9"/>
    <w:pPr>
      <w:spacing w:after="120" w:line="480" w:lineRule="auto"/>
    </w:pPr>
  </w:style>
  <w:style w:type="paragraph" w:customStyle="1" w:styleId="Default">
    <w:name w:val="Default"/>
    <w:rsid w:val="000522F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3">
    <w:name w:val="Body Text 3"/>
    <w:basedOn w:val="Normal"/>
    <w:rsid w:val="007D62D1"/>
    <w:pPr>
      <w:spacing w:after="120"/>
    </w:pPr>
    <w:rPr>
      <w:sz w:val="16"/>
      <w:szCs w:val="16"/>
    </w:rPr>
  </w:style>
  <w:style w:type="paragraph" w:customStyle="1" w:styleId="Char1CharCharCharCharCharCharCharCharCharCharCharChar">
    <w:name w:val="Char1 Char Char Char Char Char Char Char Char Char Char Char Char"/>
    <w:basedOn w:val="Normal"/>
    <w:rsid w:val="008E64E6"/>
    <w:pPr>
      <w:spacing w:after="160" w:line="240" w:lineRule="exact"/>
    </w:pPr>
    <w:rPr>
      <w:rFonts w:ascii="Verdana" w:hAnsi="Verdana"/>
    </w:rPr>
  </w:style>
  <w:style w:type="paragraph" w:customStyle="1" w:styleId="Normal14pt">
    <w:name w:val="Normal + 14 pt"/>
    <w:basedOn w:val="Normal"/>
    <w:link w:val="Normal14ptChar"/>
    <w:rsid w:val="00FE289F"/>
    <w:pPr>
      <w:jc w:val="both"/>
    </w:pPr>
    <w:rPr>
      <w:sz w:val="28"/>
      <w:szCs w:val="28"/>
      <w:lang w:val="sr-Latn-CS"/>
    </w:rPr>
  </w:style>
  <w:style w:type="character" w:customStyle="1" w:styleId="Normal14ptChar">
    <w:name w:val="Normal + 14 pt Char"/>
    <w:link w:val="Normal14pt"/>
    <w:rsid w:val="00FE289F"/>
    <w:rPr>
      <w:sz w:val="28"/>
      <w:szCs w:val="28"/>
      <w:lang w:val="sr-Latn-CS"/>
    </w:rPr>
  </w:style>
  <w:style w:type="paragraph" w:styleId="ListParagraph">
    <w:name w:val="List Paragraph"/>
    <w:basedOn w:val="Normal"/>
    <w:uiPriority w:val="34"/>
    <w:qFormat/>
    <w:rsid w:val="002F466E"/>
    <w:pPr>
      <w:ind w:left="720"/>
      <w:contextualSpacing/>
    </w:pPr>
  </w:style>
  <w:style w:type="paragraph" w:styleId="Header">
    <w:name w:val="header"/>
    <w:basedOn w:val="Normal"/>
    <w:link w:val="HeaderChar"/>
    <w:rsid w:val="005A7A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A7ACA"/>
  </w:style>
  <w:style w:type="paragraph" w:styleId="Footer">
    <w:name w:val="footer"/>
    <w:basedOn w:val="Normal"/>
    <w:link w:val="FooterChar"/>
    <w:uiPriority w:val="99"/>
    <w:rsid w:val="005A7A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7ACA"/>
  </w:style>
  <w:style w:type="character" w:customStyle="1" w:styleId="BodyTextChar">
    <w:name w:val="Body Text Char"/>
    <w:basedOn w:val="DefaultParagraphFont"/>
    <w:link w:val="BodyText"/>
    <w:uiPriority w:val="99"/>
    <w:rsid w:val="000B0D6A"/>
    <w:rPr>
      <w:sz w:val="28"/>
      <w:lang w:val="sr-Cyrl-CS"/>
    </w:rPr>
  </w:style>
  <w:style w:type="character" w:customStyle="1" w:styleId="Heading1Char">
    <w:name w:val="Heading 1 Char"/>
    <w:basedOn w:val="DefaultParagraphFont"/>
    <w:link w:val="Heading1"/>
    <w:rsid w:val="00687C8C"/>
    <w:rPr>
      <w:sz w:val="28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3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72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34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bg.ac.rs/VEca-naucnih-oblasti/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ordanab\Desktop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BE5B0-634A-448C-ABC3-B64B23ADB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11</TotalTime>
  <Pages>4</Pages>
  <Words>707</Words>
  <Characters>4035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 	</vt:lpstr>
      <vt:lpstr> 	</vt:lpstr>
    </vt:vector>
  </TitlesOfParts>
  <Company>Rektorat Univerziteta u Beogradu</Company>
  <LinksUpToDate>false</LinksUpToDate>
  <CharactersWithSpaces>4733</CharactersWithSpaces>
  <SharedDoc>false</SharedDoc>
  <HLinks>
    <vt:vector size="6" baseType="variant">
      <vt:variant>
        <vt:i4>3211363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http://bg.ac.rs/files/sr/univerzitet/univ-propisi/Pravilnik-kriterijumi-sticanje-zvanja.pdf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	</dc:title>
  <dc:subject/>
  <dc:creator>gordanab</dc:creator>
  <cp:keywords/>
  <dc:description/>
  <cp:lastModifiedBy>Stefan Calic</cp:lastModifiedBy>
  <cp:revision>9</cp:revision>
  <cp:lastPrinted>2025-12-10T07:48:00Z</cp:lastPrinted>
  <dcterms:created xsi:type="dcterms:W3CDTF">2025-12-09T14:52:00Z</dcterms:created>
  <dcterms:modified xsi:type="dcterms:W3CDTF">2025-12-16T12:46:00Z</dcterms:modified>
</cp:coreProperties>
</file>