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12"/>
        <w:gridCol w:w="1559"/>
      </w:tblGrid>
      <w:tr w:rsidR="00C509D6" w14:paraId="0F35A35B" w14:textId="77777777">
        <w:trPr>
          <w:cantSplit/>
          <w:trHeight w:val="1563"/>
        </w:trPr>
        <w:tc>
          <w:tcPr>
            <w:tcW w:w="1951" w:type="dxa"/>
          </w:tcPr>
          <w:p w14:paraId="3E5BAB72" w14:textId="77777777" w:rsidR="00C509D6" w:rsidRPr="00F53B0B" w:rsidRDefault="00C509D6" w:rsidP="00C509D6">
            <w:pPr>
              <w:pStyle w:val="Vlada1l"/>
              <w:rPr>
                <w:sz w:val="20"/>
                <w:lang w:val="sr-Cyrl-RS"/>
              </w:rPr>
            </w:pPr>
            <w:bookmarkStart w:id="0" w:name="dotle"/>
          </w:p>
          <w:p w14:paraId="5DCD167E" w14:textId="77777777" w:rsidR="00C509D6" w:rsidRPr="00AC3523" w:rsidRDefault="00C817A7" w:rsidP="00C509D6">
            <w:pPr>
              <w:pStyle w:val="Vlada1l"/>
              <w:rPr>
                <w:sz w:val="20"/>
              </w:rPr>
            </w:pPr>
            <w:r>
              <w:drawing>
                <wp:inline distT="0" distB="0" distL="0" distR="0" wp14:anchorId="1FBE88A9" wp14:editId="6B8D8306">
                  <wp:extent cx="571500" cy="723900"/>
                  <wp:effectExtent l="0" t="0" r="0" b="0"/>
                  <wp:docPr id="1" name="Picture 1" descr="02 BU_linijski grb_zast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BU_linijski grb_zast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4D710" w14:textId="77777777" w:rsidR="00C509D6" w:rsidRDefault="00C509D6" w:rsidP="00C509D6">
            <w:pPr>
              <w:pStyle w:val="Vlada1l"/>
            </w:pPr>
          </w:p>
        </w:tc>
        <w:tc>
          <w:tcPr>
            <w:tcW w:w="5812" w:type="dxa"/>
            <w:vAlign w:val="center"/>
          </w:tcPr>
          <w:p w14:paraId="291B3AE2" w14:textId="77777777" w:rsidR="00C509D6" w:rsidRDefault="00C509D6" w:rsidP="00C509D6">
            <w:pPr>
              <w:pStyle w:val="Vlada1l"/>
              <w:rPr>
                <w:b/>
              </w:rPr>
            </w:pPr>
            <w:r>
              <w:rPr>
                <w:b/>
                <w:lang w:val="sr-Cyrl-CS"/>
              </w:rPr>
              <w:t>УНИВЕРЗИТЕТ У БЕОГРАДУ</w:t>
            </w:r>
          </w:p>
        </w:tc>
        <w:tc>
          <w:tcPr>
            <w:tcW w:w="1559" w:type="dxa"/>
            <w:vAlign w:val="center"/>
          </w:tcPr>
          <w:p w14:paraId="14AEC12D" w14:textId="77777777" w:rsidR="00C509D6" w:rsidRPr="006828E6" w:rsidRDefault="00C509D6" w:rsidP="00C509D6">
            <w:pPr>
              <w:pStyle w:val="Vlada1l"/>
              <w:rPr>
                <w:b/>
              </w:rPr>
            </w:pPr>
          </w:p>
        </w:tc>
      </w:tr>
    </w:tbl>
    <w:p w14:paraId="17C8A2E4" w14:textId="77777777" w:rsidR="00C771E7" w:rsidRPr="00C509D6" w:rsidRDefault="00A446E4">
      <w:pPr>
        <w:pStyle w:val="Vlada1l"/>
        <w:rPr>
          <w:sz w:val="20"/>
          <w:lang w:val="ru-RU"/>
        </w:rPr>
      </w:pPr>
      <w:r>
        <w:rPr>
          <w:sz w:val="20"/>
          <w:lang w:val="sr-Cyrl-CS"/>
        </w:rPr>
        <w:t xml:space="preserve">Адреса: </w:t>
      </w:r>
      <w:r w:rsidR="00E44C6F">
        <w:rPr>
          <w:sz w:val="20"/>
          <w:lang w:val="sr-Cyrl-CS"/>
        </w:rPr>
        <w:t>Студентски трг 1</w:t>
      </w:r>
      <w:r w:rsidR="00F01196" w:rsidRPr="00E44C6F">
        <w:rPr>
          <w:sz w:val="20"/>
          <w:lang w:val="ru-RU"/>
        </w:rPr>
        <w:t xml:space="preserve">, 11000 </w:t>
      </w:r>
      <w:r w:rsidR="00E44C6F">
        <w:rPr>
          <w:sz w:val="20"/>
          <w:lang w:val="sr-Cyrl-CS"/>
        </w:rPr>
        <w:t>Београд</w:t>
      </w:r>
      <w:r w:rsidR="00F01196" w:rsidRPr="00E44C6F">
        <w:rPr>
          <w:sz w:val="20"/>
          <w:lang w:val="ru-RU"/>
        </w:rPr>
        <w:t>,</w:t>
      </w:r>
      <w:r w:rsidR="00C771E7" w:rsidRPr="00E44C6F">
        <w:rPr>
          <w:sz w:val="20"/>
          <w:lang w:val="ru-RU"/>
        </w:rPr>
        <w:t xml:space="preserve"> </w:t>
      </w:r>
      <w:r w:rsidR="00024B30">
        <w:rPr>
          <w:sz w:val="20"/>
          <w:lang w:val="ru-RU"/>
        </w:rPr>
        <w:t xml:space="preserve">Република </w:t>
      </w:r>
      <w:r w:rsidR="00371762">
        <w:rPr>
          <w:sz w:val="20"/>
          <w:lang w:val="sr-Cyrl-CS"/>
        </w:rPr>
        <w:t>Србија</w:t>
      </w:r>
    </w:p>
    <w:p w14:paraId="071DCD96" w14:textId="77777777" w:rsidR="006D3081" w:rsidRPr="00DB36F7" w:rsidRDefault="00F01196" w:rsidP="006D3081">
      <w:pPr>
        <w:pStyle w:val="Vlada1l"/>
        <w:rPr>
          <w:sz w:val="20"/>
          <w:lang w:val="de-DE"/>
        </w:rPr>
      </w:pPr>
      <w:r w:rsidRPr="00E41FDF">
        <w:rPr>
          <w:sz w:val="20"/>
          <w:lang w:val="sr-Cyrl-CS"/>
        </w:rPr>
        <w:t>Т</w:t>
      </w:r>
      <w:r w:rsidR="00C771E7" w:rsidRPr="00E41FDF">
        <w:rPr>
          <w:sz w:val="20"/>
          <w:lang w:val="it-IT"/>
        </w:rPr>
        <w:t>e</w:t>
      </w:r>
      <w:r w:rsidR="00E44C6F" w:rsidRPr="00E41FDF">
        <w:rPr>
          <w:sz w:val="20"/>
          <w:lang w:val="sr-Cyrl-CS"/>
        </w:rPr>
        <w:t>л</w:t>
      </w:r>
      <w:r w:rsidR="00C771E7" w:rsidRPr="00DB36F7">
        <w:rPr>
          <w:sz w:val="20"/>
          <w:lang w:val="de-DE"/>
        </w:rPr>
        <w:t xml:space="preserve">.: </w:t>
      </w:r>
      <w:r w:rsidR="00CB504D" w:rsidRPr="00DB36F7">
        <w:rPr>
          <w:sz w:val="20"/>
          <w:lang w:val="de-DE"/>
        </w:rPr>
        <w:t>0</w:t>
      </w:r>
      <w:r w:rsidRPr="00DB36F7">
        <w:rPr>
          <w:sz w:val="20"/>
          <w:lang w:val="de-DE"/>
        </w:rPr>
        <w:t xml:space="preserve">11 </w:t>
      </w:r>
      <w:r w:rsidR="00702B64" w:rsidRPr="00DB36F7">
        <w:rPr>
          <w:sz w:val="20"/>
          <w:lang w:val="de-DE"/>
        </w:rPr>
        <w:t>3207400</w:t>
      </w:r>
      <w:r w:rsidR="00C771E7" w:rsidRPr="00DB36F7">
        <w:rPr>
          <w:sz w:val="20"/>
          <w:lang w:val="de-DE"/>
        </w:rPr>
        <w:t>;</w:t>
      </w:r>
      <w:r w:rsidR="00E44C6F" w:rsidRPr="00DB36F7">
        <w:rPr>
          <w:sz w:val="20"/>
          <w:lang w:val="de-DE"/>
        </w:rPr>
        <w:t xml:space="preserve"> </w:t>
      </w:r>
      <w:r w:rsidR="00E44C6F" w:rsidRPr="00E41FDF">
        <w:rPr>
          <w:sz w:val="20"/>
          <w:lang w:val="sr-Cyrl-CS"/>
        </w:rPr>
        <w:t>Ф</w:t>
      </w:r>
      <w:r w:rsidRPr="00E41FDF">
        <w:rPr>
          <w:sz w:val="20"/>
          <w:lang w:val="it-IT"/>
        </w:rPr>
        <w:t>a</w:t>
      </w:r>
      <w:r w:rsidR="00E44C6F" w:rsidRPr="00E41FDF">
        <w:rPr>
          <w:sz w:val="20"/>
          <w:lang w:val="sr-Cyrl-CS"/>
        </w:rPr>
        <w:t>кс</w:t>
      </w:r>
      <w:r w:rsidRPr="00DB36F7">
        <w:rPr>
          <w:sz w:val="20"/>
          <w:lang w:val="de-DE"/>
        </w:rPr>
        <w:t xml:space="preserve">: </w:t>
      </w:r>
      <w:r w:rsidR="00CB504D" w:rsidRPr="00DB36F7">
        <w:rPr>
          <w:sz w:val="20"/>
          <w:lang w:val="de-DE"/>
        </w:rPr>
        <w:t>0</w:t>
      </w:r>
      <w:r w:rsidRPr="00DB36F7">
        <w:rPr>
          <w:sz w:val="20"/>
          <w:lang w:val="de-DE"/>
        </w:rPr>
        <w:t xml:space="preserve">11 </w:t>
      </w:r>
      <w:r w:rsidR="00C011AA" w:rsidRPr="00DB36F7">
        <w:rPr>
          <w:sz w:val="20"/>
          <w:lang w:val="de-DE"/>
        </w:rPr>
        <w:t>2638</w:t>
      </w:r>
      <w:r w:rsidR="00A446E4">
        <w:rPr>
          <w:sz w:val="20"/>
          <w:lang w:val="sr-Cyrl-CS"/>
        </w:rPr>
        <w:t>818</w:t>
      </w:r>
      <w:r w:rsidR="00C771E7" w:rsidRPr="00DB36F7">
        <w:rPr>
          <w:sz w:val="20"/>
          <w:lang w:val="de-DE"/>
        </w:rPr>
        <w:t xml:space="preserve">; </w:t>
      </w:r>
      <w:r w:rsidR="00C771E7" w:rsidRPr="00E41FDF">
        <w:rPr>
          <w:sz w:val="20"/>
          <w:lang w:val="it-IT"/>
        </w:rPr>
        <w:t>E</w:t>
      </w:r>
      <w:r w:rsidR="00C771E7" w:rsidRPr="00DB36F7">
        <w:rPr>
          <w:sz w:val="20"/>
          <w:lang w:val="de-DE"/>
        </w:rPr>
        <w:t>-</w:t>
      </w:r>
      <w:r w:rsidR="00C771E7" w:rsidRPr="00E41FDF">
        <w:rPr>
          <w:sz w:val="20"/>
          <w:lang w:val="it-IT"/>
        </w:rPr>
        <w:t>mail</w:t>
      </w:r>
      <w:r w:rsidR="00C771E7" w:rsidRPr="00DB36F7">
        <w:rPr>
          <w:sz w:val="20"/>
          <w:lang w:val="de-DE"/>
        </w:rPr>
        <w:t xml:space="preserve">: </w:t>
      </w:r>
      <w:r w:rsidR="00EC391B">
        <w:rPr>
          <w:sz w:val="20"/>
          <w:lang w:val="sr-Cyrl-RS"/>
        </w:rPr>
        <w:t>kabinet</w:t>
      </w:r>
      <w:r w:rsidR="00C771E7" w:rsidRPr="00DB36F7">
        <w:rPr>
          <w:sz w:val="20"/>
          <w:lang w:val="de-DE"/>
        </w:rPr>
        <w:t>@</w:t>
      </w:r>
      <w:r w:rsidR="00C771E7" w:rsidRPr="00E41FDF">
        <w:rPr>
          <w:sz w:val="20"/>
          <w:lang w:val="it-IT"/>
        </w:rPr>
        <w:t>rect</w:t>
      </w:r>
      <w:r w:rsidR="00C771E7" w:rsidRPr="00DB36F7">
        <w:rPr>
          <w:sz w:val="20"/>
          <w:lang w:val="de-DE"/>
        </w:rPr>
        <w:t>.</w:t>
      </w:r>
      <w:r w:rsidR="00C771E7" w:rsidRPr="00E41FDF">
        <w:rPr>
          <w:sz w:val="20"/>
          <w:lang w:val="it-IT"/>
        </w:rPr>
        <w:t>bg</w:t>
      </w:r>
      <w:r w:rsidR="00C771E7" w:rsidRPr="00DB36F7">
        <w:rPr>
          <w:sz w:val="20"/>
          <w:lang w:val="de-DE"/>
        </w:rPr>
        <w:t>.</w:t>
      </w:r>
      <w:r w:rsidR="00C771E7" w:rsidRPr="00E41FDF">
        <w:rPr>
          <w:sz w:val="20"/>
          <w:lang w:val="it-IT"/>
        </w:rPr>
        <w:t>ac</w:t>
      </w:r>
      <w:r w:rsidR="00C771E7" w:rsidRPr="00DB36F7">
        <w:rPr>
          <w:sz w:val="20"/>
          <w:lang w:val="de-DE"/>
        </w:rPr>
        <w:t>.</w:t>
      </w:r>
      <w:r w:rsidR="001A5FAD">
        <w:rPr>
          <w:sz w:val="20"/>
          <w:lang w:val="it-IT"/>
        </w:rPr>
        <w:t>rs</w:t>
      </w:r>
      <w:bookmarkEnd w:id="0"/>
    </w:p>
    <w:p w14:paraId="1D64B548" w14:textId="77777777" w:rsidR="001A5FAD" w:rsidRPr="00DB36F7" w:rsidRDefault="001A5FAD" w:rsidP="001A5FAD">
      <w:pPr>
        <w:pStyle w:val="Vlada1l"/>
        <w:jc w:val="left"/>
        <w:rPr>
          <w:sz w:val="20"/>
          <w:lang w:val="de-DE"/>
        </w:rPr>
      </w:pPr>
    </w:p>
    <w:p w14:paraId="3B8B5111" w14:textId="77777777" w:rsidR="006D3081" w:rsidRPr="00DB36F7" w:rsidRDefault="006D3081" w:rsidP="006D3081">
      <w:pPr>
        <w:pStyle w:val="Vlada1l"/>
        <w:rPr>
          <w:sz w:val="20"/>
          <w:lang w:val="de-DE"/>
        </w:rPr>
        <w:sectPr w:rsidR="006D3081" w:rsidRPr="00DB36F7" w:rsidSect="005A7A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1"/>
          <w:pgMar w:top="431" w:right="1701" w:bottom="794" w:left="1701" w:header="289" w:footer="289" w:gutter="0"/>
          <w:cols w:space="708"/>
          <w:noEndnote/>
          <w:titlePg/>
          <w:docGrid w:linePitch="272"/>
        </w:sectPr>
      </w:pPr>
    </w:p>
    <w:p w14:paraId="6AB1BEB5" w14:textId="73162558" w:rsidR="006551AD" w:rsidRDefault="00BA3101" w:rsidP="00335E50">
      <w:pPr>
        <w:pStyle w:val="Heading1"/>
        <w:jc w:val="left"/>
        <w:rPr>
          <w:sz w:val="24"/>
        </w:rPr>
      </w:pPr>
      <w:r w:rsidRPr="007608B1">
        <w:rPr>
          <w:sz w:val="24"/>
          <w:lang w:val="de-DE"/>
        </w:rPr>
        <w:t xml:space="preserve"> </w:t>
      </w:r>
      <w:r w:rsidR="008A1B89" w:rsidRPr="007608B1">
        <w:rPr>
          <w:sz w:val="24"/>
          <w:lang w:val="de-DE"/>
        </w:rPr>
        <w:t xml:space="preserve">      </w:t>
      </w:r>
      <w:r w:rsidR="00335E50" w:rsidRPr="007608B1">
        <w:rPr>
          <w:sz w:val="24"/>
          <w:lang w:val="de-DE"/>
        </w:rPr>
        <w:t xml:space="preserve">                                       </w:t>
      </w:r>
      <w:r w:rsidR="00887A09" w:rsidRPr="007608B1">
        <w:rPr>
          <w:sz w:val="24"/>
          <w:lang w:val="de-DE"/>
        </w:rPr>
        <w:t xml:space="preserve">                                </w:t>
      </w:r>
      <w:r w:rsidR="00335E50" w:rsidRPr="007608B1">
        <w:rPr>
          <w:sz w:val="24"/>
          <w:lang w:val="de-DE"/>
        </w:rPr>
        <w:t xml:space="preserve">   </w:t>
      </w:r>
      <w:r w:rsidR="00335E50">
        <w:rPr>
          <w:sz w:val="24"/>
        </w:rPr>
        <w:t>Београд,</w:t>
      </w:r>
      <w:r w:rsidR="00335E50" w:rsidRPr="00335E50">
        <w:rPr>
          <w:sz w:val="24"/>
          <w:lang w:val="ru-RU"/>
        </w:rPr>
        <w:t xml:space="preserve"> </w:t>
      </w:r>
      <w:r w:rsidR="008B20A3">
        <w:rPr>
          <w:sz w:val="24"/>
          <w:lang w:val="sr-Cyrl-RS"/>
        </w:rPr>
        <w:t>8</w:t>
      </w:r>
      <w:r w:rsidR="00007B99">
        <w:rPr>
          <w:sz w:val="24"/>
          <w:lang w:val="sr-Cyrl-RS"/>
        </w:rPr>
        <w:t>.</w:t>
      </w:r>
      <w:r w:rsidR="00D325F1">
        <w:rPr>
          <w:sz w:val="24"/>
          <w:lang w:val="sr-Cyrl-RS"/>
        </w:rPr>
        <w:t>7</w:t>
      </w:r>
      <w:r w:rsidR="00840145">
        <w:rPr>
          <w:sz w:val="24"/>
          <w:lang w:val="sr-Cyrl-RS"/>
        </w:rPr>
        <w:t>.</w:t>
      </w:r>
      <w:r w:rsidR="003852D8">
        <w:rPr>
          <w:sz w:val="24"/>
          <w:lang w:val="sr-Cyrl-RS"/>
        </w:rPr>
        <w:t>202</w:t>
      </w:r>
      <w:r w:rsidR="00F95514">
        <w:rPr>
          <w:sz w:val="24"/>
          <w:lang w:val="en-US"/>
        </w:rPr>
        <w:t>6</w:t>
      </w:r>
      <w:r w:rsidR="00335E50" w:rsidRPr="0045093D">
        <w:rPr>
          <w:sz w:val="24"/>
          <w:lang w:val="ru-RU"/>
        </w:rPr>
        <w:t>.</w:t>
      </w:r>
      <w:r w:rsidR="00887A09">
        <w:rPr>
          <w:sz w:val="24"/>
          <w:lang w:val="ru-RU"/>
        </w:rPr>
        <w:t xml:space="preserve"> године</w:t>
      </w:r>
    </w:p>
    <w:p w14:paraId="3FEE152C" w14:textId="475D5E4A" w:rsidR="006551AD" w:rsidRPr="00F95514" w:rsidRDefault="006551AD" w:rsidP="0076014C">
      <w:pPr>
        <w:jc w:val="both"/>
        <w:rPr>
          <w:sz w:val="24"/>
        </w:rPr>
      </w:pPr>
      <w:r>
        <w:rPr>
          <w:sz w:val="24"/>
          <w:lang w:val="sr-Cyrl-CS"/>
        </w:rPr>
        <w:t xml:space="preserve">                                                                       </w:t>
      </w:r>
      <w:r w:rsidR="00934AC1">
        <w:rPr>
          <w:sz w:val="24"/>
          <w:lang w:val="ru-RU"/>
        </w:rPr>
        <w:t xml:space="preserve">     </w:t>
      </w:r>
      <w:r w:rsidR="00FE2BFC" w:rsidRPr="00A5043F">
        <w:rPr>
          <w:sz w:val="24"/>
          <w:lang w:val="ru-RU"/>
        </w:rPr>
        <w:t xml:space="preserve">  </w:t>
      </w:r>
      <w:r w:rsidR="00FE2BFC">
        <w:rPr>
          <w:sz w:val="24"/>
          <w:lang w:val="sr-Cyrl-CS"/>
        </w:rPr>
        <w:t xml:space="preserve"> </w:t>
      </w:r>
      <w:r w:rsidR="00640B8A" w:rsidRPr="00335E50">
        <w:rPr>
          <w:sz w:val="24"/>
          <w:lang w:val="ru-RU"/>
        </w:rPr>
        <w:t xml:space="preserve"> </w:t>
      </w:r>
      <w:r w:rsidR="00F15816">
        <w:rPr>
          <w:sz w:val="24"/>
          <w:lang w:val="ru-RU"/>
        </w:rPr>
        <w:t xml:space="preserve"> </w:t>
      </w:r>
      <w:r w:rsidR="00A5043F" w:rsidRPr="00A5043F">
        <w:rPr>
          <w:sz w:val="24"/>
          <w:lang w:val="ru-RU"/>
        </w:rPr>
        <w:t>02</w:t>
      </w:r>
      <w:r w:rsidR="000F2D7F" w:rsidRPr="00335E50">
        <w:rPr>
          <w:sz w:val="24"/>
          <w:lang w:val="ru-RU"/>
        </w:rPr>
        <w:t>-0</w:t>
      </w:r>
      <w:r w:rsidR="00840145">
        <w:rPr>
          <w:sz w:val="24"/>
          <w:lang w:val="ru-RU"/>
        </w:rPr>
        <w:t>4</w:t>
      </w:r>
      <w:r>
        <w:rPr>
          <w:sz w:val="24"/>
          <w:lang w:val="sr-Cyrl-CS"/>
        </w:rPr>
        <w:t xml:space="preserve"> број: </w:t>
      </w:r>
      <w:r w:rsidR="00BB3AF3">
        <w:rPr>
          <w:sz w:val="24"/>
          <w:lang w:val="sr-Cyrl-CS"/>
        </w:rPr>
        <w:t>06-</w:t>
      </w:r>
      <w:r w:rsidR="00D80E6D">
        <w:rPr>
          <w:sz w:val="24"/>
          <w:lang w:val="sr-Cyrl-RS"/>
        </w:rPr>
        <w:t>2</w:t>
      </w:r>
      <w:r w:rsidR="00D325F1">
        <w:rPr>
          <w:sz w:val="24"/>
          <w:lang w:val="sr-Cyrl-RS"/>
        </w:rPr>
        <w:t>601</w:t>
      </w:r>
      <w:r w:rsidR="002B7E51" w:rsidRPr="00484F8D">
        <w:rPr>
          <w:sz w:val="24"/>
          <w:lang w:val="ru-RU"/>
        </w:rPr>
        <w:t>/</w:t>
      </w:r>
      <w:r w:rsidR="00EA2A2F" w:rsidRPr="002D0948">
        <w:rPr>
          <w:sz w:val="24"/>
          <w:lang w:val="sr-Cyrl-CS"/>
        </w:rPr>
        <w:t>1-</w:t>
      </w:r>
      <w:r w:rsidR="002E0D0C" w:rsidRPr="00484F8D">
        <w:rPr>
          <w:sz w:val="24"/>
          <w:lang w:val="ru-RU"/>
        </w:rPr>
        <w:t>2</w:t>
      </w:r>
      <w:r w:rsidR="00F95514">
        <w:rPr>
          <w:sz w:val="24"/>
        </w:rPr>
        <w:t>6</w:t>
      </w:r>
    </w:p>
    <w:p w14:paraId="2BAF16A5" w14:textId="34B2132E" w:rsidR="001F231D" w:rsidRPr="001B1911" w:rsidRDefault="006551AD" w:rsidP="0076014C">
      <w:pPr>
        <w:jc w:val="both"/>
        <w:rPr>
          <w:sz w:val="24"/>
          <w:lang w:val="sr-Cyrl-CS"/>
        </w:rPr>
      </w:pPr>
      <w:r w:rsidRPr="001B1911">
        <w:rPr>
          <w:sz w:val="24"/>
          <w:lang w:val="sr-Cyrl-CS"/>
        </w:rPr>
        <w:t xml:space="preserve">                                             </w:t>
      </w:r>
      <w:r w:rsidR="001F231D" w:rsidRPr="001B1911">
        <w:rPr>
          <w:sz w:val="24"/>
          <w:lang w:val="sr-Cyrl-CS"/>
        </w:rPr>
        <w:t xml:space="preserve">                      </w:t>
      </w:r>
      <w:r w:rsidR="008A22BA" w:rsidRPr="001B1911">
        <w:rPr>
          <w:sz w:val="24"/>
          <w:lang w:val="sr-Cyrl-CS"/>
        </w:rPr>
        <w:t xml:space="preserve"> </w:t>
      </w:r>
      <w:r w:rsidR="001F231D" w:rsidRPr="001B1911">
        <w:rPr>
          <w:sz w:val="24"/>
          <w:lang w:val="sr-Cyrl-CS"/>
        </w:rPr>
        <w:t xml:space="preserve">   </w:t>
      </w:r>
      <w:r w:rsidR="00934AC1" w:rsidRPr="001B1911">
        <w:rPr>
          <w:sz w:val="24"/>
          <w:lang w:val="sr-Cyrl-CS"/>
        </w:rPr>
        <w:t xml:space="preserve">     </w:t>
      </w:r>
      <w:r w:rsidR="001F231D" w:rsidRPr="001B1911">
        <w:rPr>
          <w:sz w:val="24"/>
          <w:lang w:val="sr-Cyrl-CS"/>
        </w:rPr>
        <w:t xml:space="preserve">   </w:t>
      </w:r>
      <w:r w:rsidR="00640B8A" w:rsidRPr="001B1911">
        <w:rPr>
          <w:sz w:val="24"/>
          <w:lang w:val="ru-RU"/>
        </w:rPr>
        <w:t xml:space="preserve"> </w:t>
      </w:r>
      <w:r w:rsidR="004774B1" w:rsidRPr="00484F8D">
        <w:rPr>
          <w:sz w:val="24"/>
          <w:lang w:val="ru-RU"/>
        </w:rPr>
        <w:t xml:space="preserve"> </w:t>
      </w:r>
      <w:r w:rsidR="00840145">
        <w:rPr>
          <w:sz w:val="24"/>
          <w:lang w:val="sr-Cyrl-CS"/>
        </w:rPr>
        <w:t>СЋ</w:t>
      </w:r>
    </w:p>
    <w:p w14:paraId="770493BA" w14:textId="77777777" w:rsidR="006551AD" w:rsidRDefault="006551AD" w:rsidP="0076014C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ab/>
      </w:r>
    </w:p>
    <w:p w14:paraId="05A433F8" w14:textId="77777777" w:rsidR="00F02F3B" w:rsidRDefault="00F02F3B" w:rsidP="0076014C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ab/>
        <w:t>Поштована колегинице</w:t>
      </w:r>
      <w:r w:rsidR="00493AA5">
        <w:rPr>
          <w:sz w:val="24"/>
          <w:lang w:val="sr-Cyrl-CS"/>
        </w:rPr>
        <w:t>,</w:t>
      </w:r>
    </w:p>
    <w:p w14:paraId="076A6C11" w14:textId="77777777" w:rsidR="00F02F3B" w:rsidRDefault="00F02F3B" w:rsidP="0076014C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            Поштовани колега,</w:t>
      </w:r>
    </w:p>
    <w:p w14:paraId="52D64F0D" w14:textId="77777777" w:rsidR="00F95514" w:rsidRDefault="00F95514" w:rsidP="00F95514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ab/>
      </w:r>
    </w:p>
    <w:p w14:paraId="70533728" w14:textId="416825BC" w:rsidR="00F95514" w:rsidRPr="00F95514" w:rsidRDefault="00F95514" w:rsidP="00F95514">
      <w:pPr>
        <w:jc w:val="both"/>
        <w:rPr>
          <w:sz w:val="24"/>
          <w:szCs w:val="24"/>
          <w:lang w:val="sr-Cyrl-RS"/>
        </w:rPr>
      </w:pPr>
      <w:r>
        <w:rPr>
          <w:sz w:val="24"/>
          <w:lang w:val="sr-Cyrl-CS"/>
        </w:rPr>
        <w:tab/>
      </w:r>
      <w:r w:rsidR="006551AD" w:rsidRPr="00F95514">
        <w:rPr>
          <w:sz w:val="24"/>
          <w:szCs w:val="24"/>
          <w:lang w:val="sr-Cyrl-CS"/>
        </w:rPr>
        <w:t xml:space="preserve"> </w:t>
      </w:r>
      <w:r w:rsidRPr="00F95514">
        <w:rPr>
          <w:sz w:val="24"/>
          <w:szCs w:val="24"/>
          <w:lang w:val="sr-Cyrl-CS"/>
        </w:rPr>
        <w:t xml:space="preserve">На основу члана 9 Правилника о већима научних области на Универзитету у Београду („Гласник Универзитета у Београду”, бр. </w:t>
      </w:r>
      <w:r w:rsidRPr="006A74D5">
        <w:rPr>
          <w:sz w:val="24"/>
          <w:szCs w:val="24"/>
          <w:lang w:val="ru-RU"/>
        </w:rPr>
        <w:t>134/07, 150/09, 158/10, 164/11, 165/11, 180/14, 195/16, 196/16, 197/17, 208/19, 215/20</w:t>
      </w:r>
      <w:r>
        <w:rPr>
          <w:sz w:val="24"/>
          <w:szCs w:val="24"/>
          <w:lang w:val="ru-RU"/>
        </w:rPr>
        <w:t>,</w:t>
      </w:r>
      <w:r w:rsidRPr="006A74D5">
        <w:rPr>
          <w:sz w:val="24"/>
          <w:szCs w:val="24"/>
          <w:lang w:val="ru-RU"/>
        </w:rPr>
        <w:t xml:space="preserve"> 239/22</w:t>
      </w:r>
      <w:r>
        <w:rPr>
          <w:sz w:val="24"/>
          <w:szCs w:val="24"/>
          <w:lang w:val="ru-RU"/>
        </w:rPr>
        <w:t xml:space="preserve"> и 245/23</w:t>
      </w:r>
      <w:r w:rsidRPr="00F95514">
        <w:rPr>
          <w:sz w:val="24"/>
          <w:szCs w:val="24"/>
          <w:lang w:val="sr-Cyrl-CS"/>
        </w:rPr>
        <w:t>) и Решења о именовању председника и заменика председника Већа научних области техничких наука, бр. 06-</w:t>
      </w:r>
      <w:r w:rsidRPr="00F95514">
        <w:rPr>
          <w:sz w:val="24"/>
          <w:szCs w:val="24"/>
          <w:lang w:val="sr-Cyrl-RS"/>
        </w:rPr>
        <w:t>4499</w:t>
      </w:r>
      <w:r w:rsidRPr="00F95514">
        <w:rPr>
          <w:sz w:val="24"/>
          <w:szCs w:val="24"/>
          <w:lang w:val="ru-RU"/>
        </w:rPr>
        <w:t>/</w:t>
      </w:r>
      <w:r w:rsidRPr="00F95514">
        <w:rPr>
          <w:sz w:val="24"/>
          <w:szCs w:val="24"/>
          <w:lang w:val="sr-Cyrl-CS"/>
        </w:rPr>
        <w:t>4-</w:t>
      </w:r>
      <w:r w:rsidRPr="00F95514">
        <w:rPr>
          <w:sz w:val="24"/>
          <w:szCs w:val="24"/>
          <w:lang w:val="ru-RU"/>
        </w:rPr>
        <w:t>2</w:t>
      </w:r>
      <w:r w:rsidRPr="00F95514">
        <w:rPr>
          <w:sz w:val="24"/>
          <w:szCs w:val="24"/>
          <w:lang w:val="sr-Cyrl-RS"/>
        </w:rPr>
        <w:t>5</w:t>
      </w:r>
      <w:r>
        <w:rPr>
          <w:sz w:val="24"/>
          <w:szCs w:val="24"/>
          <w:lang w:val="sr-Cyrl-RS"/>
        </w:rPr>
        <w:t xml:space="preserve"> </w:t>
      </w:r>
      <w:r w:rsidRPr="00F95514">
        <w:rPr>
          <w:sz w:val="24"/>
          <w:szCs w:val="24"/>
        </w:rPr>
        <w:t>o</w:t>
      </w:r>
      <w:r w:rsidRPr="00F95514">
        <w:rPr>
          <w:sz w:val="24"/>
          <w:szCs w:val="24"/>
          <w:lang w:val="ru-RU"/>
        </w:rPr>
        <w:t>д 1</w:t>
      </w:r>
      <w:r>
        <w:rPr>
          <w:sz w:val="24"/>
          <w:szCs w:val="24"/>
          <w:lang w:val="ru-RU"/>
        </w:rPr>
        <w:t>6</w:t>
      </w:r>
      <w:r w:rsidRPr="00F95514">
        <w:rPr>
          <w:sz w:val="24"/>
          <w:szCs w:val="24"/>
          <w:lang w:val="ru-RU"/>
        </w:rPr>
        <w:t xml:space="preserve">. </w:t>
      </w:r>
      <w:r w:rsidRPr="00F95514">
        <w:rPr>
          <w:sz w:val="24"/>
          <w:szCs w:val="24"/>
          <w:lang w:val="sr-Cyrl-RS"/>
        </w:rPr>
        <w:t>дец</w:t>
      </w:r>
      <w:r w:rsidRPr="00F95514">
        <w:rPr>
          <w:sz w:val="24"/>
          <w:szCs w:val="24"/>
          <w:lang w:val="sr-Cyrl-CS"/>
        </w:rPr>
        <w:t>ембра</w:t>
      </w:r>
      <w:r w:rsidRPr="00F95514">
        <w:rPr>
          <w:sz w:val="24"/>
          <w:szCs w:val="24"/>
          <w:lang w:val="ru-RU"/>
        </w:rPr>
        <w:t xml:space="preserve"> 202</w:t>
      </w:r>
      <w:r>
        <w:rPr>
          <w:sz w:val="24"/>
          <w:szCs w:val="24"/>
          <w:lang w:val="ru-RU"/>
        </w:rPr>
        <w:t>5</w:t>
      </w:r>
      <w:r w:rsidRPr="00F95514">
        <w:rPr>
          <w:sz w:val="24"/>
          <w:szCs w:val="24"/>
          <w:lang w:val="ru-RU"/>
        </w:rPr>
        <w:t>. године</w:t>
      </w:r>
      <w:r w:rsidRPr="00F95514">
        <w:rPr>
          <w:sz w:val="24"/>
          <w:szCs w:val="24"/>
          <w:lang w:val="sr-Cyrl-CS"/>
        </w:rPr>
        <w:t>,</w:t>
      </w:r>
      <w:r w:rsidRPr="00F95514">
        <w:rPr>
          <w:sz w:val="24"/>
          <w:szCs w:val="24"/>
          <w:lang w:val="ru-RU"/>
        </w:rPr>
        <w:t xml:space="preserve"> </w:t>
      </w:r>
      <w:r w:rsidRPr="00F95514">
        <w:rPr>
          <w:sz w:val="24"/>
          <w:szCs w:val="24"/>
          <w:lang w:val="sr-Cyrl-CS"/>
        </w:rPr>
        <w:t>сазивам</w:t>
      </w:r>
    </w:p>
    <w:p w14:paraId="18C079C8" w14:textId="77777777" w:rsidR="001F231D" w:rsidRDefault="001F231D" w:rsidP="0076014C">
      <w:pPr>
        <w:jc w:val="both"/>
        <w:rPr>
          <w:sz w:val="24"/>
          <w:lang w:val="sr-Cyrl-CS"/>
        </w:rPr>
      </w:pPr>
    </w:p>
    <w:p w14:paraId="1FF896BB" w14:textId="77777777" w:rsidR="001F231D" w:rsidRDefault="001F231D" w:rsidP="0076014C">
      <w:pPr>
        <w:jc w:val="both"/>
        <w:rPr>
          <w:sz w:val="24"/>
          <w:lang w:val="sr-Cyrl-CS"/>
        </w:rPr>
      </w:pPr>
    </w:p>
    <w:p w14:paraId="22F80E09" w14:textId="4FE386AA" w:rsidR="00007B99" w:rsidRPr="00007B99" w:rsidRDefault="00D325F1" w:rsidP="00007B99">
      <w:pPr>
        <w:pStyle w:val="Vlada1l"/>
        <w:rPr>
          <w:b/>
          <w:noProof w:val="0"/>
          <w:szCs w:val="24"/>
          <w:lang w:val="sr-Cyrl-CS"/>
        </w:rPr>
      </w:pPr>
      <w:r>
        <w:rPr>
          <w:b/>
          <w:noProof w:val="0"/>
          <w:szCs w:val="24"/>
          <w:lang w:val="sr-Cyrl-RS"/>
        </w:rPr>
        <w:t>ШЕСТУ</w:t>
      </w:r>
      <w:r w:rsidR="00007B99" w:rsidRPr="00007B99">
        <w:rPr>
          <w:b/>
          <w:noProof w:val="0"/>
          <w:szCs w:val="24"/>
          <w:lang w:val="ru-RU"/>
        </w:rPr>
        <w:t xml:space="preserve"> </w:t>
      </w:r>
      <w:r w:rsidR="00007B99" w:rsidRPr="00007B99">
        <w:rPr>
          <w:b/>
          <w:noProof w:val="0"/>
          <w:szCs w:val="24"/>
          <w:lang w:val="sr-Cyrl-RS"/>
        </w:rPr>
        <w:t>СЕДНИЦУ</w:t>
      </w:r>
      <w:r w:rsidR="00007B99" w:rsidRPr="00007B99">
        <w:rPr>
          <w:b/>
          <w:noProof w:val="0"/>
          <w:szCs w:val="24"/>
          <w:lang w:val="sr-Cyrl-CS"/>
        </w:rPr>
        <w:t xml:space="preserve"> ВЕЋА НАУЧНИХ ОБЛАСТИ</w:t>
      </w:r>
    </w:p>
    <w:p w14:paraId="11E46AD1" w14:textId="3A2B880A" w:rsidR="006551AD" w:rsidRPr="00007B99" w:rsidRDefault="00840145" w:rsidP="0076014C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RS"/>
        </w:rPr>
        <w:t xml:space="preserve">ПРИРОДНО-МАТЕМАТИЧКИХ </w:t>
      </w:r>
      <w:r w:rsidR="000713FD" w:rsidRPr="00007B99">
        <w:rPr>
          <w:b/>
          <w:sz w:val="24"/>
          <w:szCs w:val="24"/>
          <w:lang w:val="sr-Cyrl-CS"/>
        </w:rPr>
        <w:t>НАУКА</w:t>
      </w:r>
    </w:p>
    <w:p w14:paraId="02E289F4" w14:textId="77777777" w:rsidR="0035405D" w:rsidRDefault="0035405D" w:rsidP="0076014C">
      <w:pPr>
        <w:jc w:val="center"/>
        <w:rPr>
          <w:b/>
          <w:sz w:val="24"/>
          <w:lang w:val="sr-Cyrl-CS"/>
        </w:rPr>
      </w:pPr>
    </w:p>
    <w:p w14:paraId="47D307B1" w14:textId="77777777" w:rsidR="006551AD" w:rsidRDefault="006551AD" w:rsidP="0076014C">
      <w:pPr>
        <w:rPr>
          <w:b/>
          <w:sz w:val="16"/>
          <w:lang w:val="sr-Cyrl-CS"/>
        </w:rPr>
      </w:pPr>
    </w:p>
    <w:p w14:paraId="05DAF809" w14:textId="171CD8A7" w:rsidR="006551AD" w:rsidRDefault="006551AD" w:rsidP="0076014C">
      <w:pPr>
        <w:jc w:val="center"/>
        <w:rPr>
          <w:b/>
          <w:sz w:val="24"/>
          <w:u w:val="single"/>
          <w:lang w:val="sr-Cyrl-CS"/>
        </w:rPr>
      </w:pPr>
      <w:r>
        <w:rPr>
          <w:b/>
          <w:sz w:val="24"/>
          <w:u w:val="single"/>
          <w:lang w:val="sr-Cyrl-CS"/>
        </w:rPr>
        <w:t xml:space="preserve">за </w:t>
      </w:r>
      <w:r w:rsidR="00D325F1">
        <w:rPr>
          <w:b/>
          <w:sz w:val="24"/>
          <w:u w:val="single"/>
          <w:lang w:val="sr-Cyrl-CS"/>
        </w:rPr>
        <w:t>среду</w:t>
      </w:r>
      <w:r w:rsidR="001A3403">
        <w:rPr>
          <w:b/>
          <w:sz w:val="24"/>
          <w:u w:val="single"/>
          <w:lang w:val="sr-Cyrl-CS"/>
        </w:rPr>
        <w:t xml:space="preserve">, </w:t>
      </w:r>
      <w:r w:rsidR="008B20A3">
        <w:rPr>
          <w:b/>
          <w:sz w:val="24"/>
          <w:u w:val="single"/>
        </w:rPr>
        <w:t>15</w:t>
      </w:r>
      <w:r w:rsidR="00EF541C">
        <w:rPr>
          <w:b/>
          <w:sz w:val="24"/>
          <w:u w:val="single"/>
          <w:lang w:val="sr-Cyrl-CS"/>
        </w:rPr>
        <w:t xml:space="preserve">. </w:t>
      </w:r>
      <w:proofErr w:type="gramStart"/>
      <w:r w:rsidR="008B20A3">
        <w:rPr>
          <w:b/>
          <w:sz w:val="24"/>
          <w:u w:val="single"/>
        </w:rPr>
        <w:t>j</w:t>
      </w:r>
      <w:r w:rsidR="00D325F1">
        <w:rPr>
          <w:b/>
          <w:sz w:val="24"/>
          <w:u w:val="single"/>
          <w:lang w:val="sr-Cyrl-RS"/>
        </w:rPr>
        <w:t>ул</w:t>
      </w:r>
      <w:proofErr w:type="gramEnd"/>
      <w:r w:rsidR="00C41182">
        <w:rPr>
          <w:b/>
          <w:sz w:val="24"/>
          <w:u w:val="single"/>
          <w:lang w:val="sr-Cyrl-CS"/>
        </w:rPr>
        <w:t xml:space="preserve"> 202</w:t>
      </w:r>
      <w:r w:rsidR="00F95514">
        <w:rPr>
          <w:b/>
          <w:sz w:val="24"/>
          <w:u w:val="single"/>
          <w:lang w:val="sr-Cyrl-CS"/>
        </w:rPr>
        <w:t>6</w:t>
      </w:r>
      <w:r>
        <w:rPr>
          <w:b/>
          <w:sz w:val="24"/>
          <w:u w:val="single"/>
          <w:lang w:val="sr-Cyrl-CS"/>
        </w:rPr>
        <w:t xml:space="preserve">. године, са почетком у </w:t>
      </w:r>
      <w:r w:rsidR="005D43F4" w:rsidRPr="008B20A3">
        <w:rPr>
          <w:b/>
          <w:sz w:val="24"/>
          <w:highlight w:val="yellow"/>
          <w:u w:val="single"/>
          <w:lang w:val="sr-Cyrl-CS"/>
        </w:rPr>
        <w:t>1</w:t>
      </w:r>
      <w:r w:rsidR="00635892" w:rsidRPr="008B20A3">
        <w:rPr>
          <w:b/>
          <w:sz w:val="24"/>
          <w:highlight w:val="yellow"/>
          <w:u w:val="single"/>
          <w:lang w:val="sr-Cyrl-CS"/>
        </w:rPr>
        <w:t>4</w:t>
      </w:r>
      <w:r w:rsidR="00C60C0D" w:rsidRPr="008B20A3">
        <w:rPr>
          <w:b/>
          <w:sz w:val="24"/>
          <w:highlight w:val="yellow"/>
          <w:u w:val="single"/>
          <w:lang w:val="sr-Cyrl-CS"/>
        </w:rPr>
        <w:t>:</w:t>
      </w:r>
      <w:r w:rsidR="00524116" w:rsidRPr="008B20A3">
        <w:rPr>
          <w:b/>
          <w:sz w:val="24"/>
          <w:highlight w:val="yellow"/>
          <w:u w:val="single"/>
          <w:lang w:val="sr-Cyrl-CS"/>
        </w:rPr>
        <w:t>0</w:t>
      </w:r>
      <w:r w:rsidR="00C60C0D" w:rsidRPr="008B20A3">
        <w:rPr>
          <w:b/>
          <w:sz w:val="24"/>
          <w:highlight w:val="yellow"/>
          <w:u w:val="single"/>
          <w:lang w:val="sr-Cyrl-CS"/>
        </w:rPr>
        <w:t>0</w:t>
      </w:r>
      <w:r w:rsidR="005D43F4" w:rsidRPr="008B20A3">
        <w:rPr>
          <w:b/>
          <w:sz w:val="24"/>
          <w:highlight w:val="yellow"/>
          <w:u w:val="single"/>
          <w:lang w:val="sr-Cyrl-CS"/>
        </w:rPr>
        <w:t xml:space="preserve"> </w:t>
      </w:r>
      <w:r w:rsidRPr="008B20A3">
        <w:rPr>
          <w:b/>
          <w:sz w:val="24"/>
          <w:highlight w:val="yellow"/>
          <w:u w:val="single"/>
          <w:lang w:val="sr-Cyrl-CS"/>
        </w:rPr>
        <w:t>сати</w:t>
      </w:r>
    </w:p>
    <w:p w14:paraId="3C6A1682" w14:textId="77777777" w:rsidR="006551AD" w:rsidRDefault="006551AD" w:rsidP="0076014C">
      <w:pPr>
        <w:jc w:val="both"/>
        <w:rPr>
          <w:b/>
          <w:sz w:val="24"/>
          <w:lang w:val="sr-Cyrl-CS"/>
        </w:rPr>
      </w:pPr>
    </w:p>
    <w:p w14:paraId="4CEE5DA1" w14:textId="77777777" w:rsidR="006551AD" w:rsidRDefault="006551AD" w:rsidP="0076014C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           За ову седницу предлажем следећи</w:t>
      </w:r>
    </w:p>
    <w:p w14:paraId="6F8AD29C" w14:textId="77777777" w:rsidR="006551AD" w:rsidRDefault="006551AD" w:rsidP="0076014C">
      <w:pPr>
        <w:jc w:val="center"/>
        <w:rPr>
          <w:sz w:val="24"/>
          <w:lang w:val="sr-Cyrl-CS"/>
        </w:rPr>
      </w:pPr>
    </w:p>
    <w:p w14:paraId="3BBEA4CE" w14:textId="77777777" w:rsidR="006551AD" w:rsidRDefault="006551AD" w:rsidP="0076014C">
      <w:pPr>
        <w:jc w:val="center"/>
        <w:rPr>
          <w:b/>
          <w:sz w:val="24"/>
          <w:lang w:val="sr-Cyrl-CS"/>
        </w:rPr>
      </w:pPr>
      <w:r>
        <w:rPr>
          <w:b/>
          <w:sz w:val="24"/>
          <w:lang w:val="sr-Cyrl-CS"/>
        </w:rPr>
        <w:t>Д н е в н и   р е д:</w:t>
      </w:r>
    </w:p>
    <w:p w14:paraId="7B8E5558" w14:textId="77777777" w:rsidR="002F466E" w:rsidRDefault="002F466E" w:rsidP="0076014C">
      <w:pPr>
        <w:jc w:val="center"/>
        <w:rPr>
          <w:b/>
          <w:sz w:val="24"/>
          <w:lang w:val="sr-Cyrl-CS"/>
        </w:rPr>
      </w:pPr>
    </w:p>
    <w:p w14:paraId="3D32ED35" w14:textId="2C4C726C" w:rsidR="00F95514" w:rsidRPr="00F95514" w:rsidRDefault="00F95514" w:rsidP="00F0272C">
      <w:pPr>
        <w:numPr>
          <w:ilvl w:val="0"/>
          <w:numId w:val="7"/>
        </w:numPr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Усвајање записника са </w:t>
      </w:r>
      <w:r w:rsidR="00D325F1">
        <w:rPr>
          <w:sz w:val="24"/>
          <w:lang w:val="sr-Cyrl-RS"/>
        </w:rPr>
        <w:t>5</w:t>
      </w:r>
      <w:r>
        <w:rPr>
          <w:sz w:val="24"/>
          <w:lang w:val="sr-Cyrl-CS"/>
        </w:rPr>
        <w:t>. седнице Већа;</w:t>
      </w:r>
    </w:p>
    <w:p w14:paraId="5B860991" w14:textId="464416FE" w:rsidR="00F0272C" w:rsidRDefault="00F0272C" w:rsidP="00F0272C">
      <w:pPr>
        <w:numPr>
          <w:ilvl w:val="0"/>
          <w:numId w:val="7"/>
        </w:numPr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Избор наставника у звање </w:t>
      </w:r>
      <w:r w:rsidR="00FC27A4">
        <w:rPr>
          <w:sz w:val="24"/>
          <w:lang w:val="sr-Cyrl-RS"/>
        </w:rPr>
        <w:t xml:space="preserve">редовног професора, </w:t>
      </w:r>
      <w:r w:rsidR="00ED103F">
        <w:rPr>
          <w:sz w:val="24"/>
          <w:lang w:val="sr-Cyrl-CS"/>
        </w:rPr>
        <w:t xml:space="preserve">ванредног професора  и </w:t>
      </w:r>
      <w:r>
        <w:rPr>
          <w:sz w:val="24"/>
          <w:lang w:val="sr-Cyrl-CS"/>
        </w:rPr>
        <w:t>доцента;</w:t>
      </w:r>
    </w:p>
    <w:p w14:paraId="314E6330" w14:textId="77777777" w:rsidR="0083730E" w:rsidRDefault="0083730E" w:rsidP="0083730E">
      <w:pPr>
        <w:pStyle w:val="BodyText"/>
        <w:numPr>
          <w:ilvl w:val="0"/>
          <w:numId w:val="7"/>
        </w:numPr>
        <w:rPr>
          <w:sz w:val="24"/>
        </w:rPr>
      </w:pPr>
      <w:r>
        <w:rPr>
          <w:sz w:val="24"/>
        </w:rPr>
        <w:t>Давање сагласности на предлоге тема докторских дисертација које су пријављене на факултету;</w:t>
      </w:r>
    </w:p>
    <w:p w14:paraId="273FFA30" w14:textId="1D2783AF" w:rsidR="0083730E" w:rsidRDefault="0083730E" w:rsidP="0083730E">
      <w:pPr>
        <w:pStyle w:val="BodyText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Давање сагласности на </w:t>
      </w:r>
      <w:r>
        <w:rPr>
          <w:sz w:val="24"/>
          <w:lang w:val="sr-Cyrl-RS"/>
        </w:rPr>
        <w:t>реферате о урађеним докторским дисертацијама</w:t>
      </w:r>
      <w:r>
        <w:rPr>
          <w:sz w:val="24"/>
        </w:rPr>
        <w:t xml:space="preserve"> које </w:t>
      </w:r>
      <w:r>
        <w:rPr>
          <w:sz w:val="24"/>
          <w:lang w:val="sr-Cyrl-RS"/>
        </w:rPr>
        <w:t>се бране</w:t>
      </w:r>
      <w:r>
        <w:rPr>
          <w:sz w:val="24"/>
        </w:rPr>
        <w:t xml:space="preserve"> на факултету;</w:t>
      </w:r>
      <w:r w:rsidRPr="00212AB9">
        <w:rPr>
          <w:sz w:val="24"/>
        </w:rPr>
        <w:t xml:space="preserve"> </w:t>
      </w:r>
    </w:p>
    <w:p w14:paraId="0FF3A339" w14:textId="13E6EBA5" w:rsidR="00E81818" w:rsidRDefault="00E81818" w:rsidP="0083730E">
      <w:pPr>
        <w:pStyle w:val="BodyText"/>
        <w:numPr>
          <w:ilvl w:val="0"/>
          <w:numId w:val="7"/>
        </w:numPr>
        <w:rPr>
          <w:sz w:val="24"/>
        </w:rPr>
      </w:pPr>
      <w:r>
        <w:rPr>
          <w:sz w:val="24"/>
          <w:lang w:val="sr-Cyrl-RS"/>
        </w:rPr>
        <w:t>Текућа питања.</w:t>
      </w:r>
    </w:p>
    <w:p w14:paraId="5FF1055A" w14:textId="77777777" w:rsidR="00943154" w:rsidRDefault="00943154" w:rsidP="00412B72">
      <w:pPr>
        <w:ind w:firstLine="720"/>
        <w:jc w:val="both"/>
        <w:rPr>
          <w:sz w:val="24"/>
          <w:szCs w:val="24"/>
          <w:lang w:val="sr-Cyrl-CS"/>
        </w:rPr>
      </w:pPr>
    </w:p>
    <w:p w14:paraId="089A94B0" w14:textId="7990B8A8" w:rsidR="00381196" w:rsidRPr="004774B1" w:rsidRDefault="00381196" w:rsidP="00381196">
      <w:pPr>
        <w:ind w:firstLine="720"/>
        <w:jc w:val="both"/>
        <w:rPr>
          <w:color w:val="FF0000"/>
          <w:sz w:val="24"/>
          <w:lang w:val="sr-Cyrl-CS"/>
        </w:rPr>
      </w:pPr>
      <w:r>
        <w:rPr>
          <w:sz w:val="24"/>
          <w:lang w:val="sr-Cyrl-CS"/>
        </w:rPr>
        <w:t xml:space="preserve">Седница ће се </w:t>
      </w:r>
      <w:r w:rsidRPr="00780B46">
        <w:rPr>
          <w:sz w:val="24"/>
          <w:lang w:val="sr-Cyrl-CS"/>
        </w:rPr>
        <w:t>одржати</w:t>
      </w:r>
      <w:r w:rsidRPr="004774B1">
        <w:rPr>
          <w:b/>
          <w:color w:val="FF0000"/>
          <w:sz w:val="24"/>
          <w:lang w:val="sr-Cyrl-CS"/>
        </w:rPr>
        <w:t xml:space="preserve"> </w:t>
      </w:r>
      <w:r>
        <w:rPr>
          <w:sz w:val="24"/>
          <w:lang w:val="sr-Cyrl-CS"/>
        </w:rPr>
        <w:t xml:space="preserve">у </w:t>
      </w:r>
      <w:r>
        <w:rPr>
          <w:b/>
          <w:sz w:val="24"/>
          <w:u w:val="single"/>
          <w:lang w:val="sr-Cyrl-RS"/>
        </w:rPr>
        <w:t>сали 8</w:t>
      </w:r>
      <w:r>
        <w:rPr>
          <w:sz w:val="24"/>
          <w:lang w:val="sr-Cyrl-CS"/>
        </w:rPr>
        <w:t xml:space="preserve"> </w:t>
      </w:r>
      <w:r w:rsidR="002E62F9">
        <w:rPr>
          <w:sz w:val="24"/>
          <w:lang w:val="sr-Cyrl-CS"/>
        </w:rPr>
        <w:t xml:space="preserve">на првом спрату </w:t>
      </w:r>
      <w:r>
        <w:rPr>
          <w:sz w:val="24"/>
          <w:lang w:val="sr-Cyrl-CS"/>
        </w:rPr>
        <w:t>Ректората Универзитета у Београду, Студентски трг 1.</w:t>
      </w:r>
      <w:r w:rsidRPr="004774B1">
        <w:rPr>
          <w:b/>
          <w:color w:val="FF0000"/>
          <w:sz w:val="24"/>
          <w:lang w:val="sr-Cyrl-CS"/>
        </w:rPr>
        <w:t xml:space="preserve"> </w:t>
      </w:r>
    </w:p>
    <w:p w14:paraId="2D46E175" w14:textId="6BE40499" w:rsidR="00381196" w:rsidRPr="00A5043F" w:rsidRDefault="00381196" w:rsidP="00381196">
      <w:pPr>
        <w:jc w:val="both"/>
        <w:rPr>
          <w:sz w:val="24"/>
          <w:lang w:val="ru-RU"/>
        </w:rPr>
      </w:pPr>
      <w:r>
        <w:rPr>
          <w:sz w:val="24"/>
          <w:lang w:val="sr-Cyrl-CS"/>
        </w:rPr>
        <w:t xml:space="preserve">            Молим Вас да седници обавезно присуствујете, а у случају спречености да о томе обавестите секретара Већа, </w:t>
      </w:r>
      <w:r w:rsidR="00840145">
        <w:rPr>
          <w:sz w:val="24"/>
          <w:lang w:val="sr-Cyrl-CS"/>
        </w:rPr>
        <w:t>Стефана Ћалића</w:t>
      </w:r>
      <w:r>
        <w:rPr>
          <w:sz w:val="24"/>
          <w:lang w:val="sr-Cyrl-CS"/>
        </w:rPr>
        <w:t>, на тел. 3207-4</w:t>
      </w:r>
      <w:r w:rsidR="00840145">
        <w:rPr>
          <w:sz w:val="24"/>
          <w:lang w:val="sr-Cyrl-CS"/>
        </w:rPr>
        <w:t>85</w:t>
      </w:r>
      <w:r>
        <w:rPr>
          <w:sz w:val="24"/>
          <w:lang w:val="sr-Cyrl-CS"/>
        </w:rPr>
        <w:t>.</w:t>
      </w:r>
    </w:p>
    <w:p w14:paraId="1343FDDA" w14:textId="77777777" w:rsidR="00381196" w:rsidRDefault="00381196" w:rsidP="0038119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Материјали за седницу ће бити доступни на следећем линку:</w:t>
      </w:r>
    </w:p>
    <w:p w14:paraId="326E5E73" w14:textId="29A5E1A0" w:rsidR="00381196" w:rsidRDefault="00EB2487" w:rsidP="00381196">
      <w:pPr>
        <w:ind w:firstLine="720"/>
        <w:jc w:val="both"/>
        <w:rPr>
          <w:rStyle w:val="Hyperlink"/>
          <w:sz w:val="24"/>
          <w:szCs w:val="24"/>
          <w:lang w:val="ru-RU"/>
        </w:rPr>
      </w:pPr>
      <w:hyperlink r:id="rId15" w:history="1">
        <w:r w:rsidR="00381196" w:rsidRPr="00637B02">
          <w:rPr>
            <w:rStyle w:val="Hyperlink"/>
            <w:sz w:val="24"/>
            <w:szCs w:val="24"/>
            <w:lang w:val="ru-RU"/>
          </w:rPr>
          <w:t>https://www.bg.ac.rs/VEca-naucnih-oblasti/</w:t>
        </w:r>
      </w:hyperlink>
    </w:p>
    <w:p w14:paraId="5BCD7C95" w14:textId="77777777" w:rsidR="00840145" w:rsidRDefault="00840145" w:rsidP="00381196">
      <w:pPr>
        <w:ind w:firstLine="720"/>
        <w:jc w:val="both"/>
        <w:rPr>
          <w:sz w:val="24"/>
          <w:szCs w:val="24"/>
          <w:lang w:val="ru-RU"/>
        </w:rPr>
      </w:pPr>
    </w:p>
    <w:p w14:paraId="7B7D7B96" w14:textId="77777777" w:rsidR="00AB642E" w:rsidRDefault="00AB642E" w:rsidP="0076014C">
      <w:pPr>
        <w:jc w:val="both"/>
        <w:rPr>
          <w:sz w:val="24"/>
          <w:lang w:val="sr-Cyrl-CS"/>
        </w:rPr>
      </w:pPr>
    </w:p>
    <w:p w14:paraId="3B88ADEB" w14:textId="05E70570" w:rsidR="00381196" w:rsidRPr="007066F8" w:rsidRDefault="00381196" w:rsidP="00381196">
      <w:pPr>
        <w:pStyle w:val="BodyTextIndent2"/>
        <w:rPr>
          <w:sz w:val="24"/>
          <w:lang w:val="sr-Cyrl-RS"/>
        </w:rPr>
      </w:pPr>
      <w:r>
        <w:rPr>
          <w:sz w:val="24"/>
        </w:rPr>
        <w:t xml:space="preserve">                                                </w:t>
      </w:r>
      <w:r>
        <w:rPr>
          <w:sz w:val="24"/>
          <w:lang w:val="ru-RU"/>
        </w:rPr>
        <w:t xml:space="preserve">      </w:t>
      </w:r>
      <w:r w:rsidR="00F95514">
        <w:rPr>
          <w:sz w:val="24"/>
          <w:lang w:val="ru-RU"/>
        </w:rPr>
        <w:tab/>
      </w:r>
      <w:r w:rsidR="00F95514">
        <w:rPr>
          <w:sz w:val="24"/>
          <w:lang w:val="ru-RU"/>
        </w:rPr>
        <w:tab/>
      </w:r>
      <w:r w:rsidR="00995794">
        <w:rPr>
          <w:sz w:val="24"/>
          <w:lang w:val="ru-RU"/>
        </w:rPr>
        <w:t xml:space="preserve">  </w:t>
      </w:r>
      <w:r w:rsidR="00F95514">
        <w:rPr>
          <w:sz w:val="24"/>
          <w:lang w:val="sr-Cyrl-RS"/>
        </w:rPr>
        <w:t>ПРЕДСЕДНИК ВЕЋА</w:t>
      </w:r>
    </w:p>
    <w:p w14:paraId="0584E498" w14:textId="77777777" w:rsidR="00381196" w:rsidRDefault="00381196" w:rsidP="00381196">
      <w:pPr>
        <w:ind w:firstLine="720"/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 </w:t>
      </w:r>
    </w:p>
    <w:p w14:paraId="564254FD" w14:textId="0328673A" w:rsidR="00381196" w:rsidRDefault="00381196" w:rsidP="00381196">
      <w:pPr>
        <w:ind w:firstLine="720"/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                                                                проф. др </w:t>
      </w:r>
      <w:r w:rsidR="00F95514">
        <w:rPr>
          <w:sz w:val="24"/>
          <w:lang w:val="sr-Cyrl-CS"/>
        </w:rPr>
        <w:t>Зорица Станимировићѕ</w:t>
      </w:r>
      <w:r>
        <w:rPr>
          <w:sz w:val="24"/>
          <w:lang w:val="sr-Cyrl-CS"/>
        </w:rPr>
        <w:t xml:space="preserve"> с.р.</w:t>
      </w:r>
    </w:p>
    <w:p w14:paraId="0EE401B2" w14:textId="41D3A1C0" w:rsidR="00B6782D" w:rsidRPr="004F3D4B" w:rsidRDefault="00B6782D" w:rsidP="006E5E24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sr-Cyrl-RS"/>
        </w:rPr>
      </w:pPr>
    </w:p>
    <w:p w14:paraId="0A01268B" w14:textId="77777777" w:rsidR="00B6642A" w:rsidRDefault="00B6642A">
      <w:pPr>
        <w:rPr>
          <w:b/>
          <w:bCs/>
          <w:color w:val="000000"/>
          <w:sz w:val="24"/>
          <w:szCs w:val="24"/>
          <w:lang w:val="sr-Cyrl-RS"/>
        </w:rPr>
      </w:pPr>
      <w:r>
        <w:rPr>
          <w:b/>
          <w:bCs/>
          <w:color w:val="000000"/>
          <w:sz w:val="24"/>
          <w:szCs w:val="24"/>
          <w:lang w:val="sr-Cyrl-RS"/>
        </w:rPr>
        <w:br w:type="page"/>
      </w:r>
    </w:p>
    <w:p w14:paraId="0835827F" w14:textId="7D0A2A2E" w:rsidR="006E5E24" w:rsidRPr="00DB36F7" w:rsidRDefault="0015281B" w:rsidP="006E5E24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sr-Cyrl-RS"/>
        </w:rPr>
        <w:lastRenderedPageBreak/>
        <w:t>В</w:t>
      </w:r>
      <w:r w:rsidR="006E5E24" w:rsidRPr="00DB36F7">
        <w:rPr>
          <w:b/>
          <w:bCs/>
          <w:color w:val="000000"/>
          <w:sz w:val="24"/>
          <w:szCs w:val="24"/>
          <w:lang w:val="ru-RU"/>
        </w:rPr>
        <w:t xml:space="preserve">ажне напомене: </w:t>
      </w:r>
    </w:p>
    <w:p w14:paraId="07DBFAB6" w14:textId="7F43071B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>1. Приликом одлучивања о избору у звање наставника потребно је да седници присуствује најмање две трећине чланова Већа (1</w:t>
      </w:r>
      <w:r w:rsidR="00840145">
        <w:rPr>
          <w:color w:val="000000"/>
          <w:sz w:val="24"/>
          <w:szCs w:val="24"/>
          <w:lang w:val="sr-Cyrl-RS"/>
        </w:rPr>
        <w:t>4</w:t>
      </w:r>
      <w:r w:rsidRPr="00DB36F7">
        <w:rPr>
          <w:color w:val="000000"/>
          <w:sz w:val="24"/>
          <w:szCs w:val="24"/>
          <w:lang w:val="ru-RU"/>
        </w:rPr>
        <w:t xml:space="preserve"> чланова Већа); </w:t>
      </w:r>
    </w:p>
    <w:p w14:paraId="1D2DD0EA" w14:textId="77777777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>2. Компл</w:t>
      </w:r>
      <w:r w:rsidRPr="006E5E24">
        <w:rPr>
          <w:color w:val="000000"/>
          <w:sz w:val="24"/>
          <w:szCs w:val="24"/>
        </w:rPr>
        <w:t>e</w:t>
      </w:r>
      <w:r w:rsidRPr="00DB36F7">
        <w:rPr>
          <w:color w:val="000000"/>
          <w:sz w:val="24"/>
          <w:szCs w:val="24"/>
          <w:lang w:val="ru-RU"/>
        </w:rPr>
        <w:t xml:space="preserve">тна документација везана за избор у звања наставника налази се на сајту Универзитета: </w:t>
      </w:r>
      <w:r w:rsidRPr="006E5E24">
        <w:rPr>
          <w:color w:val="000000"/>
          <w:sz w:val="24"/>
          <w:szCs w:val="24"/>
        </w:rPr>
        <w:t>www</w:t>
      </w:r>
      <w:r w:rsidRPr="00DB36F7">
        <w:rPr>
          <w:color w:val="000000"/>
          <w:sz w:val="24"/>
          <w:szCs w:val="24"/>
          <w:lang w:val="ru-RU"/>
        </w:rPr>
        <w:t>.</w:t>
      </w:r>
      <w:proofErr w:type="spellStart"/>
      <w:r w:rsidRPr="006E5E24">
        <w:rPr>
          <w:color w:val="000000"/>
          <w:sz w:val="24"/>
          <w:szCs w:val="24"/>
        </w:rPr>
        <w:t>bg</w:t>
      </w:r>
      <w:proofErr w:type="spellEnd"/>
      <w:r w:rsidRPr="00DB36F7">
        <w:rPr>
          <w:color w:val="000000"/>
          <w:sz w:val="24"/>
          <w:szCs w:val="24"/>
          <w:lang w:val="ru-RU"/>
        </w:rPr>
        <w:t>.</w:t>
      </w:r>
      <w:r w:rsidRPr="006E5E24">
        <w:rPr>
          <w:color w:val="000000"/>
          <w:sz w:val="24"/>
          <w:szCs w:val="24"/>
        </w:rPr>
        <w:t>ac</w:t>
      </w:r>
      <w:r w:rsidRPr="00DB36F7">
        <w:rPr>
          <w:color w:val="000000"/>
          <w:sz w:val="24"/>
          <w:szCs w:val="24"/>
          <w:lang w:val="ru-RU"/>
        </w:rPr>
        <w:t>.</w:t>
      </w:r>
      <w:proofErr w:type="spellStart"/>
      <w:r w:rsidRPr="006E5E24">
        <w:rPr>
          <w:color w:val="000000"/>
          <w:sz w:val="24"/>
          <w:szCs w:val="24"/>
        </w:rPr>
        <w:t>rs</w:t>
      </w:r>
      <w:proofErr w:type="spellEnd"/>
      <w:r w:rsidRPr="00DB36F7">
        <w:rPr>
          <w:color w:val="000000"/>
          <w:sz w:val="24"/>
          <w:szCs w:val="24"/>
          <w:lang w:val="ru-RU"/>
        </w:rPr>
        <w:t xml:space="preserve">; </w:t>
      </w:r>
    </w:p>
    <w:p w14:paraId="01B46EB6" w14:textId="317DDB8A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 xml:space="preserve">3. Прописи везани за рад Већа налазе се на сајту Универзитета </w:t>
      </w:r>
      <w:r w:rsidR="00B77DB3" w:rsidRPr="004851E3">
        <w:rPr>
          <w:color w:val="000000"/>
          <w:sz w:val="24"/>
          <w:szCs w:val="24"/>
        </w:rPr>
        <w:t>https://www.bg.ac.rs/pravni-okvir/</w:t>
      </w:r>
      <w:r w:rsidRPr="00DB36F7">
        <w:rPr>
          <w:color w:val="000000"/>
          <w:sz w:val="24"/>
          <w:szCs w:val="24"/>
          <w:lang w:val="ru-RU"/>
        </w:rPr>
        <w:t xml:space="preserve">, и то: </w:t>
      </w:r>
    </w:p>
    <w:p w14:paraId="0207FD75" w14:textId="77777777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 xml:space="preserve">- Статут Универзитета у Београду, </w:t>
      </w:r>
    </w:p>
    <w:p w14:paraId="079333F9" w14:textId="77777777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 xml:space="preserve">- Правилник о већима научних области на Универзитету у Београду, </w:t>
      </w:r>
    </w:p>
    <w:p w14:paraId="353D7FFD" w14:textId="77777777" w:rsidR="006E5E24" w:rsidRPr="00DB36F7" w:rsidRDefault="006E5E24" w:rsidP="006E5E24">
      <w:pPr>
        <w:autoSpaceDE w:val="0"/>
        <w:autoSpaceDN w:val="0"/>
        <w:adjustRightInd w:val="0"/>
        <w:spacing w:after="56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 xml:space="preserve">- Правилник о начину и поступку стицања звања и заснивања радног односа наставника Универзитета у Београду, </w:t>
      </w:r>
    </w:p>
    <w:p w14:paraId="1363E965" w14:textId="77777777" w:rsidR="006E5E24" w:rsidRPr="00DB36F7" w:rsidRDefault="006E5E24" w:rsidP="006E5E24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DB36F7">
        <w:rPr>
          <w:color w:val="000000"/>
          <w:sz w:val="24"/>
          <w:szCs w:val="24"/>
          <w:lang w:val="ru-RU"/>
        </w:rPr>
        <w:t xml:space="preserve">- Правилник о минималним условима за стицање звања наставника на Универзитету у Београду. </w:t>
      </w:r>
    </w:p>
    <w:p w14:paraId="7AFD78D7" w14:textId="77777777" w:rsidR="00B6216F" w:rsidRPr="00497AE0" w:rsidRDefault="00B6216F" w:rsidP="00B6216F">
      <w:pPr>
        <w:jc w:val="both"/>
        <w:rPr>
          <w:color w:val="000000"/>
          <w:sz w:val="24"/>
          <w:lang w:val="sr-Cyrl-CS"/>
        </w:rPr>
      </w:pPr>
    </w:p>
    <w:p w14:paraId="6911D64D" w14:textId="77777777" w:rsidR="007A7AA3" w:rsidRPr="00CE4F8A" w:rsidRDefault="007A7AA3" w:rsidP="00B468B4">
      <w:pPr>
        <w:ind w:left="180" w:hanging="270"/>
        <w:rPr>
          <w:sz w:val="24"/>
          <w:lang w:val="sr-Cyrl-CS"/>
        </w:rPr>
      </w:pPr>
      <w:r>
        <w:rPr>
          <w:sz w:val="24"/>
          <w:lang w:val="sr-Cyrl-CS"/>
        </w:rPr>
        <w:tab/>
      </w:r>
    </w:p>
    <w:p w14:paraId="6C572E19" w14:textId="77777777" w:rsidR="006551AD" w:rsidRDefault="006551AD" w:rsidP="0076014C">
      <w:pPr>
        <w:rPr>
          <w:sz w:val="24"/>
          <w:lang w:val="sr-Cyrl-CS"/>
        </w:rPr>
      </w:pPr>
    </w:p>
    <w:p w14:paraId="67906506" w14:textId="77777777" w:rsidR="00CC1B81" w:rsidRDefault="00CC1B81" w:rsidP="0076014C">
      <w:pPr>
        <w:rPr>
          <w:sz w:val="24"/>
          <w:lang w:val="sr-Cyrl-CS"/>
        </w:rPr>
      </w:pPr>
    </w:p>
    <w:p w14:paraId="29807F68" w14:textId="77777777" w:rsidR="00AE0BE6" w:rsidRDefault="00AE0BE6" w:rsidP="0076014C">
      <w:pPr>
        <w:rPr>
          <w:sz w:val="24"/>
          <w:lang w:val="sr-Cyrl-CS"/>
        </w:rPr>
      </w:pPr>
    </w:p>
    <w:p w14:paraId="41A485A8" w14:textId="77777777" w:rsidR="00AE0BE6" w:rsidRDefault="00AE0BE6" w:rsidP="0076014C">
      <w:pPr>
        <w:rPr>
          <w:sz w:val="24"/>
          <w:lang w:val="sr-Cyrl-CS"/>
        </w:rPr>
      </w:pPr>
    </w:p>
    <w:p w14:paraId="5FA865CE" w14:textId="77777777" w:rsidR="00AE0BE6" w:rsidRDefault="00AE0BE6" w:rsidP="0076014C">
      <w:pPr>
        <w:rPr>
          <w:sz w:val="24"/>
          <w:lang w:val="sr-Cyrl-CS"/>
        </w:rPr>
      </w:pPr>
    </w:p>
    <w:p w14:paraId="5A567FA1" w14:textId="77777777" w:rsidR="00AE0BE6" w:rsidRDefault="00AE0BE6" w:rsidP="0076014C">
      <w:pPr>
        <w:rPr>
          <w:sz w:val="24"/>
          <w:lang w:val="sr-Cyrl-CS"/>
        </w:rPr>
      </w:pPr>
    </w:p>
    <w:p w14:paraId="436B1DA1" w14:textId="77777777" w:rsidR="00AE0BE6" w:rsidRDefault="00AE0BE6" w:rsidP="0076014C">
      <w:pPr>
        <w:rPr>
          <w:sz w:val="24"/>
          <w:lang w:val="sr-Cyrl-CS"/>
        </w:rPr>
      </w:pPr>
    </w:p>
    <w:p w14:paraId="7F5C70AB" w14:textId="77777777" w:rsidR="00AE0BE6" w:rsidRDefault="00AE0BE6" w:rsidP="0076014C">
      <w:pPr>
        <w:rPr>
          <w:sz w:val="24"/>
          <w:lang w:val="sr-Cyrl-CS"/>
        </w:rPr>
      </w:pPr>
    </w:p>
    <w:p w14:paraId="185B3F64" w14:textId="77777777" w:rsidR="00AE0BE6" w:rsidRDefault="00AE0BE6" w:rsidP="0076014C">
      <w:pPr>
        <w:rPr>
          <w:sz w:val="24"/>
          <w:lang w:val="sr-Cyrl-CS"/>
        </w:rPr>
      </w:pPr>
    </w:p>
    <w:p w14:paraId="7F9BAF20" w14:textId="77777777" w:rsidR="00AE0BE6" w:rsidRDefault="00AE0BE6" w:rsidP="0076014C">
      <w:pPr>
        <w:rPr>
          <w:sz w:val="24"/>
          <w:lang w:val="sr-Cyrl-CS"/>
        </w:rPr>
      </w:pPr>
    </w:p>
    <w:p w14:paraId="129A49A0" w14:textId="77777777" w:rsidR="00AE0BE6" w:rsidRDefault="00AE0BE6" w:rsidP="0076014C">
      <w:pPr>
        <w:rPr>
          <w:sz w:val="24"/>
          <w:lang w:val="sr-Cyrl-CS"/>
        </w:rPr>
      </w:pPr>
    </w:p>
    <w:p w14:paraId="44074149" w14:textId="77777777" w:rsidR="00AE0BE6" w:rsidRDefault="00AE0BE6" w:rsidP="0076014C">
      <w:pPr>
        <w:rPr>
          <w:sz w:val="24"/>
          <w:lang w:val="sr-Cyrl-CS"/>
        </w:rPr>
      </w:pPr>
    </w:p>
    <w:p w14:paraId="65607644" w14:textId="77777777" w:rsidR="00AE0BE6" w:rsidRDefault="00AE0BE6" w:rsidP="0076014C">
      <w:pPr>
        <w:rPr>
          <w:sz w:val="24"/>
          <w:lang w:val="sr-Cyrl-CS"/>
        </w:rPr>
      </w:pPr>
    </w:p>
    <w:p w14:paraId="40A60C5C" w14:textId="77777777" w:rsidR="00AE0BE6" w:rsidRDefault="00AE0BE6" w:rsidP="0076014C">
      <w:pPr>
        <w:rPr>
          <w:sz w:val="24"/>
          <w:lang w:val="sr-Cyrl-CS"/>
        </w:rPr>
      </w:pPr>
    </w:p>
    <w:p w14:paraId="3D34F05A" w14:textId="77777777" w:rsidR="00AE0BE6" w:rsidRDefault="00AE0BE6" w:rsidP="0076014C">
      <w:pPr>
        <w:rPr>
          <w:sz w:val="24"/>
          <w:lang w:val="sr-Cyrl-CS"/>
        </w:rPr>
      </w:pPr>
    </w:p>
    <w:p w14:paraId="32F578C0" w14:textId="77777777" w:rsidR="00AE0BE6" w:rsidRDefault="00AE0BE6" w:rsidP="0076014C">
      <w:pPr>
        <w:rPr>
          <w:sz w:val="24"/>
          <w:lang w:val="sr-Cyrl-CS"/>
        </w:rPr>
      </w:pPr>
    </w:p>
    <w:p w14:paraId="0E261F3E" w14:textId="77777777" w:rsidR="00AE0BE6" w:rsidRDefault="00AE0BE6" w:rsidP="0076014C">
      <w:pPr>
        <w:rPr>
          <w:sz w:val="24"/>
          <w:lang w:val="sr-Cyrl-CS"/>
        </w:rPr>
      </w:pPr>
    </w:p>
    <w:p w14:paraId="6789378E" w14:textId="77777777" w:rsidR="00AE0BE6" w:rsidRDefault="00AE0BE6" w:rsidP="0076014C">
      <w:pPr>
        <w:rPr>
          <w:sz w:val="24"/>
          <w:lang w:val="sr-Cyrl-CS"/>
        </w:rPr>
      </w:pPr>
    </w:p>
    <w:p w14:paraId="16253EF8" w14:textId="77777777" w:rsidR="00AE0BE6" w:rsidRDefault="00AE0BE6" w:rsidP="0076014C">
      <w:pPr>
        <w:rPr>
          <w:sz w:val="24"/>
          <w:lang w:val="sr-Cyrl-CS"/>
        </w:rPr>
      </w:pPr>
    </w:p>
    <w:p w14:paraId="2DED77A7" w14:textId="77777777" w:rsidR="00AE0BE6" w:rsidRDefault="00AE0BE6" w:rsidP="0076014C">
      <w:pPr>
        <w:rPr>
          <w:sz w:val="24"/>
          <w:lang w:val="sr-Cyrl-CS"/>
        </w:rPr>
      </w:pPr>
    </w:p>
    <w:p w14:paraId="0A14070E" w14:textId="77777777" w:rsidR="00AE0BE6" w:rsidRDefault="00AE0BE6" w:rsidP="0076014C">
      <w:pPr>
        <w:rPr>
          <w:sz w:val="24"/>
          <w:lang w:val="sr-Cyrl-CS"/>
        </w:rPr>
      </w:pPr>
    </w:p>
    <w:p w14:paraId="3D5F5F34" w14:textId="77777777" w:rsidR="00AE0BE6" w:rsidRDefault="00AE0BE6" w:rsidP="0076014C">
      <w:pPr>
        <w:rPr>
          <w:sz w:val="24"/>
          <w:lang w:val="sr-Cyrl-CS"/>
        </w:rPr>
      </w:pPr>
    </w:p>
    <w:p w14:paraId="0ED433CC" w14:textId="77777777" w:rsidR="00AE0BE6" w:rsidRDefault="00AE0BE6" w:rsidP="0076014C">
      <w:pPr>
        <w:rPr>
          <w:sz w:val="24"/>
          <w:lang w:val="sr-Cyrl-CS"/>
        </w:rPr>
      </w:pPr>
    </w:p>
    <w:p w14:paraId="7DD3CDC8" w14:textId="77777777" w:rsidR="00AE0BE6" w:rsidRDefault="00AE0BE6" w:rsidP="0076014C">
      <w:pPr>
        <w:rPr>
          <w:sz w:val="24"/>
          <w:lang w:val="sr-Cyrl-CS"/>
        </w:rPr>
      </w:pPr>
    </w:p>
    <w:p w14:paraId="418A6618" w14:textId="77777777" w:rsidR="00AE0BE6" w:rsidRDefault="00AE0BE6" w:rsidP="0076014C">
      <w:pPr>
        <w:rPr>
          <w:sz w:val="24"/>
          <w:lang w:val="sr-Cyrl-CS"/>
        </w:rPr>
      </w:pPr>
    </w:p>
    <w:p w14:paraId="757B8B0B" w14:textId="77777777" w:rsidR="00AE0BE6" w:rsidRDefault="00AE0BE6" w:rsidP="0076014C">
      <w:pPr>
        <w:rPr>
          <w:sz w:val="24"/>
          <w:lang w:val="sr-Cyrl-CS"/>
        </w:rPr>
      </w:pPr>
    </w:p>
    <w:p w14:paraId="1F922D85" w14:textId="77777777" w:rsidR="00AE0BE6" w:rsidRDefault="00AE0BE6" w:rsidP="0076014C">
      <w:pPr>
        <w:rPr>
          <w:sz w:val="24"/>
          <w:lang w:val="sr-Cyrl-CS"/>
        </w:rPr>
      </w:pPr>
    </w:p>
    <w:p w14:paraId="45E8F8FE" w14:textId="77777777" w:rsidR="00AE0BE6" w:rsidRDefault="00AE0BE6" w:rsidP="0076014C">
      <w:pPr>
        <w:rPr>
          <w:sz w:val="24"/>
          <w:lang w:val="sr-Cyrl-CS"/>
        </w:rPr>
      </w:pPr>
    </w:p>
    <w:p w14:paraId="15A51286" w14:textId="77777777" w:rsidR="00AE0BE6" w:rsidRDefault="00AE0BE6" w:rsidP="0076014C">
      <w:pPr>
        <w:rPr>
          <w:sz w:val="24"/>
          <w:lang w:val="sr-Cyrl-CS"/>
        </w:rPr>
      </w:pPr>
    </w:p>
    <w:p w14:paraId="78C467E2" w14:textId="77777777" w:rsidR="00AE0BE6" w:rsidRDefault="00AE0BE6" w:rsidP="0076014C">
      <w:pPr>
        <w:rPr>
          <w:sz w:val="24"/>
          <w:lang w:val="sr-Cyrl-CS"/>
        </w:rPr>
      </w:pPr>
    </w:p>
    <w:p w14:paraId="21D234B3" w14:textId="77777777" w:rsidR="00AE0BE6" w:rsidRDefault="00AE0BE6" w:rsidP="0076014C">
      <w:pPr>
        <w:rPr>
          <w:sz w:val="24"/>
          <w:lang w:val="sr-Cyrl-CS"/>
        </w:rPr>
      </w:pPr>
    </w:p>
    <w:p w14:paraId="183C8A93" w14:textId="77777777" w:rsidR="00AE0BE6" w:rsidRDefault="00AE0BE6" w:rsidP="0076014C">
      <w:pPr>
        <w:rPr>
          <w:sz w:val="24"/>
          <w:lang w:val="sr-Cyrl-CS"/>
        </w:rPr>
      </w:pPr>
    </w:p>
    <w:p w14:paraId="20EC412A" w14:textId="77777777" w:rsidR="00695AE5" w:rsidRDefault="00695AE5" w:rsidP="00344DB4">
      <w:pPr>
        <w:pStyle w:val="Heading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B272663" w14:textId="77777777" w:rsidR="00885045" w:rsidRDefault="00885045" w:rsidP="00344DB4">
      <w:pPr>
        <w:pStyle w:val="BodyText"/>
        <w:rPr>
          <w:b/>
          <w:szCs w:val="28"/>
          <w:u w:val="single"/>
        </w:rPr>
      </w:pPr>
    </w:p>
    <w:p w14:paraId="631CFCFC" w14:textId="77777777" w:rsidR="00687C8C" w:rsidRPr="00687C8C" w:rsidRDefault="00687C8C" w:rsidP="00687C8C">
      <w:pPr>
        <w:rPr>
          <w:sz w:val="24"/>
          <w:szCs w:val="24"/>
          <w:lang w:val="sr-Cyrl-CS"/>
        </w:rPr>
      </w:pPr>
    </w:p>
    <w:p w14:paraId="6A22482E" w14:textId="77777777" w:rsidR="00687C8C" w:rsidRPr="00687C8C" w:rsidRDefault="00687C8C" w:rsidP="00687C8C">
      <w:pPr>
        <w:pStyle w:val="Heading1"/>
        <w:jc w:val="center"/>
        <w:rPr>
          <w:b/>
          <w:sz w:val="24"/>
          <w:szCs w:val="24"/>
        </w:rPr>
      </w:pPr>
      <w:r w:rsidRPr="00687C8C">
        <w:rPr>
          <w:b/>
          <w:sz w:val="24"/>
          <w:szCs w:val="24"/>
        </w:rPr>
        <w:t>П  Р  Е  Г  Л  Е  Д</w:t>
      </w:r>
    </w:p>
    <w:p w14:paraId="4037F77C" w14:textId="77777777" w:rsidR="00687C8C" w:rsidRPr="00687C8C" w:rsidRDefault="00687C8C" w:rsidP="00687C8C">
      <w:pPr>
        <w:jc w:val="center"/>
        <w:rPr>
          <w:b/>
          <w:sz w:val="24"/>
          <w:szCs w:val="24"/>
          <w:lang w:val="sr-Cyrl-CS"/>
        </w:rPr>
      </w:pPr>
      <w:r w:rsidRPr="00687C8C">
        <w:rPr>
          <w:b/>
          <w:sz w:val="24"/>
          <w:szCs w:val="24"/>
          <w:lang w:val="sr-Cyrl-CS"/>
        </w:rPr>
        <w:t>ЗАХТЕВА УПУЋЕНИХ ВЕЋУ НАУЧНИХ ОБЛАСТИ ПРИРОДНО-МАТЕМАТИЧКИХ НАУКА</w:t>
      </w:r>
    </w:p>
    <w:p w14:paraId="3E1E23AB" w14:textId="77777777" w:rsidR="00687C8C" w:rsidRPr="00687C8C" w:rsidRDefault="00687C8C" w:rsidP="00687C8C">
      <w:pPr>
        <w:jc w:val="center"/>
        <w:rPr>
          <w:b/>
          <w:sz w:val="24"/>
          <w:szCs w:val="24"/>
          <w:lang w:val="sr-Cyrl-CS"/>
        </w:rPr>
      </w:pPr>
    </w:p>
    <w:p w14:paraId="254B25DF" w14:textId="77777777" w:rsidR="00687C8C" w:rsidRPr="00687C8C" w:rsidRDefault="00687C8C" w:rsidP="00687C8C">
      <w:pPr>
        <w:jc w:val="both"/>
        <w:rPr>
          <w:b/>
          <w:sz w:val="24"/>
          <w:szCs w:val="24"/>
          <w:lang w:val="sr-Cyrl-CS"/>
        </w:rPr>
      </w:pPr>
    </w:p>
    <w:p w14:paraId="4EF8B22E" w14:textId="77777777" w:rsidR="00687C8C" w:rsidRPr="00687C8C" w:rsidRDefault="00687C8C" w:rsidP="00687C8C">
      <w:pPr>
        <w:jc w:val="both"/>
        <w:rPr>
          <w:b/>
          <w:sz w:val="24"/>
          <w:szCs w:val="24"/>
          <w:u w:val="single"/>
          <w:lang w:val="sr-Cyrl-CS"/>
        </w:rPr>
      </w:pPr>
      <w:r w:rsidRPr="00687C8C">
        <w:rPr>
          <w:b/>
          <w:sz w:val="24"/>
          <w:szCs w:val="24"/>
          <w:u w:val="single"/>
          <w:lang w:val="sr-Cyrl-CS"/>
        </w:rPr>
        <w:t>Тачка 2.</w:t>
      </w:r>
    </w:p>
    <w:p w14:paraId="35D86434" w14:textId="77777777" w:rsidR="00687C8C" w:rsidRPr="00687C8C" w:rsidRDefault="00687C8C" w:rsidP="00687C8C">
      <w:pPr>
        <w:jc w:val="both"/>
        <w:rPr>
          <w:b/>
          <w:sz w:val="24"/>
          <w:szCs w:val="24"/>
          <w:u w:val="single"/>
          <w:lang w:val="sr-Cyrl-CS"/>
        </w:rPr>
      </w:pPr>
    </w:p>
    <w:p w14:paraId="49890265" w14:textId="77777777" w:rsidR="00687C8C" w:rsidRPr="00687C8C" w:rsidRDefault="00687C8C" w:rsidP="00687C8C">
      <w:pPr>
        <w:jc w:val="center"/>
        <w:rPr>
          <w:b/>
          <w:sz w:val="24"/>
          <w:szCs w:val="24"/>
          <w:lang w:val="ru-RU"/>
        </w:rPr>
      </w:pPr>
      <w:r w:rsidRPr="00687C8C">
        <w:rPr>
          <w:b/>
          <w:sz w:val="24"/>
          <w:szCs w:val="24"/>
          <w:lang w:val="ru-RU"/>
        </w:rPr>
        <w:t xml:space="preserve">Избор наставника у звање </w:t>
      </w:r>
      <w:r w:rsidRPr="00687C8C">
        <w:rPr>
          <w:b/>
          <w:sz w:val="24"/>
          <w:szCs w:val="24"/>
          <w:u w:val="single"/>
          <w:lang w:val="ru-RU"/>
        </w:rPr>
        <w:t>доцента, ванредног и редовног професора</w:t>
      </w:r>
      <w:r w:rsidRPr="00687C8C">
        <w:rPr>
          <w:b/>
          <w:sz w:val="24"/>
          <w:szCs w:val="24"/>
          <w:lang w:val="ru-RU"/>
        </w:rPr>
        <w:t>, на предлог изборног већа факултета</w:t>
      </w:r>
    </w:p>
    <w:p w14:paraId="21E76A7C" w14:textId="1294ED01" w:rsidR="00687C8C" w:rsidRPr="00EC218B" w:rsidRDefault="00687C8C" w:rsidP="00EC218B">
      <w:pPr>
        <w:suppressAutoHyphens/>
        <w:jc w:val="both"/>
        <w:rPr>
          <w:sz w:val="24"/>
          <w:szCs w:val="24"/>
          <w:lang w:val="sr-Latn-RS"/>
        </w:rPr>
      </w:pPr>
      <w:r w:rsidRPr="00687C8C">
        <w:rPr>
          <w:sz w:val="24"/>
          <w:szCs w:val="24"/>
          <w:lang w:val="sr-Latn-RS"/>
        </w:rPr>
        <w:t xml:space="preserve">       </w:t>
      </w:r>
    </w:p>
    <w:p w14:paraId="31A1E54A" w14:textId="6A5D3B04" w:rsidR="00D808DD" w:rsidRDefault="00D325F1" w:rsidP="002A333F">
      <w:pPr>
        <w:suppressAutoHyphens/>
        <w:jc w:val="both"/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Факултет организационих наука</w:t>
      </w:r>
    </w:p>
    <w:p w14:paraId="05AAEF9F" w14:textId="64CAE7A4" w:rsidR="00D808DD" w:rsidRDefault="00D808DD" w:rsidP="002A333F">
      <w:pPr>
        <w:suppressAutoHyphens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2.</w:t>
      </w:r>
      <w:r w:rsidR="00DB4144">
        <w:rPr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 xml:space="preserve">. др </w:t>
      </w:r>
      <w:r w:rsidR="00D325F1">
        <w:rPr>
          <w:sz w:val="24"/>
          <w:szCs w:val="24"/>
          <w:lang w:val="sr-Cyrl-CS"/>
        </w:rPr>
        <w:t>Душан Џамић</w:t>
      </w:r>
      <w:r>
        <w:rPr>
          <w:sz w:val="24"/>
          <w:szCs w:val="24"/>
          <w:lang w:val="sr-Cyrl-CS"/>
        </w:rPr>
        <w:t xml:space="preserve">, за избор у </w:t>
      </w:r>
      <w:r w:rsidR="00D325F1">
        <w:rPr>
          <w:sz w:val="24"/>
          <w:szCs w:val="24"/>
          <w:lang w:val="sr-Cyrl-CS"/>
        </w:rPr>
        <w:t>ванредног професора.</w:t>
      </w:r>
    </w:p>
    <w:p w14:paraId="24F3B5A8" w14:textId="282B3BDF" w:rsidR="00687C8C" w:rsidRDefault="00687C8C" w:rsidP="00687C8C">
      <w:pPr>
        <w:pStyle w:val="BodyText"/>
        <w:jc w:val="left"/>
        <w:rPr>
          <w:b/>
          <w:sz w:val="24"/>
          <w:szCs w:val="24"/>
          <w:u w:val="single"/>
          <w:lang w:val="sr-Cyrl-RS"/>
        </w:rPr>
      </w:pPr>
    </w:p>
    <w:p w14:paraId="5F808607" w14:textId="22FAFA67" w:rsidR="00FA0F87" w:rsidRPr="00687C8C" w:rsidRDefault="00D325F1" w:rsidP="00FA0F87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u w:val="single"/>
          <w:lang w:val="sr-Cyrl-RS"/>
        </w:rPr>
        <w:t>Математички</w:t>
      </w:r>
      <w:r w:rsidR="00FA0F87" w:rsidRPr="00687C8C">
        <w:rPr>
          <w:b/>
          <w:sz w:val="24"/>
          <w:szCs w:val="24"/>
          <w:u w:val="single"/>
          <w:lang w:val="sr-Cyrl-RS"/>
        </w:rPr>
        <w:t xml:space="preserve"> факултет</w:t>
      </w:r>
    </w:p>
    <w:p w14:paraId="60A2B2A7" w14:textId="6B3FFC00" w:rsidR="00FA0F87" w:rsidRPr="00687C8C" w:rsidRDefault="00FA0F87" w:rsidP="00FA0F87">
      <w:pPr>
        <w:suppressAutoHyphens/>
        <w:jc w:val="both"/>
        <w:rPr>
          <w:sz w:val="24"/>
          <w:szCs w:val="24"/>
          <w:lang w:val="sl-SI"/>
        </w:rPr>
      </w:pPr>
      <w:r w:rsidRPr="00EC218B">
        <w:rPr>
          <w:sz w:val="24"/>
          <w:szCs w:val="24"/>
          <w:lang w:val="sr-Cyrl-CS"/>
        </w:rPr>
        <w:t>2.</w:t>
      </w:r>
      <w:r w:rsidR="00D325F1">
        <w:rPr>
          <w:sz w:val="24"/>
          <w:szCs w:val="24"/>
          <w:lang w:val="sr-Cyrl-CS"/>
        </w:rPr>
        <w:t>2</w:t>
      </w:r>
      <w:r w:rsidRPr="00EC218B">
        <w:rPr>
          <w:sz w:val="24"/>
          <w:szCs w:val="24"/>
          <w:lang w:val="sr-Cyrl-CS"/>
        </w:rPr>
        <w:t>.</w:t>
      </w:r>
      <w:r w:rsidRPr="00EC218B">
        <w:rPr>
          <w:b/>
          <w:bCs/>
          <w:sz w:val="24"/>
          <w:szCs w:val="24"/>
          <w:lang w:val="sl-SI"/>
        </w:rPr>
        <w:t xml:space="preserve"> </w:t>
      </w:r>
      <w:r w:rsidRPr="00EC218B">
        <w:rPr>
          <w:bCs/>
          <w:sz w:val="24"/>
          <w:szCs w:val="24"/>
          <w:lang w:val="sl-SI"/>
        </w:rPr>
        <w:t>др</w:t>
      </w:r>
      <w:r w:rsidR="00DD5474">
        <w:rPr>
          <w:bCs/>
          <w:sz w:val="24"/>
          <w:szCs w:val="24"/>
          <w:lang w:val="sr-Cyrl-CS"/>
        </w:rPr>
        <w:t xml:space="preserve"> </w:t>
      </w:r>
      <w:r w:rsidR="00D325F1">
        <w:rPr>
          <w:bCs/>
          <w:sz w:val="24"/>
          <w:szCs w:val="24"/>
          <w:lang w:val="sr-Cyrl-RS"/>
        </w:rPr>
        <w:t>Милена Вујошевић Јаничић</w:t>
      </w:r>
      <w:r w:rsidRPr="00EC218B">
        <w:rPr>
          <w:bCs/>
          <w:sz w:val="24"/>
          <w:szCs w:val="24"/>
          <w:lang w:val="sr-Cyrl-CS"/>
        </w:rPr>
        <w:t>,</w:t>
      </w:r>
      <w:r w:rsidRPr="00EC218B">
        <w:rPr>
          <w:bCs/>
          <w:sz w:val="24"/>
          <w:szCs w:val="24"/>
          <w:lang w:val="ru-RU"/>
        </w:rPr>
        <w:t xml:space="preserve"> </w:t>
      </w:r>
      <w:r w:rsidRPr="00EC218B">
        <w:rPr>
          <w:sz w:val="24"/>
          <w:szCs w:val="24"/>
          <w:lang w:val="sr-Cyrl-CS"/>
        </w:rPr>
        <w:t>за избор</w:t>
      </w:r>
      <w:r w:rsidRPr="00EC218B">
        <w:rPr>
          <w:sz w:val="24"/>
          <w:szCs w:val="24"/>
          <w:lang w:val="sl-SI"/>
        </w:rPr>
        <w:t xml:space="preserve"> у звање </w:t>
      </w:r>
      <w:r w:rsidR="00D325F1">
        <w:rPr>
          <w:sz w:val="24"/>
          <w:szCs w:val="24"/>
          <w:lang w:val="sr-Cyrl-CS"/>
        </w:rPr>
        <w:t>редовног професора.</w:t>
      </w:r>
    </w:p>
    <w:p w14:paraId="54DB754A" w14:textId="7D24F0FD" w:rsidR="00F87704" w:rsidRDefault="00F87704" w:rsidP="00687C8C">
      <w:pPr>
        <w:pStyle w:val="BodyText"/>
        <w:jc w:val="left"/>
        <w:rPr>
          <w:b/>
          <w:sz w:val="24"/>
          <w:szCs w:val="24"/>
          <w:u w:val="single"/>
          <w:lang w:val="sr-Cyrl-RS"/>
        </w:rPr>
      </w:pPr>
    </w:p>
    <w:p w14:paraId="3AF89144" w14:textId="1FA92AB4" w:rsidR="00D325F1" w:rsidRPr="00687C8C" w:rsidRDefault="00D325F1" w:rsidP="00D325F1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u w:val="single"/>
          <w:lang w:val="sr-Cyrl-RS"/>
        </w:rPr>
        <w:t>Грађевински</w:t>
      </w:r>
      <w:r w:rsidRPr="00687C8C">
        <w:rPr>
          <w:b/>
          <w:sz w:val="24"/>
          <w:szCs w:val="24"/>
          <w:u w:val="single"/>
          <w:lang w:val="sr-Cyrl-RS"/>
        </w:rPr>
        <w:t xml:space="preserve"> факултет</w:t>
      </w:r>
    </w:p>
    <w:p w14:paraId="5D474043" w14:textId="3F330087" w:rsidR="00D325F1" w:rsidRPr="00D325F1" w:rsidRDefault="00D325F1" w:rsidP="00D325F1">
      <w:pPr>
        <w:suppressAutoHyphens/>
        <w:jc w:val="both"/>
        <w:rPr>
          <w:sz w:val="24"/>
          <w:szCs w:val="24"/>
          <w:lang w:val="sl-SI"/>
        </w:rPr>
      </w:pPr>
      <w:r w:rsidRPr="00EC218B">
        <w:rPr>
          <w:sz w:val="24"/>
          <w:szCs w:val="24"/>
          <w:lang w:val="sr-Cyrl-CS"/>
        </w:rPr>
        <w:t>2.</w:t>
      </w:r>
      <w:r>
        <w:rPr>
          <w:sz w:val="24"/>
          <w:szCs w:val="24"/>
          <w:lang w:val="sr-Cyrl-CS"/>
        </w:rPr>
        <w:t>3</w:t>
      </w:r>
      <w:r w:rsidRPr="00EC218B">
        <w:rPr>
          <w:sz w:val="24"/>
          <w:szCs w:val="24"/>
          <w:lang w:val="sr-Cyrl-CS"/>
        </w:rPr>
        <w:t>.</w:t>
      </w:r>
      <w:r w:rsidRPr="00EC218B">
        <w:rPr>
          <w:b/>
          <w:bCs/>
          <w:sz w:val="24"/>
          <w:szCs w:val="24"/>
          <w:lang w:val="sl-SI"/>
        </w:rPr>
        <w:t xml:space="preserve"> </w:t>
      </w:r>
      <w:r w:rsidRPr="00EC218B">
        <w:rPr>
          <w:bCs/>
          <w:sz w:val="24"/>
          <w:szCs w:val="24"/>
          <w:lang w:val="sl-SI"/>
        </w:rPr>
        <w:t>др</w:t>
      </w:r>
      <w:r>
        <w:rPr>
          <w:bCs/>
          <w:sz w:val="24"/>
          <w:szCs w:val="24"/>
          <w:lang w:val="sr-Cyrl-CS"/>
        </w:rPr>
        <w:t xml:space="preserve"> </w:t>
      </w:r>
      <w:r>
        <w:rPr>
          <w:bCs/>
          <w:sz w:val="24"/>
          <w:szCs w:val="24"/>
          <w:lang w:val="sr-Cyrl-RS"/>
        </w:rPr>
        <w:t>Марко Пешовић</w:t>
      </w:r>
      <w:r w:rsidRPr="00EC218B">
        <w:rPr>
          <w:bCs/>
          <w:sz w:val="24"/>
          <w:szCs w:val="24"/>
          <w:lang w:val="sr-Cyrl-CS"/>
        </w:rPr>
        <w:t>,</w:t>
      </w:r>
      <w:r w:rsidRPr="00EC218B">
        <w:rPr>
          <w:bCs/>
          <w:sz w:val="24"/>
          <w:szCs w:val="24"/>
          <w:lang w:val="ru-RU"/>
        </w:rPr>
        <w:t xml:space="preserve"> </w:t>
      </w:r>
      <w:r w:rsidRPr="00EC218B">
        <w:rPr>
          <w:sz w:val="24"/>
          <w:szCs w:val="24"/>
          <w:lang w:val="sr-Cyrl-CS"/>
        </w:rPr>
        <w:t>за избор</w:t>
      </w:r>
      <w:r w:rsidRPr="00EC218B">
        <w:rPr>
          <w:sz w:val="24"/>
          <w:szCs w:val="24"/>
          <w:lang w:val="sl-SI"/>
        </w:rPr>
        <w:t xml:space="preserve"> у звање </w:t>
      </w:r>
      <w:r>
        <w:rPr>
          <w:sz w:val="24"/>
          <w:szCs w:val="24"/>
          <w:lang w:val="sr-Cyrl-CS"/>
        </w:rPr>
        <w:t>доцента.</w:t>
      </w:r>
    </w:p>
    <w:p w14:paraId="74890E95" w14:textId="4FDFA080" w:rsidR="00F87704" w:rsidRDefault="00F87704" w:rsidP="00687C8C">
      <w:pPr>
        <w:pStyle w:val="BodyText"/>
        <w:jc w:val="left"/>
        <w:rPr>
          <w:b/>
          <w:sz w:val="24"/>
          <w:szCs w:val="24"/>
          <w:u w:val="single"/>
        </w:rPr>
      </w:pPr>
    </w:p>
    <w:p w14:paraId="060808C2" w14:textId="77777777" w:rsidR="00D325F1" w:rsidRDefault="00D325F1" w:rsidP="00687C8C">
      <w:pPr>
        <w:pStyle w:val="BodyText"/>
        <w:jc w:val="left"/>
        <w:rPr>
          <w:b/>
          <w:sz w:val="24"/>
          <w:szCs w:val="24"/>
          <w:u w:val="single"/>
        </w:rPr>
      </w:pPr>
    </w:p>
    <w:p w14:paraId="348CA1F5" w14:textId="08FA5127" w:rsidR="00687C8C" w:rsidRPr="00687C8C" w:rsidRDefault="00687C8C" w:rsidP="00687C8C">
      <w:pPr>
        <w:pStyle w:val="BodyText"/>
        <w:jc w:val="left"/>
        <w:rPr>
          <w:b/>
          <w:sz w:val="24"/>
          <w:szCs w:val="24"/>
          <w:u w:val="single"/>
        </w:rPr>
      </w:pPr>
      <w:bookmarkStart w:id="1" w:name="_GoBack"/>
      <w:bookmarkEnd w:id="1"/>
      <w:r w:rsidRPr="00687C8C">
        <w:rPr>
          <w:b/>
          <w:sz w:val="24"/>
          <w:szCs w:val="24"/>
          <w:u w:val="single"/>
        </w:rPr>
        <w:t xml:space="preserve">Тачка </w:t>
      </w:r>
      <w:r w:rsidRPr="00687C8C">
        <w:rPr>
          <w:b/>
          <w:sz w:val="24"/>
          <w:szCs w:val="24"/>
          <w:u w:val="single"/>
          <w:lang w:val="sr-Cyrl-RS"/>
        </w:rPr>
        <w:t>3</w:t>
      </w:r>
      <w:r w:rsidRPr="00687C8C">
        <w:rPr>
          <w:b/>
          <w:sz w:val="24"/>
          <w:szCs w:val="24"/>
          <w:u w:val="single"/>
        </w:rPr>
        <w:t>.</w:t>
      </w:r>
    </w:p>
    <w:p w14:paraId="122E0920" w14:textId="77777777" w:rsidR="00687C8C" w:rsidRPr="00687C8C" w:rsidRDefault="00687C8C" w:rsidP="00687C8C">
      <w:pPr>
        <w:pStyle w:val="Vlada1c"/>
        <w:rPr>
          <w:rFonts w:ascii="Times New Roman" w:hAnsi="Times New Roman"/>
          <w:b/>
          <w:sz w:val="24"/>
          <w:szCs w:val="24"/>
          <w:lang w:val="ru-RU"/>
        </w:rPr>
      </w:pPr>
    </w:p>
    <w:p w14:paraId="402CD683" w14:textId="4362908F" w:rsidR="00BD6C32" w:rsidRDefault="00687C8C" w:rsidP="00D325F1">
      <w:pPr>
        <w:pStyle w:val="Vlada1c"/>
        <w:rPr>
          <w:rFonts w:ascii="Times New Roman" w:hAnsi="Times New Roman"/>
          <w:b/>
          <w:sz w:val="24"/>
          <w:szCs w:val="24"/>
        </w:rPr>
      </w:pPr>
      <w:r w:rsidRPr="00687C8C">
        <w:rPr>
          <w:rFonts w:ascii="Times New Roman" w:hAnsi="Times New Roman"/>
          <w:b/>
          <w:sz w:val="24"/>
          <w:szCs w:val="24"/>
          <w:lang w:val="ru-RU"/>
        </w:rPr>
        <w:t xml:space="preserve">Захтеви за давање сагласности </w:t>
      </w:r>
      <w:r w:rsidRPr="00687C8C">
        <w:rPr>
          <w:rFonts w:ascii="Times New Roman" w:hAnsi="Times New Roman"/>
          <w:b/>
          <w:sz w:val="24"/>
          <w:szCs w:val="24"/>
        </w:rPr>
        <w:t>н</w:t>
      </w:r>
      <w:r w:rsidRPr="00687C8C">
        <w:rPr>
          <w:rFonts w:ascii="Times New Roman" w:hAnsi="Times New Roman"/>
          <w:b/>
          <w:sz w:val="24"/>
          <w:szCs w:val="24"/>
          <w:lang w:val="ru-RU"/>
        </w:rPr>
        <w:t xml:space="preserve">а </w:t>
      </w:r>
      <w:r w:rsidRPr="00687C8C">
        <w:rPr>
          <w:rFonts w:ascii="Times New Roman" w:hAnsi="Times New Roman"/>
          <w:b/>
          <w:sz w:val="24"/>
          <w:szCs w:val="24"/>
          <w:u w:val="single"/>
          <w:lang w:val="ru-RU"/>
        </w:rPr>
        <w:t>предлоге тема</w:t>
      </w:r>
      <w:r w:rsidRPr="00687C8C">
        <w:rPr>
          <w:rFonts w:ascii="Times New Roman" w:hAnsi="Times New Roman"/>
          <w:b/>
          <w:sz w:val="24"/>
          <w:szCs w:val="24"/>
          <w:lang w:val="ru-RU"/>
        </w:rPr>
        <w:t xml:space="preserve"> докторских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дисертација</w:t>
      </w:r>
      <w:proofErr w:type="spellEnd"/>
      <w:r w:rsidRPr="00687C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које</w:t>
      </w:r>
      <w:proofErr w:type="spellEnd"/>
      <w:r w:rsidRPr="00687C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су</w:t>
      </w:r>
      <w:proofErr w:type="spellEnd"/>
      <w:r w:rsidRPr="00687C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пријављене</w:t>
      </w:r>
      <w:proofErr w:type="spellEnd"/>
      <w:r w:rsidRPr="00687C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87C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87C8C">
        <w:rPr>
          <w:rFonts w:ascii="Times New Roman" w:hAnsi="Times New Roman"/>
          <w:b/>
          <w:sz w:val="24"/>
          <w:szCs w:val="24"/>
        </w:rPr>
        <w:t>факултету</w:t>
      </w:r>
      <w:proofErr w:type="spellEnd"/>
    </w:p>
    <w:p w14:paraId="3750935C" w14:textId="77777777" w:rsidR="00D325F1" w:rsidRPr="00D325F1" w:rsidRDefault="00D325F1" w:rsidP="00D325F1">
      <w:pPr>
        <w:pStyle w:val="Vlada1c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0290D8FB" w14:textId="77777777" w:rsidR="00687C8C" w:rsidRPr="00EC218B" w:rsidRDefault="00687C8C" w:rsidP="00687C8C">
      <w:pPr>
        <w:pStyle w:val="Vlada1c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EC218B">
        <w:rPr>
          <w:rFonts w:ascii="Times New Roman" w:hAnsi="Times New Roman"/>
          <w:b/>
          <w:sz w:val="24"/>
          <w:szCs w:val="24"/>
          <w:u w:val="single"/>
          <w:lang w:val="sr-Latn-RS"/>
        </w:rPr>
        <w:t>M</w:t>
      </w:r>
      <w:r w:rsidRPr="00EC218B">
        <w:rPr>
          <w:rFonts w:ascii="Times New Roman" w:hAnsi="Times New Roman"/>
          <w:b/>
          <w:sz w:val="24"/>
          <w:szCs w:val="24"/>
          <w:u w:val="single"/>
          <w:lang w:val="sr-Cyrl-RS"/>
        </w:rPr>
        <w:t>атематички факултет</w:t>
      </w:r>
    </w:p>
    <w:p w14:paraId="36C155A7" w14:textId="0C14F6BE" w:rsidR="00BD6C32" w:rsidRPr="00EC218B" w:rsidRDefault="00BD6C32" w:rsidP="004B7D29">
      <w:pPr>
        <w:pStyle w:val="Default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3.</w:t>
      </w:r>
      <w:r w:rsidR="00D325F1">
        <w:rPr>
          <w:rFonts w:ascii="Times New Roman" w:hAnsi="Times New Roman" w:cs="Times New Roman"/>
          <w:lang w:val="sr-Cyrl-RS"/>
        </w:rPr>
        <w:t>1</w:t>
      </w:r>
      <w:r>
        <w:rPr>
          <w:rFonts w:ascii="Times New Roman" w:hAnsi="Times New Roman" w:cs="Times New Roman"/>
          <w:lang w:val="sr-Cyrl-CS"/>
        </w:rPr>
        <w:t xml:space="preserve">. </w:t>
      </w:r>
      <w:r w:rsidR="00D325F1">
        <w:rPr>
          <w:rFonts w:ascii="Times New Roman" w:hAnsi="Times New Roman" w:cs="Times New Roman"/>
          <w:lang w:val="sr-Cyrl-CS"/>
        </w:rPr>
        <w:t>Милан Павловић, назив теме у материјалу.</w:t>
      </w:r>
    </w:p>
    <w:p w14:paraId="0DDC5AF6" w14:textId="44093680" w:rsidR="00BD6C32" w:rsidRDefault="00BD6C32" w:rsidP="00687C8C">
      <w:pPr>
        <w:pStyle w:val="BodyText"/>
        <w:jc w:val="left"/>
        <w:rPr>
          <w:b/>
          <w:sz w:val="24"/>
          <w:szCs w:val="24"/>
          <w:u w:val="single"/>
        </w:rPr>
      </w:pPr>
    </w:p>
    <w:p w14:paraId="245D3038" w14:textId="77777777" w:rsidR="00D325F1" w:rsidRDefault="00D325F1" w:rsidP="00687C8C">
      <w:pPr>
        <w:pStyle w:val="BodyText"/>
        <w:jc w:val="left"/>
        <w:rPr>
          <w:b/>
          <w:sz w:val="24"/>
          <w:szCs w:val="24"/>
          <w:u w:val="single"/>
        </w:rPr>
      </w:pPr>
    </w:p>
    <w:p w14:paraId="598EB20D" w14:textId="1FFF689E" w:rsidR="00687C8C" w:rsidRPr="00687C8C" w:rsidRDefault="00687C8C" w:rsidP="00687C8C">
      <w:pPr>
        <w:pStyle w:val="BodyText"/>
        <w:jc w:val="left"/>
        <w:rPr>
          <w:sz w:val="24"/>
          <w:szCs w:val="24"/>
          <w:lang w:val="ru-RU"/>
        </w:rPr>
      </w:pPr>
      <w:r w:rsidRPr="00687C8C">
        <w:rPr>
          <w:b/>
          <w:sz w:val="24"/>
          <w:szCs w:val="24"/>
          <w:u w:val="single"/>
        </w:rPr>
        <w:t xml:space="preserve">Тачка </w:t>
      </w:r>
      <w:r w:rsidRPr="00687C8C">
        <w:rPr>
          <w:b/>
          <w:sz w:val="24"/>
          <w:szCs w:val="24"/>
          <w:u w:val="single"/>
          <w:lang w:val="sr-Cyrl-RS"/>
        </w:rPr>
        <w:t>4</w:t>
      </w:r>
      <w:r w:rsidRPr="00687C8C">
        <w:rPr>
          <w:b/>
          <w:sz w:val="24"/>
          <w:szCs w:val="24"/>
          <w:u w:val="single"/>
        </w:rPr>
        <w:t>.</w:t>
      </w:r>
    </w:p>
    <w:p w14:paraId="1CB3C7AA" w14:textId="61572BD0" w:rsidR="00687C8C" w:rsidRPr="00687C8C" w:rsidRDefault="00687C8C" w:rsidP="00687C8C">
      <w:pPr>
        <w:ind w:right="99" w:firstLine="720"/>
        <w:jc w:val="center"/>
        <w:rPr>
          <w:b/>
          <w:sz w:val="24"/>
          <w:szCs w:val="24"/>
          <w:lang w:val="sr-Cyrl-CS"/>
        </w:rPr>
      </w:pPr>
    </w:p>
    <w:p w14:paraId="37FF89FE" w14:textId="77777777" w:rsidR="00687C8C" w:rsidRPr="00687C8C" w:rsidRDefault="00687C8C" w:rsidP="00687C8C">
      <w:pPr>
        <w:ind w:right="99" w:firstLine="720"/>
        <w:jc w:val="center"/>
        <w:rPr>
          <w:b/>
          <w:sz w:val="24"/>
          <w:szCs w:val="24"/>
          <w:lang w:val="sr-Cyrl-CS"/>
        </w:rPr>
      </w:pPr>
      <w:r w:rsidRPr="00687C8C">
        <w:rPr>
          <w:b/>
          <w:sz w:val="24"/>
          <w:szCs w:val="24"/>
          <w:lang w:val="sr-Cyrl-CS"/>
        </w:rPr>
        <w:t xml:space="preserve">Захтеви за давање сагласности на </w:t>
      </w:r>
      <w:r w:rsidRPr="00687C8C">
        <w:rPr>
          <w:b/>
          <w:sz w:val="24"/>
          <w:szCs w:val="24"/>
          <w:u w:val="single"/>
          <w:lang w:val="sr-Cyrl-CS"/>
        </w:rPr>
        <w:t>реферате</w:t>
      </w:r>
      <w:r w:rsidRPr="00687C8C">
        <w:rPr>
          <w:b/>
          <w:sz w:val="24"/>
          <w:szCs w:val="24"/>
          <w:lang w:val="sr-Cyrl-CS"/>
        </w:rPr>
        <w:t xml:space="preserve"> о урађеним докторским дисертацијама које се бране на факултету</w:t>
      </w:r>
    </w:p>
    <w:p w14:paraId="09ACFE23" w14:textId="07E61D0A" w:rsidR="00687C8C" w:rsidRPr="00687C8C" w:rsidRDefault="00687C8C" w:rsidP="00687C8C">
      <w:pPr>
        <w:pStyle w:val="Default"/>
        <w:jc w:val="both"/>
        <w:rPr>
          <w:rFonts w:ascii="Times New Roman" w:hAnsi="Times New Roman" w:cs="Times New Roman"/>
        </w:rPr>
      </w:pPr>
      <w:r w:rsidRPr="00687C8C">
        <w:rPr>
          <w:rFonts w:ascii="Times New Roman" w:hAnsi="Times New Roman" w:cs="Times New Roman"/>
          <w:color w:val="auto"/>
          <w:lang w:val="sr-Cyrl-RS"/>
        </w:rPr>
        <w:tab/>
      </w:r>
      <w:r w:rsidRPr="00687C8C">
        <w:rPr>
          <w:rFonts w:ascii="Times New Roman" w:hAnsi="Times New Roman" w:cs="Times New Roman"/>
          <w:lang w:val="sr-Cyrl-CS"/>
        </w:rPr>
        <w:t xml:space="preserve"> </w:t>
      </w:r>
    </w:p>
    <w:p w14:paraId="4C9E4561" w14:textId="77777777" w:rsidR="00687C8C" w:rsidRPr="00EC218B" w:rsidRDefault="00687C8C" w:rsidP="00687C8C">
      <w:pPr>
        <w:pStyle w:val="Vlada1c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EC218B">
        <w:rPr>
          <w:rFonts w:ascii="Times New Roman" w:hAnsi="Times New Roman"/>
          <w:b/>
          <w:sz w:val="24"/>
          <w:szCs w:val="24"/>
          <w:u w:val="single"/>
          <w:lang w:val="sr-Cyrl-RS"/>
        </w:rPr>
        <w:t>Математички факултет</w:t>
      </w:r>
    </w:p>
    <w:p w14:paraId="7B4C13BD" w14:textId="09F4581C" w:rsidR="00A5497B" w:rsidRDefault="00BD6C32" w:rsidP="00A5497B">
      <w:pPr>
        <w:pStyle w:val="BodyText"/>
        <w:rPr>
          <w:rFonts w:eastAsia="TimesNewRomanPS-BoldMT"/>
          <w:sz w:val="24"/>
          <w:szCs w:val="24"/>
          <w:lang w:val="ru-RU"/>
        </w:rPr>
      </w:pPr>
      <w:r>
        <w:rPr>
          <w:rFonts w:eastAsia="TimesNewRomanPS-BoldMT"/>
          <w:sz w:val="24"/>
          <w:szCs w:val="24"/>
          <w:lang w:val="ru-RU"/>
        </w:rPr>
        <w:t>4.</w:t>
      </w:r>
      <w:r w:rsidR="003A6B9F">
        <w:rPr>
          <w:rFonts w:eastAsia="TimesNewRomanPS-BoldMT"/>
          <w:sz w:val="24"/>
          <w:szCs w:val="24"/>
          <w:lang w:val="en-US"/>
        </w:rPr>
        <w:t>1</w:t>
      </w:r>
      <w:r>
        <w:rPr>
          <w:rFonts w:eastAsia="TimesNewRomanPS-BoldMT"/>
          <w:sz w:val="24"/>
          <w:szCs w:val="24"/>
          <w:lang w:val="ru-RU"/>
        </w:rPr>
        <w:t xml:space="preserve">. </w:t>
      </w:r>
      <w:r w:rsidR="00D325F1">
        <w:rPr>
          <w:rFonts w:eastAsia="TimesNewRomanPS-BoldMT"/>
          <w:sz w:val="24"/>
          <w:szCs w:val="24"/>
          <w:lang w:val="ru-RU"/>
        </w:rPr>
        <w:t>Маријана Бабић</w:t>
      </w:r>
      <w:r>
        <w:rPr>
          <w:rFonts w:eastAsia="TimesNewRomanPS-BoldMT"/>
          <w:sz w:val="24"/>
          <w:szCs w:val="24"/>
          <w:lang w:val="ru-RU"/>
        </w:rPr>
        <w:t>, назив теме у материјалу.</w:t>
      </w:r>
    </w:p>
    <w:p w14:paraId="1A7C8ED4" w14:textId="77777777" w:rsidR="00D325F1" w:rsidRDefault="00D325F1" w:rsidP="00D80E6D">
      <w:pPr>
        <w:pStyle w:val="Vlada1c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7E39C17E" w14:textId="0E3ECE49" w:rsidR="00D80E6D" w:rsidRPr="00EC218B" w:rsidRDefault="00D80E6D" w:rsidP="00D80E6D">
      <w:pPr>
        <w:pStyle w:val="Vlada1c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EC218B">
        <w:rPr>
          <w:rFonts w:ascii="Times New Roman" w:hAnsi="Times New Roman"/>
          <w:b/>
          <w:sz w:val="24"/>
          <w:szCs w:val="24"/>
          <w:u w:val="single"/>
          <w:lang w:val="sr-Cyrl-RS"/>
        </w:rPr>
        <w:t>Физички факултет</w:t>
      </w:r>
    </w:p>
    <w:p w14:paraId="41078BF9" w14:textId="77777777" w:rsidR="00D80E6D" w:rsidRDefault="00D80E6D" w:rsidP="00A5497B">
      <w:pPr>
        <w:pStyle w:val="BodyText"/>
        <w:rPr>
          <w:rFonts w:eastAsia="TimesNewRomanPS-BoldMT"/>
          <w:sz w:val="24"/>
          <w:szCs w:val="24"/>
          <w:lang w:val="ru-RU"/>
        </w:rPr>
      </w:pPr>
    </w:p>
    <w:p w14:paraId="0A0E93DA" w14:textId="5B235B04" w:rsidR="00C95750" w:rsidRPr="00AD1374" w:rsidRDefault="00D80E6D" w:rsidP="00AD137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4.</w:t>
      </w:r>
      <w:r w:rsidR="00D325F1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CS"/>
        </w:rPr>
        <w:t xml:space="preserve">. </w:t>
      </w:r>
      <w:r w:rsidR="00D325F1">
        <w:rPr>
          <w:rFonts w:ascii="Times New Roman" w:hAnsi="Times New Roman" w:cs="Times New Roman"/>
          <w:lang w:val="sr-Cyrl-CS"/>
        </w:rPr>
        <w:t>Сузана Миладић</w:t>
      </w:r>
      <w:r>
        <w:rPr>
          <w:rFonts w:ascii="Times New Roman" w:hAnsi="Times New Roman" w:cs="Times New Roman"/>
          <w:lang w:val="sr-Cyrl-CS"/>
        </w:rPr>
        <w:t>, назив теме у материјалу</w:t>
      </w:r>
      <w:r w:rsidR="009D4FA0">
        <w:rPr>
          <w:rFonts w:ascii="Times New Roman" w:hAnsi="Times New Roman" w:cs="Times New Roman"/>
        </w:rPr>
        <w:t>.</w:t>
      </w:r>
    </w:p>
    <w:sectPr w:rsidR="00C95750" w:rsidRPr="00AD1374" w:rsidSect="005A7ACA">
      <w:type w:val="continuous"/>
      <w:pgSz w:w="11907" w:h="16840" w:code="1"/>
      <w:pgMar w:top="720" w:right="1701" w:bottom="720" w:left="1701" w:header="720" w:footer="720" w:gutter="0"/>
      <w:cols w:space="708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B84A3" w14:textId="77777777" w:rsidR="00EB2487" w:rsidRDefault="00EB2487" w:rsidP="005A7ACA">
      <w:r>
        <w:separator/>
      </w:r>
    </w:p>
  </w:endnote>
  <w:endnote w:type="continuationSeparator" w:id="0">
    <w:p w14:paraId="642E8B88" w14:textId="77777777" w:rsidR="00EB2487" w:rsidRDefault="00EB2487" w:rsidP="005A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Ciril Times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C01A7" w14:textId="77777777" w:rsidR="005A7ACA" w:rsidRDefault="005A7A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64500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1082497" w14:textId="778667B9" w:rsidR="005A7ACA" w:rsidRPr="005A7ACA" w:rsidRDefault="005A7ACA">
        <w:pPr>
          <w:pStyle w:val="Footer"/>
          <w:jc w:val="center"/>
          <w:rPr>
            <w:sz w:val="24"/>
            <w:szCs w:val="24"/>
          </w:rPr>
        </w:pPr>
        <w:r w:rsidRPr="005A7ACA">
          <w:rPr>
            <w:sz w:val="24"/>
            <w:szCs w:val="24"/>
          </w:rPr>
          <w:fldChar w:fldCharType="begin"/>
        </w:r>
        <w:r w:rsidRPr="005A7ACA">
          <w:rPr>
            <w:sz w:val="24"/>
            <w:szCs w:val="24"/>
          </w:rPr>
          <w:instrText xml:space="preserve"> PAGE   \* MERGEFORMAT </w:instrText>
        </w:r>
        <w:r w:rsidRPr="005A7ACA">
          <w:rPr>
            <w:sz w:val="24"/>
            <w:szCs w:val="24"/>
          </w:rPr>
          <w:fldChar w:fldCharType="separate"/>
        </w:r>
        <w:r w:rsidR="00D325F1">
          <w:rPr>
            <w:noProof/>
            <w:sz w:val="24"/>
            <w:szCs w:val="24"/>
          </w:rPr>
          <w:t>2</w:t>
        </w:r>
        <w:r w:rsidRPr="005A7ACA">
          <w:rPr>
            <w:noProof/>
            <w:sz w:val="24"/>
            <w:szCs w:val="24"/>
          </w:rPr>
          <w:fldChar w:fldCharType="end"/>
        </w:r>
      </w:p>
    </w:sdtContent>
  </w:sdt>
  <w:p w14:paraId="384566D3" w14:textId="77777777" w:rsidR="005A7ACA" w:rsidRDefault="005A7A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5E387" w14:textId="77777777" w:rsidR="005A7ACA" w:rsidRDefault="005A7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7AC38" w14:textId="77777777" w:rsidR="00EB2487" w:rsidRDefault="00EB2487" w:rsidP="005A7ACA">
      <w:r>
        <w:separator/>
      </w:r>
    </w:p>
  </w:footnote>
  <w:footnote w:type="continuationSeparator" w:id="0">
    <w:p w14:paraId="4A8E4E8F" w14:textId="77777777" w:rsidR="00EB2487" w:rsidRDefault="00EB2487" w:rsidP="005A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B274" w14:textId="77777777" w:rsidR="005A7ACA" w:rsidRDefault="005A7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5D6DC" w14:textId="77777777" w:rsidR="005A7ACA" w:rsidRDefault="005A7A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F5BEC" w14:textId="77777777" w:rsidR="005A7ACA" w:rsidRDefault="005A7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B94"/>
    <w:multiLevelType w:val="multilevel"/>
    <w:tmpl w:val="5532C82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</w:abstractNum>
  <w:abstractNum w:abstractNumId="1" w15:restartNumberingAfterBreak="0">
    <w:nsid w:val="11A92C3B"/>
    <w:multiLevelType w:val="hybridMultilevel"/>
    <w:tmpl w:val="267CD0AA"/>
    <w:lvl w:ilvl="0" w:tplc="A89E4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15221"/>
    <w:multiLevelType w:val="multilevel"/>
    <w:tmpl w:val="3F32E05E"/>
    <w:lvl w:ilvl="0">
      <w:start w:val="1"/>
      <w:numFmt w:val="decimal"/>
      <w:lvlText w:val="%1."/>
      <w:lvlJc w:val="left"/>
      <w:pPr>
        <w:ind w:left="106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3" w15:restartNumberingAfterBreak="0">
    <w:nsid w:val="14EB282B"/>
    <w:multiLevelType w:val="multilevel"/>
    <w:tmpl w:val="879CD4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17475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AF855B7"/>
    <w:multiLevelType w:val="multilevel"/>
    <w:tmpl w:val="20E0AAB2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52DD38FB"/>
    <w:multiLevelType w:val="hybridMultilevel"/>
    <w:tmpl w:val="9F8C41D8"/>
    <w:lvl w:ilvl="0" w:tplc="67FEF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DD1880"/>
    <w:multiLevelType w:val="multilevel"/>
    <w:tmpl w:val="3F32E05E"/>
    <w:lvl w:ilvl="0">
      <w:start w:val="1"/>
      <w:numFmt w:val="decimal"/>
      <w:lvlText w:val="%1."/>
      <w:lvlJc w:val="left"/>
      <w:pPr>
        <w:ind w:left="106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8" w15:restartNumberingAfterBreak="0">
    <w:nsid w:val="72504898"/>
    <w:multiLevelType w:val="multilevel"/>
    <w:tmpl w:val="8068930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734D110E"/>
    <w:multiLevelType w:val="multilevel"/>
    <w:tmpl w:val="3F32E05E"/>
    <w:lvl w:ilvl="0">
      <w:start w:val="1"/>
      <w:numFmt w:val="decimal"/>
      <w:lvlText w:val="%1."/>
      <w:lvlJc w:val="left"/>
      <w:pPr>
        <w:ind w:left="106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AD"/>
    <w:rsid w:val="000001D5"/>
    <w:rsid w:val="00000F7C"/>
    <w:rsid w:val="00000FC0"/>
    <w:rsid w:val="000010BE"/>
    <w:rsid w:val="000013C7"/>
    <w:rsid w:val="00001E51"/>
    <w:rsid w:val="0000216B"/>
    <w:rsid w:val="000022E9"/>
    <w:rsid w:val="000022FA"/>
    <w:rsid w:val="00002849"/>
    <w:rsid w:val="0000294C"/>
    <w:rsid w:val="000032E9"/>
    <w:rsid w:val="00003646"/>
    <w:rsid w:val="00003CCE"/>
    <w:rsid w:val="00003F97"/>
    <w:rsid w:val="00004F7F"/>
    <w:rsid w:val="00005853"/>
    <w:rsid w:val="000059AB"/>
    <w:rsid w:val="00005C48"/>
    <w:rsid w:val="00006216"/>
    <w:rsid w:val="00007984"/>
    <w:rsid w:val="00007B99"/>
    <w:rsid w:val="0001004A"/>
    <w:rsid w:val="00010122"/>
    <w:rsid w:val="000103D1"/>
    <w:rsid w:val="00010AB8"/>
    <w:rsid w:val="00010C2D"/>
    <w:rsid w:val="00010D6F"/>
    <w:rsid w:val="00010DB6"/>
    <w:rsid w:val="0001122F"/>
    <w:rsid w:val="00011438"/>
    <w:rsid w:val="00011B8D"/>
    <w:rsid w:val="00011DD5"/>
    <w:rsid w:val="00011FC2"/>
    <w:rsid w:val="0001201D"/>
    <w:rsid w:val="0001204C"/>
    <w:rsid w:val="0001321B"/>
    <w:rsid w:val="0001381D"/>
    <w:rsid w:val="00014340"/>
    <w:rsid w:val="00014B1C"/>
    <w:rsid w:val="000152CB"/>
    <w:rsid w:val="000152DE"/>
    <w:rsid w:val="00015356"/>
    <w:rsid w:val="00015F8D"/>
    <w:rsid w:val="0001626D"/>
    <w:rsid w:val="000165FE"/>
    <w:rsid w:val="00016983"/>
    <w:rsid w:val="00016FFE"/>
    <w:rsid w:val="00020119"/>
    <w:rsid w:val="00020436"/>
    <w:rsid w:val="00020946"/>
    <w:rsid w:val="00020990"/>
    <w:rsid w:val="000215B0"/>
    <w:rsid w:val="000216E0"/>
    <w:rsid w:val="00021976"/>
    <w:rsid w:val="00021D60"/>
    <w:rsid w:val="00021F8E"/>
    <w:rsid w:val="00022854"/>
    <w:rsid w:val="00022A96"/>
    <w:rsid w:val="0002361A"/>
    <w:rsid w:val="00023785"/>
    <w:rsid w:val="000237EA"/>
    <w:rsid w:val="0002385D"/>
    <w:rsid w:val="00023979"/>
    <w:rsid w:val="000248F2"/>
    <w:rsid w:val="0002499B"/>
    <w:rsid w:val="00024B30"/>
    <w:rsid w:val="00024C51"/>
    <w:rsid w:val="00025270"/>
    <w:rsid w:val="00025794"/>
    <w:rsid w:val="00025F5D"/>
    <w:rsid w:val="0002638C"/>
    <w:rsid w:val="00026CF4"/>
    <w:rsid w:val="00026EC6"/>
    <w:rsid w:val="000277A8"/>
    <w:rsid w:val="00030A11"/>
    <w:rsid w:val="00030E21"/>
    <w:rsid w:val="00032112"/>
    <w:rsid w:val="00032368"/>
    <w:rsid w:val="00032CEB"/>
    <w:rsid w:val="00032CF3"/>
    <w:rsid w:val="00032DF6"/>
    <w:rsid w:val="00032E12"/>
    <w:rsid w:val="0003306B"/>
    <w:rsid w:val="0003326C"/>
    <w:rsid w:val="0003356D"/>
    <w:rsid w:val="00033C8B"/>
    <w:rsid w:val="00033E22"/>
    <w:rsid w:val="000343E8"/>
    <w:rsid w:val="00034A14"/>
    <w:rsid w:val="00034B73"/>
    <w:rsid w:val="00034F21"/>
    <w:rsid w:val="0003531C"/>
    <w:rsid w:val="00035392"/>
    <w:rsid w:val="000356F5"/>
    <w:rsid w:val="00037ADA"/>
    <w:rsid w:val="00040422"/>
    <w:rsid w:val="0004066B"/>
    <w:rsid w:val="00040A2A"/>
    <w:rsid w:val="00040A3D"/>
    <w:rsid w:val="00040AC2"/>
    <w:rsid w:val="00040AFA"/>
    <w:rsid w:val="00040B6B"/>
    <w:rsid w:val="0004100A"/>
    <w:rsid w:val="00041392"/>
    <w:rsid w:val="0004263B"/>
    <w:rsid w:val="0004286A"/>
    <w:rsid w:val="00042C6E"/>
    <w:rsid w:val="00042FF2"/>
    <w:rsid w:val="00043022"/>
    <w:rsid w:val="0004399E"/>
    <w:rsid w:val="00043A35"/>
    <w:rsid w:val="00044B1E"/>
    <w:rsid w:val="00045068"/>
    <w:rsid w:val="00045D51"/>
    <w:rsid w:val="00046761"/>
    <w:rsid w:val="00046F2C"/>
    <w:rsid w:val="000470A2"/>
    <w:rsid w:val="000475DC"/>
    <w:rsid w:val="00047BDE"/>
    <w:rsid w:val="00047D60"/>
    <w:rsid w:val="00050163"/>
    <w:rsid w:val="0005040F"/>
    <w:rsid w:val="00050557"/>
    <w:rsid w:val="000506FF"/>
    <w:rsid w:val="000507AA"/>
    <w:rsid w:val="0005111E"/>
    <w:rsid w:val="0005167F"/>
    <w:rsid w:val="00051BA3"/>
    <w:rsid w:val="00051FEB"/>
    <w:rsid w:val="000522F8"/>
    <w:rsid w:val="00052A8D"/>
    <w:rsid w:val="00052E9F"/>
    <w:rsid w:val="0005319A"/>
    <w:rsid w:val="000533D6"/>
    <w:rsid w:val="00053A88"/>
    <w:rsid w:val="00053D00"/>
    <w:rsid w:val="00053EA5"/>
    <w:rsid w:val="000543BE"/>
    <w:rsid w:val="00054B38"/>
    <w:rsid w:val="000556F2"/>
    <w:rsid w:val="00055BE6"/>
    <w:rsid w:val="00055CC8"/>
    <w:rsid w:val="00056906"/>
    <w:rsid w:val="00056D4F"/>
    <w:rsid w:val="0005705F"/>
    <w:rsid w:val="00057341"/>
    <w:rsid w:val="0005752E"/>
    <w:rsid w:val="00057731"/>
    <w:rsid w:val="000600BE"/>
    <w:rsid w:val="00060B1D"/>
    <w:rsid w:val="00060E4D"/>
    <w:rsid w:val="00060F95"/>
    <w:rsid w:val="00061355"/>
    <w:rsid w:val="00061F5C"/>
    <w:rsid w:val="00062357"/>
    <w:rsid w:val="00062971"/>
    <w:rsid w:val="00062BC3"/>
    <w:rsid w:val="00062BCC"/>
    <w:rsid w:val="00063315"/>
    <w:rsid w:val="00063390"/>
    <w:rsid w:val="00063F48"/>
    <w:rsid w:val="0006402C"/>
    <w:rsid w:val="0006465F"/>
    <w:rsid w:val="00064BD1"/>
    <w:rsid w:val="000651A8"/>
    <w:rsid w:val="00065DAD"/>
    <w:rsid w:val="000660ED"/>
    <w:rsid w:val="00066616"/>
    <w:rsid w:val="000678EE"/>
    <w:rsid w:val="00067F8A"/>
    <w:rsid w:val="00070810"/>
    <w:rsid w:val="00070DFE"/>
    <w:rsid w:val="00070E82"/>
    <w:rsid w:val="00070F28"/>
    <w:rsid w:val="0007105B"/>
    <w:rsid w:val="000713FD"/>
    <w:rsid w:val="00071C70"/>
    <w:rsid w:val="000727D0"/>
    <w:rsid w:val="00072825"/>
    <w:rsid w:val="00072C6B"/>
    <w:rsid w:val="00072E36"/>
    <w:rsid w:val="0007374B"/>
    <w:rsid w:val="00074A4C"/>
    <w:rsid w:val="00074C9E"/>
    <w:rsid w:val="00075CB2"/>
    <w:rsid w:val="00075DD3"/>
    <w:rsid w:val="0007629B"/>
    <w:rsid w:val="000763E3"/>
    <w:rsid w:val="00076CC1"/>
    <w:rsid w:val="00077B63"/>
    <w:rsid w:val="00077BAA"/>
    <w:rsid w:val="00080500"/>
    <w:rsid w:val="00080CB7"/>
    <w:rsid w:val="00080F4B"/>
    <w:rsid w:val="00081325"/>
    <w:rsid w:val="000820BD"/>
    <w:rsid w:val="00082281"/>
    <w:rsid w:val="0008229E"/>
    <w:rsid w:val="000827B6"/>
    <w:rsid w:val="00082B51"/>
    <w:rsid w:val="00083322"/>
    <w:rsid w:val="000834B5"/>
    <w:rsid w:val="00084602"/>
    <w:rsid w:val="0008530E"/>
    <w:rsid w:val="000854B0"/>
    <w:rsid w:val="00085712"/>
    <w:rsid w:val="00086279"/>
    <w:rsid w:val="0008667F"/>
    <w:rsid w:val="000869C7"/>
    <w:rsid w:val="00086B66"/>
    <w:rsid w:val="00086BF3"/>
    <w:rsid w:val="000872A5"/>
    <w:rsid w:val="00087BAB"/>
    <w:rsid w:val="00087BC1"/>
    <w:rsid w:val="000905ED"/>
    <w:rsid w:val="00090A7E"/>
    <w:rsid w:val="00090FEA"/>
    <w:rsid w:val="000919C5"/>
    <w:rsid w:val="00091BD7"/>
    <w:rsid w:val="00091DAE"/>
    <w:rsid w:val="000925A1"/>
    <w:rsid w:val="00092673"/>
    <w:rsid w:val="00092795"/>
    <w:rsid w:val="00093761"/>
    <w:rsid w:val="00093A75"/>
    <w:rsid w:val="00093D98"/>
    <w:rsid w:val="00093FF5"/>
    <w:rsid w:val="00094223"/>
    <w:rsid w:val="000945C8"/>
    <w:rsid w:val="00094860"/>
    <w:rsid w:val="00095516"/>
    <w:rsid w:val="00095EF7"/>
    <w:rsid w:val="00095F5D"/>
    <w:rsid w:val="000963EF"/>
    <w:rsid w:val="000970A8"/>
    <w:rsid w:val="000971AA"/>
    <w:rsid w:val="00097238"/>
    <w:rsid w:val="00097B09"/>
    <w:rsid w:val="000A0439"/>
    <w:rsid w:val="000A0528"/>
    <w:rsid w:val="000A0D1E"/>
    <w:rsid w:val="000A17B1"/>
    <w:rsid w:val="000A1C15"/>
    <w:rsid w:val="000A1C38"/>
    <w:rsid w:val="000A1F12"/>
    <w:rsid w:val="000A2464"/>
    <w:rsid w:val="000A279A"/>
    <w:rsid w:val="000A2851"/>
    <w:rsid w:val="000A3117"/>
    <w:rsid w:val="000A351A"/>
    <w:rsid w:val="000A36C0"/>
    <w:rsid w:val="000A3E4D"/>
    <w:rsid w:val="000A4150"/>
    <w:rsid w:val="000A446F"/>
    <w:rsid w:val="000A5BC1"/>
    <w:rsid w:val="000A6287"/>
    <w:rsid w:val="000A69B7"/>
    <w:rsid w:val="000A7B88"/>
    <w:rsid w:val="000A7C9A"/>
    <w:rsid w:val="000A7E73"/>
    <w:rsid w:val="000A7FA2"/>
    <w:rsid w:val="000B0135"/>
    <w:rsid w:val="000B0157"/>
    <w:rsid w:val="000B0CC0"/>
    <w:rsid w:val="000B0D6A"/>
    <w:rsid w:val="000B0F22"/>
    <w:rsid w:val="000B1108"/>
    <w:rsid w:val="000B1552"/>
    <w:rsid w:val="000B1B99"/>
    <w:rsid w:val="000B1CE1"/>
    <w:rsid w:val="000B2C83"/>
    <w:rsid w:val="000B31E3"/>
    <w:rsid w:val="000B3EE6"/>
    <w:rsid w:val="000B3F8D"/>
    <w:rsid w:val="000B416C"/>
    <w:rsid w:val="000B4512"/>
    <w:rsid w:val="000B4E07"/>
    <w:rsid w:val="000B538A"/>
    <w:rsid w:val="000B59A6"/>
    <w:rsid w:val="000B5F60"/>
    <w:rsid w:val="000B61DB"/>
    <w:rsid w:val="000B66FC"/>
    <w:rsid w:val="000B69C4"/>
    <w:rsid w:val="000B7898"/>
    <w:rsid w:val="000B78E1"/>
    <w:rsid w:val="000B7975"/>
    <w:rsid w:val="000B7F7B"/>
    <w:rsid w:val="000C149A"/>
    <w:rsid w:val="000C1824"/>
    <w:rsid w:val="000C1DB7"/>
    <w:rsid w:val="000C1EEC"/>
    <w:rsid w:val="000C1F44"/>
    <w:rsid w:val="000C267B"/>
    <w:rsid w:val="000C381A"/>
    <w:rsid w:val="000C3976"/>
    <w:rsid w:val="000C4376"/>
    <w:rsid w:val="000C4686"/>
    <w:rsid w:val="000C4A88"/>
    <w:rsid w:val="000C4BA2"/>
    <w:rsid w:val="000C5444"/>
    <w:rsid w:val="000C633E"/>
    <w:rsid w:val="000C6599"/>
    <w:rsid w:val="000C6622"/>
    <w:rsid w:val="000C6A89"/>
    <w:rsid w:val="000C6D50"/>
    <w:rsid w:val="000C7095"/>
    <w:rsid w:val="000C7237"/>
    <w:rsid w:val="000C78DC"/>
    <w:rsid w:val="000C7ADE"/>
    <w:rsid w:val="000C7BE6"/>
    <w:rsid w:val="000D0016"/>
    <w:rsid w:val="000D0122"/>
    <w:rsid w:val="000D0FB5"/>
    <w:rsid w:val="000D105B"/>
    <w:rsid w:val="000D1860"/>
    <w:rsid w:val="000D1FE7"/>
    <w:rsid w:val="000D2D77"/>
    <w:rsid w:val="000D317D"/>
    <w:rsid w:val="000D31DE"/>
    <w:rsid w:val="000D354A"/>
    <w:rsid w:val="000D42DA"/>
    <w:rsid w:val="000D43E9"/>
    <w:rsid w:val="000D4A75"/>
    <w:rsid w:val="000D4A79"/>
    <w:rsid w:val="000D4C48"/>
    <w:rsid w:val="000D4E22"/>
    <w:rsid w:val="000D5254"/>
    <w:rsid w:val="000D538C"/>
    <w:rsid w:val="000D5DA0"/>
    <w:rsid w:val="000D65D6"/>
    <w:rsid w:val="000D6721"/>
    <w:rsid w:val="000D6834"/>
    <w:rsid w:val="000D7E13"/>
    <w:rsid w:val="000E10D2"/>
    <w:rsid w:val="000E1158"/>
    <w:rsid w:val="000E2043"/>
    <w:rsid w:val="000E2171"/>
    <w:rsid w:val="000E2D3D"/>
    <w:rsid w:val="000E426A"/>
    <w:rsid w:val="000E441C"/>
    <w:rsid w:val="000E474F"/>
    <w:rsid w:val="000E5502"/>
    <w:rsid w:val="000E575F"/>
    <w:rsid w:val="000E5E67"/>
    <w:rsid w:val="000E698F"/>
    <w:rsid w:val="000E7472"/>
    <w:rsid w:val="000E7519"/>
    <w:rsid w:val="000E768F"/>
    <w:rsid w:val="000E7A26"/>
    <w:rsid w:val="000E7FC5"/>
    <w:rsid w:val="000F02D6"/>
    <w:rsid w:val="000F0864"/>
    <w:rsid w:val="000F091A"/>
    <w:rsid w:val="000F2680"/>
    <w:rsid w:val="000F2A23"/>
    <w:rsid w:val="000F2ACB"/>
    <w:rsid w:val="000F2D77"/>
    <w:rsid w:val="000F2D7F"/>
    <w:rsid w:val="000F30E7"/>
    <w:rsid w:val="000F3173"/>
    <w:rsid w:val="000F34CC"/>
    <w:rsid w:val="000F38A5"/>
    <w:rsid w:val="000F3B4C"/>
    <w:rsid w:val="000F3EB0"/>
    <w:rsid w:val="000F4A00"/>
    <w:rsid w:val="000F53AC"/>
    <w:rsid w:val="000F55C7"/>
    <w:rsid w:val="000F5C2A"/>
    <w:rsid w:val="000F64BA"/>
    <w:rsid w:val="000F6531"/>
    <w:rsid w:val="000F6BBC"/>
    <w:rsid w:val="000F712A"/>
    <w:rsid w:val="000F76C9"/>
    <w:rsid w:val="001001C6"/>
    <w:rsid w:val="00100E70"/>
    <w:rsid w:val="0010103D"/>
    <w:rsid w:val="00101978"/>
    <w:rsid w:val="00101B20"/>
    <w:rsid w:val="00101B44"/>
    <w:rsid w:val="00101D3F"/>
    <w:rsid w:val="00101E2A"/>
    <w:rsid w:val="00102A64"/>
    <w:rsid w:val="00102FEB"/>
    <w:rsid w:val="001039A3"/>
    <w:rsid w:val="00103D1A"/>
    <w:rsid w:val="00104448"/>
    <w:rsid w:val="001054B7"/>
    <w:rsid w:val="0010667D"/>
    <w:rsid w:val="0010777C"/>
    <w:rsid w:val="00107DBA"/>
    <w:rsid w:val="001103EE"/>
    <w:rsid w:val="0011150E"/>
    <w:rsid w:val="001117FC"/>
    <w:rsid w:val="00111980"/>
    <w:rsid w:val="00111992"/>
    <w:rsid w:val="0011226D"/>
    <w:rsid w:val="0011395F"/>
    <w:rsid w:val="00113983"/>
    <w:rsid w:val="00113B04"/>
    <w:rsid w:val="00113D73"/>
    <w:rsid w:val="001140FC"/>
    <w:rsid w:val="001144FF"/>
    <w:rsid w:val="001147CA"/>
    <w:rsid w:val="00114D5C"/>
    <w:rsid w:val="00114F83"/>
    <w:rsid w:val="00114FB4"/>
    <w:rsid w:val="0011500D"/>
    <w:rsid w:val="001153FC"/>
    <w:rsid w:val="001155EE"/>
    <w:rsid w:val="00115696"/>
    <w:rsid w:val="001157EC"/>
    <w:rsid w:val="00115838"/>
    <w:rsid w:val="00115AC6"/>
    <w:rsid w:val="00116445"/>
    <w:rsid w:val="001166E6"/>
    <w:rsid w:val="00117F3F"/>
    <w:rsid w:val="00121258"/>
    <w:rsid w:val="00122323"/>
    <w:rsid w:val="0012238C"/>
    <w:rsid w:val="0012248B"/>
    <w:rsid w:val="00122775"/>
    <w:rsid w:val="00123E07"/>
    <w:rsid w:val="001252CE"/>
    <w:rsid w:val="00125D81"/>
    <w:rsid w:val="00125E5F"/>
    <w:rsid w:val="0012630A"/>
    <w:rsid w:val="001265D6"/>
    <w:rsid w:val="00126B09"/>
    <w:rsid w:val="00126E4C"/>
    <w:rsid w:val="00126EDC"/>
    <w:rsid w:val="00127E3E"/>
    <w:rsid w:val="00127FB9"/>
    <w:rsid w:val="0013049C"/>
    <w:rsid w:val="001308EF"/>
    <w:rsid w:val="00130B83"/>
    <w:rsid w:val="001314F5"/>
    <w:rsid w:val="00131825"/>
    <w:rsid w:val="00131A0C"/>
    <w:rsid w:val="00131C78"/>
    <w:rsid w:val="00132652"/>
    <w:rsid w:val="00132BB6"/>
    <w:rsid w:val="00133A3A"/>
    <w:rsid w:val="00133CB6"/>
    <w:rsid w:val="00133DB1"/>
    <w:rsid w:val="001341B0"/>
    <w:rsid w:val="001352C5"/>
    <w:rsid w:val="00135451"/>
    <w:rsid w:val="0013557D"/>
    <w:rsid w:val="00136416"/>
    <w:rsid w:val="00136F23"/>
    <w:rsid w:val="00136F86"/>
    <w:rsid w:val="0013768D"/>
    <w:rsid w:val="00137EDA"/>
    <w:rsid w:val="001406A8"/>
    <w:rsid w:val="001417BC"/>
    <w:rsid w:val="00141D16"/>
    <w:rsid w:val="00141DE6"/>
    <w:rsid w:val="00142132"/>
    <w:rsid w:val="00142227"/>
    <w:rsid w:val="00142DAF"/>
    <w:rsid w:val="0014388A"/>
    <w:rsid w:val="001439AC"/>
    <w:rsid w:val="00143AE4"/>
    <w:rsid w:val="00143B85"/>
    <w:rsid w:val="00145357"/>
    <w:rsid w:val="001455A8"/>
    <w:rsid w:val="00145B26"/>
    <w:rsid w:val="00145EE1"/>
    <w:rsid w:val="00146642"/>
    <w:rsid w:val="001467D5"/>
    <w:rsid w:val="00147301"/>
    <w:rsid w:val="0014751C"/>
    <w:rsid w:val="00147CB3"/>
    <w:rsid w:val="001502AA"/>
    <w:rsid w:val="00150EF1"/>
    <w:rsid w:val="0015114C"/>
    <w:rsid w:val="00152210"/>
    <w:rsid w:val="0015281B"/>
    <w:rsid w:val="00152AD0"/>
    <w:rsid w:val="00152D55"/>
    <w:rsid w:val="00152F9E"/>
    <w:rsid w:val="0015304B"/>
    <w:rsid w:val="00153196"/>
    <w:rsid w:val="00153D86"/>
    <w:rsid w:val="00154842"/>
    <w:rsid w:val="00154D05"/>
    <w:rsid w:val="00154E61"/>
    <w:rsid w:val="00155565"/>
    <w:rsid w:val="001559FF"/>
    <w:rsid w:val="001566A2"/>
    <w:rsid w:val="001571A1"/>
    <w:rsid w:val="001575DF"/>
    <w:rsid w:val="00157665"/>
    <w:rsid w:val="001577AC"/>
    <w:rsid w:val="00157DAB"/>
    <w:rsid w:val="001604C6"/>
    <w:rsid w:val="00160A17"/>
    <w:rsid w:val="0016129E"/>
    <w:rsid w:val="001615B8"/>
    <w:rsid w:val="0016175D"/>
    <w:rsid w:val="001627A1"/>
    <w:rsid w:val="00162862"/>
    <w:rsid w:val="00162FFC"/>
    <w:rsid w:val="0016330C"/>
    <w:rsid w:val="00163AD2"/>
    <w:rsid w:val="0016416C"/>
    <w:rsid w:val="0016435A"/>
    <w:rsid w:val="00164694"/>
    <w:rsid w:val="00165F42"/>
    <w:rsid w:val="00166005"/>
    <w:rsid w:val="0016610C"/>
    <w:rsid w:val="00166A50"/>
    <w:rsid w:val="00166D51"/>
    <w:rsid w:val="001672F1"/>
    <w:rsid w:val="00167545"/>
    <w:rsid w:val="001675E4"/>
    <w:rsid w:val="00167ABE"/>
    <w:rsid w:val="00167BB2"/>
    <w:rsid w:val="001707CA"/>
    <w:rsid w:val="00170846"/>
    <w:rsid w:val="00170C8B"/>
    <w:rsid w:val="00170E2D"/>
    <w:rsid w:val="00170F0A"/>
    <w:rsid w:val="00170F54"/>
    <w:rsid w:val="00171A05"/>
    <w:rsid w:val="00171F8E"/>
    <w:rsid w:val="00171FE0"/>
    <w:rsid w:val="001726D8"/>
    <w:rsid w:val="00172BDF"/>
    <w:rsid w:val="00172CA4"/>
    <w:rsid w:val="0017344A"/>
    <w:rsid w:val="001738FB"/>
    <w:rsid w:val="00173A95"/>
    <w:rsid w:val="0017417B"/>
    <w:rsid w:val="00174928"/>
    <w:rsid w:val="001749FF"/>
    <w:rsid w:val="0017517C"/>
    <w:rsid w:val="00175243"/>
    <w:rsid w:val="0017586F"/>
    <w:rsid w:val="00176111"/>
    <w:rsid w:val="00176210"/>
    <w:rsid w:val="0017638D"/>
    <w:rsid w:val="00176696"/>
    <w:rsid w:val="001768DD"/>
    <w:rsid w:val="00177602"/>
    <w:rsid w:val="00177917"/>
    <w:rsid w:val="00177C49"/>
    <w:rsid w:val="00177D99"/>
    <w:rsid w:val="00177EC8"/>
    <w:rsid w:val="0018060C"/>
    <w:rsid w:val="001809AF"/>
    <w:rsid w:val="00180C67"/>
    <w:rsid w:val="00182B86"/>
    <w:rsid w:val="00182D70"/>
    <w:rsid w:val="0018322C"/>
    <w:rsid w:val="00183475"/>
    <w:rsid w:val="00185116"/>
    <w:rsid w:val="00185C58"/>
    <w:rsid w:val="0018629F"/>
    <w:rsid w:val="00186B19"/>
    <w:rsid w:val="00186D49"/>
    <w:rsid w:val="001917CC"/>
    <w:rsid w:val="00192B0F"/>
    <w:rsid w:val="00192D6E"/>
    <w:rsid w:val="00192E3C"/>
    <w:rsid w:val="001930AE"/>
    <w:rsid w:val="001938F9"/>
    <w:rsid w:val="001939CE"/>
    <w:rsid w:val="00193CF9"/>
    <w:rsid w:val="00194591"/>
    <w:rsid w:val="00194E7F"/>
    <w:rsid w:val="00196123"/>
    <w:rsid w:val="0019612F"/>
    <w:rsid w:val="001968FD"/>
    <w:rsid w:val="00196BA4"/>
    <w:rsid w:val="00197937"/>
    <w:rsid w:val="00197AB1"/>
    <w:rsid w:val="00197F5F"/>
    <w:rsid w:val="001A1CB3"/>
    <w:rsid w:val="001A2155"/>
    <w:rsid w:val="001A2317"/>
    <w:rsid w:val="001A23DA"/>
    <w:rsid w:val="001A2A3C"/>
    <w:rsid w:val="001A32A3"/>
    <w:rsid w:val="001A3403"/>
    <w:rsid w:val="001A3E07"/>
    <w:rsid w:val="001A4346"/>
    <w:rsid w:val="001A467C"/>
    <w:rsid w:val="001A4A60"/>
    <w:rsid w:val="001A4AAE"/>
    <w:rsid w:val="001A4AE0"/>
    <w:rsid w:val="001A4B65"/>
    <w:rsid w:val="001A4C02"/>
    <w:rsid w:val="001A4E2B"/>
    <w:rsid w:val="001A56AB"/>
    <w:rsid w:val="001A5B6E"/>
    <w:rsid w:val="001A5B71"/>
    <w:rsid w:val="001A5F42"/>
    <w:rsid w:val="001A5FAD"/>
    <w:rsid w:val="001A6224"/>
    <w:rsid w:val="001A62DF"/>
    <w:rsid w:val="001A6360"/>
    <w:rsid w:val="001A6FDC"/>
    <w:rsid w:val="001A7191"/>
    <w:rsid w:val="001A7B0A"/>
    <w:rsid w:val="001A7D47"/>
    <w:rsid w:val="001A7F8E"/>
    <w:rsid w:val="001B01D2"/>
    <w:rsid w:val="001B1180"/>
    <w:rsid w:val="001B1531"/>
    <w:rsid w:val="001B1911"/>
    <w:rsid w:val="001B1B5D"/>
    <w:rsid w:val="001B1BA9"/>
    <w:rsid w:val="001B2C5C"/>
    <w:rsid w:val="001B3027"/>
    <w:rsid w:val="001B3617"/>
    <w:rsid w:val="001B3665"/>
    <w:rsid w:val="001B3D5F"/>
    <w:rsid w:val="001B3D99"/>
    <w:rsid w:val="001B4021"/>
    <w:rsid w:val="001B45D4"/>
    <w:rsid w:val="001B530E"/>
    <w:rsid w:val="001B55F8"/>
    <w:rsid w:val="001B5781"/>
    <w:rsid w:val="001B5911"/>
    <w:rsid w:val="001B6571"/>
    <w:rsid w:val="001B6AC9"/>
    <w:rsid w:val="001B7EF0"/>
    <w:rsid w:val="001C12DF"/>
    <w:rsid w:val="001C1D78"/>
    <w:rsid w:val="001C22BB"/>
    <w:rsid w:val="001C2607"/>
    <w:rsid w:val="001C3345"/>
    <w:rsid w:val="001C376D"/>
    <w:rsid w:val="001C3846"/>
    <w:rsid w:val="001C3A06"/>
    <w:rsid w:val="001C3D38"/>
    <w:rsid w:val="001C3FDC"/>
    <w:rsid w:val="001C4587"/>
    <w:rsid w:val="001C4C44"/>
    <w:rsid w:val="001C4DFD"/>
    <w:rsid w:val="001C533C"/>
    <w:rsid w:val="001C54A4"/>
    <w:rsid w:val="001C5E4D"/>
    <w:rsid w:val="001C635D"/>
    <w:rsid w:val="001C6793"/>
    <w:rsid w:val="001C7BC3"/>
    <w:rsid w:val="001C7BCE"/>
    <w:rsid w:val="001D0787"/>
    <w:rsid w:val="001D0A65"/>
    <w:rsid w:val="001D0F32"/>
    <w:rsid w:val="001D14BA"/>
    <w:rsid w:val="001D19C4"/>
    <w:rsid w:val="001D2099"/>
    <w:rsid w:val="001D2732"/>
    <w:rsid w:val="001D2B1E"/>
    <w:rsid w:val="001D2C6B"/>
    <w:rsid w:val="001D2E06"/>
    <w:rsid w:val="001D2F01"/>
    <w:rsid w:val="001D34D6"/>
    <w:rsid w:val="001D372E"/>
    <w:rsid w:val="001D5352"/>
    <w:rsid w:val="001D59B5"/>
    <w:rsid w:val="001D5A9F"/>
    <w:rsid w:val="001D5DC7"/>
    <w:rsid w:val="001D5ED1"/>
    <w:rsid w:val="001D62EB"/>
    <w:rsid w:val="001D6332"/>
    <w:rsid w:val="001D6744"/>
    <w:rsid w:val="001D68DB"/>
    <w:rsid w:val="001D6F4E"/>
    <w:rsid w:val="001D7D6D"/>
    <w:rsid w:val="001E0518"/>
    <w:rsid w:val="001E0A86"/>
    <w:rsid w:val="001E0C89"/>
    <w:rsid w:val="001E1688"/>
    <w:rsid w:val="001E1BC5"/>
    <w:rsid w:val="001E208F"/>
    <w:rsid w:val="001E2514"/>
    <w:rsid w:val="001E279C"/>
    <w:rsid w:val="001E2850"/>
    <w:rsid w:val="001E2E33"/>
    <w:rsid w:val="001E3180"/>
    <w:rsid w:val="001E336D"/>
    <w:rsid w:val="001E366A"/>
    <w:rsid w:val="001E4596"/>
    <w:rsid w:val="001E46BB"/>
    <w:rsid w:val="001E46BC"/>
    <w:rsid w:val="001E49DC"/>
    <w:rsid w:val="001E5189"/>
    <w:rsid w:val="001E5805"/>
    <w:rsid w:val="001E5B7C"/>
    <w:rsid w:val="001E62CA"/>
    <w:rsid w:val="001E63EE"/>
    <w:rsid w:val="001E6683"/>
    <w:rsid w:val="001E6BBB"/>
    <w:rsid w:val="001E746B"/>
    <w:rsid w:val="001E78E1"/>
    <w:rsid w:val="001F0A22"/>
    <w:rsid w:val="001F1795"/>
    <w:rsid w:val="001F1B8F"/>
    <w:rsid w:val="001F2132"/>
    <w:rsid w:val="001F231D"/>
    <w:rsid w:val="001F242A"/>
    <w:rsid w:val="001F254F"/>
    <w:rsid w:val="001F271F"/>
    <w:rsid w:val="001F2ACA"/>
    <w:rsid w:val="001F2D4E"/>
    <w:rsid w:val="001F353C"/>
    <w:rsid w:val="001F40E0"/>
    <w:rsid w:val="001F4587"/>
    <w:rsid w:val="001F4AA1"/>
    <w:rsid w:val="001F4B91"/>
    <w:rsid w:val="001F4CD7"/>
    <w:rsid w:val="001F5209"/>
    <w:rsid w:val="001F5373"/>
    <w:rsid w:val="001F59B4"/>
    <w:rsid w:val="001F6261"/>
    <w:rsid w:val="001F65B3"/>
    <w:rsid w:val="001F73EC"/>
    <w:rsid w:val="001F76FD"/>
    <w:rsid w:val="001F775C"/>
    <w:rsid w:val="001F783D"/>
    <w:rsid w:val="00200354"/>
    <w:rsid w:val="00200B4A"/>
    <w:rsid w:val="00200D46"/>
    <w:rsid w:val="00201214"/>
    <w:rsid w:val="00201A0C"/>
    <w:rsid w:val="00201FE2"/>
    <w:rsid w:val="00202118"/>
    <w:rsid w:val="0020244B"/>
    <w:rsid w:val="002043EC"/>
    <w:rsid w:val="00204EEB"/>
    <w:rsid w:val="002059EE"/>
    <w:rsid w:val="00206589"/>
    <w:rsid w:val="002069D2"/>
    <w:rsid w:val="00206C16"/>
    <w:rsid w:val="00206DD6"/>
    <w:rsid w:val="00206DFB"/>
    <w:rsid w:val="00206EE0"/>
    <w:rsid w:val="002072BF"/>
    <w:rsid w:val="002075A4"/>
    <w:rsid w:val="00207F1D"/>
    <w:rsid w:val="0021030F"/>
    <w:rsid w:val="002105C7"/>
    <w:rsid w:val="00211053"/>
    <w:rsid w:val="00211447"/>
    <w:rsid w:val="002115E2"/>
    <w:rsid w:val="0021253C"/>
    <w:rsid w:val="00212579"/>
    <w:rsid w:val="0021276C"/>
    <w:rsid w:val="00212AB9"/>
    <w:rsid w:val="00212ACF"/>
    <w:rsid w:val="0021340D"/>
    <w:rsid w:val="00213863"/>
    <w:rsid w:val="0021474A"/>
    <w:rsid w:val="00214A44"/>
    <w:rsid w:val="00215493"/>
    <w:rsid w:val="002154E6"/>
    <w:rsid w:val="00215A93"/>
    <w:rsid w:val="00216184"/>
    <w:rsid w:val="00216720"/>
    <w:rsid w:val="00216761"/>
    <w:rsid w:val="002168C3"/>
    <w:rsid w:val="00216D33"/>
    <w:rsid w:val="00216DC1"/>
    <w:rsid w:val="00217F67"/>
    <w:rsid w:val="00221387"/>
    <w:rsid w:val="0022180A"/>
    <w:rsid w:val="002227DC"/>
    <w:rsid w:val="00222897"/>
    <w:rsid w:val="00222F13"/>
    <w:rsid w:val="00223732"/>
    <w:rsid w:val="00223DCA"/>
    <w:rsid w:val="00223E7D"/>
    <w:rsid w:val="00224BD1"/>
    <w:rsid w:val="00225252"/>
    <w:rsid w:val="0022545D"/>
    <w:rsid w:val="00226025"/>
    <w:rsid w:val="002269B7"/>
    <w:rsid w:val="00226E44"/>
    <w:rsid w:val="002275B0"/>
    <w:rsid w:val="00227D88"/>
    <w:rsid w:val="00230498"/>
    <w:rsid w:val="00230A20"/>
    <w:rsid w:val="00231524"/>
    <w:rsid w:val="00231A9F"/>
    <w:rsid w:val="00231BCB"/>
    <w:rsid w:val="00231DFE"/>
    <w:rsid w:val="00231FCE"/>
    <w:rsid w:val="00232A0E"/>
    <w:rsid w:val="0023343B"/>
    <w:rsid w:val="0023370A"/>
    <w:rsid w:val="002338BC"/>
    <w:rsid w:val="00233C4F"/>
    <w:rsid w:val="00233FE0"/>
    <w:rsid w:val="002349E1"/>
    <w:rsid w:val="00234D5B"/>
    <w:rsid w:val="00234E3C"/>
    <w:rsid w:val="00234F00"/>
    <w:rsid w:val="00234F13"/>
    <w:rsid w:val="0023579C"/>
    <w:rsid w:val="0023594C"/>
    <w:rsid w:val="002365E1"/>
    <w:rsid w:val="002368F6"/>
    <w:rsid w:val="00236CF1"/>
    <w:rsid w:val="00236DD5"/>
    <w:rsid w:val="00240296"/>
    <w:rsid w:val="002405BD"/>
    <w:rsid w:val="002407D7"/>
    <w:rsid w:val="00240F17"/>
    <w:rsid w:val="002410BD"/>
    <w:rsid w:val="00242432"/>
    <w:rsid w:val="00242A65"/>
    <w:rsid w:val="002431F6"/>
    <w:rsid w:val="00243757"/>
    <w:rsid w:val="00243ED5"/>
    <w:rsid w:val="0024403D"/>
    <w:rsid w:val="002440C2"/>
    <w:rsid w:val="00244724"/>
    <w:rsid w:val="0024472F"/>
    <w:rsid w:val="00244B3F"/>
    <w:rsid w:val="0024640F"/>
    <w:rsid w:val="0024648A"/>
    <w:rsid w:val="00247500"/>
    <w:rsid w:val="0024766F"/>
    <w:rsid w:val="0024797C"/>
    <w:rsid w:val="00247DE6"/>
    <w:rsid w:val="00247F60"/>
    <w:rsid w:val="00250AB7"/>
    <w:rsid w:val="00251F38"/>
    <w:rsid w:val="00251F7C"/>
    <w:rsid w:val="00252BBB"/>
    <w:rsid w:val="00253BC5"/>
    <w:rsid w:val="00253E0A"/>
    <w:rsid w:val="00253F8E"/>
    <w:rsid w:val="002541AF"/>
    <w:rsid w:val="00254745"/>
    <w:rsid w:val="00254768"/>
    <w:rsid w:val="002549D2"/>
    <w:rsid w:val="00254BFD"/>
    <w:rsid w:val="00254D1A"/>
    <w:rsid w:val="00254EF3"/>
    <w:rsid w:val="002550C3"/>
    <w:rsid w:val="0025518D"/>
    <w:rsid w:val="002556E2"/>
    <w:rsid w:val="0025584A"/>
    <w:rsid w:val="002558C6"/>
    <w:rsid w:val="0025674B"/>
    <w:rsid w:val="0025703C"/>
    <w:rsid w:val="0025718D"/>
    <w:rsid w:val="002576F3"/>
    <w:rsid w:val="00257F3F"/>
    <w:rsid w:val="002603F9"/>
    <w:rsid w:val="002606E9"/>
    <w:rsid w:val="00260852"/>
    <w:rsid w:val="00260FCE"/>
    <w:rsid w:val="00262788"/>
    <w:rsid w:val="002639F3"/>
    <w:rsid w:val="00263B72"/>
    <w:rsid w:val="002646BF"/>
    <w:rsid w:val="00264991"/>
    <w:rsid w:val="00264B37"/>
    <w:rsid w:val="00265108"/>
    <w:rsid w:val="00265491"/>
    <w:rsid w:val="002659CC"/>
    <w:rsid w:val="00266079"/>
    <w:rsid w:val="00266A50"/>
    <w:rsid w:val="00267D6F"/>
    <w:rsid w:val="002713EA"/>
    <w:rsid w:val="002713F1"/>
    <w:rsid w:val="00271DF3"/>
    <w:rsid w:val="00271E08"/>
    <w:rsid w:val="00272294"/>
    <w:rsid w:val="002723CA"/>
    <w:rsid w:val="002727AA"/>
    <w:rsid w:val="00272FA3"/>
    <w:rsid w:val="00273CDE"/>
    <w:rsid w:val="0027467F"/>
    <w:rsid w:val="0027476C"/>
    <w:rsid w:val="00274840"/>
    <w:rsid w:val="002749BD"/>
    <w:rsid w:val="00275875"/>
    <w:rsid w:val="00275984"/>
    <w:rsid w:val="00275B5B"/>
    <w:rsid w:val="00275D51"/>
    <w:rsid w:val="00276048"/>
    <w:rsid w:val="00276206"/>
    <w:rsid w:val="002769B8"/>
    <w:rsid w:val="00277547"/>
    <w:rsid w:val="00277876"/>
    <w:rsid w:val="00277981"/>
    <w:rsid w:val="00277C4B"/>
    <w:rsid w:val="00277D59"/>
    <w:rsid w:val="00277EFB"/>
    <w:rsid w:val="002800C1"/>
    <w:rsid w:val="002804E4"/>
    <w:rsid w:val="0028135C"/>
    <w:rsid w:val="002817BB"/>
    <w:rsid w:val="00281BC5"/>
    <w:rsid w:val="00281D70"/>
    <w:rsid w:val="00281DDE"/>
    <w:rsid w:val="002820E5"/>
    <w:rsid w:val="0028231F"/>
    <w:rsid w:val="00282469"/>
    <w:rsid w:val="002829A5"/>
    <w:rsid w:val="00282D1B"/>
    <w:rsid w:val="0028307B"/>
    <w:rsid w:val="00283D30"/>
    <w:rsid w:val="00284271"/>
    <w:rsid w:val="00284543"/>
    <w:rsid w:val="00284E06"/>
    <w:rsid w:val="0028604F"/>
    <w:rsid w:val="002864FD"/>
    <w:rsid w:val="002870B1"/>
    <w:rsid w:val="00287890"/>
    <w:rsid w:val="0028797E"/>
    <w:rsid w:val="0029007F"/>
    <w:rsid w:val="002901E4"/>
    <w:rsid w:val="00290337"/>
    <w:rsid w:val="00290472"/>
    <w:rsid w:val="00291E5B"/>
    <w:rsid w:val="00292034"/>
    <w:rsid w:val="00292164"/>
    <w:rsid w:val="002921B4"/>
    <w:rsid w:val="00292926"/>
    <w:rsid w:val="00293144"/>
    <w:rsid w:val="0029343C"/>
    <w:rsid w:val="00293910"/>
    <w:rsid w:val="00294062"/>
    <w:rsid w:val="00294F57"/>
    <w:rsid w:val="00294FE2"/>
    <w:rsid w:val="0029548E"/>
    <w:rsid w:val="00295B44"/>
    <w:rsid w:val="002960C7"/>
    <w:rsid w:val="002968E4"/>
    <w:rsid w:val="002969F0"/>
    <w:rsid w:val="0029721A"/>
    <w:rsid w:val="002974D6"/>
    <w:rsid w:val="002976CB"/>
    <w:rsid w:val="002A002A"/>
    <w:rsid w:val="002A057F"/>
    <w:rsid w:val="002A080B"/>
    <w:rsid w:val="002A0E96"/>
    <w:rsid w:val="002A1546"/>
    <w:rsid w:val="002A18E5"/>
    <w:rsid w:val="002A1FD7"/>
    <w:rsid w:val="002A2954"/>
    <w:rsid w:val="002A2B00"/>
    <w:rsid w:val="002A2BFE"/>
    <w:rsid w:val="002A2F7D"/>
    <w:rsid w:val="002A32DA"/>
    <w:rsid w:val="002A333F"/>
    <w:rsid w:val="002A3476"/>
    <w:rsid w:val="002A35FE"/>
    <w:rsid w:val="002A3719"/>
    <w:rsid w:val="002A3B4C"/>
    <w:rsid w:val="002A51CD"/>
    <w:rsid w:val="002A591E"/>
    <w:rsid w:val="002A5BF4"/>
    <w:rsid w:val="002A629A"/>
    <w:rsid w:val="002A63EB"/>
    <w:rsid w:val="002A6837"/>
    <w:rsid w:val="002A6B98"/>
    <w:rsid w:val="002A6D6C"/>
    <w:rsid w:val="002B048F"/>
    <w:rsid w:val="002B07D5"/>
    <w:rsid w:val="002B0D14"/>
    <w:rsid w:val="002B2314"/>
    <w:rsid w:val="002B279B"/>
    <w:rsid w:val="002B29B0"/>
    <w:rsid w:val="002B3462"/>
    <w:rsid w:val="002B41CD"/>
    <w:rsid w:val="002B45D4"/>
    <w:rsid w:val="002B5413"/>
    <w:rsid w:val="002B5809"/>
    <w:rsid w:val="002B58A8"/>
    <w:rsid w:val="002B592D"/>
    <w:rsid w:val="002B5AC1"/>
    <w:rsid w:val="002B5F0F"/>
    <w:rsid w:val="002B7367"/>
    <w:rsid w:val="002B7500"/>
    <w:rsid w:val="002B7519"/>
    <w:rsid w:val="002B772E"/>
    <w:rsid w:val="002B7E51"/>
    <w:rsid w:val="002C0A66"/>
    <w:rsid w:val="002C0CBA"/>
    <w:rsid w:val="002C0F29"/>
    <w:rsid w:val="002C1C95"/>
    <w:rsid w:val="002C2023"/>
    <w:rsid w:val="002C3353"/>
    <w:rsid w:val="002C3488"/>
    <w:rsid w:val="002C36DF"/>
    <w:rsid w:val="002C3811"/>
    <w:rsid w:val="002C381D"/>
    <w:rsid w:val="002C4146"/>
    <w:rsid w:val="002C41FA"/>
    <w:rsid w:val="002C435D"/>
    <w:rsid w:val="002C44F5"/>
    <w:rsid w:val="002C512A"/>
    <w:rsid w:val="002C6202"/>
    <w:rsid w:val="002C622F"/>
    <w:rsid w:val="002C63F0"/>
    <w:rsid w:val="002C669F"/>
    <w:rsid w:val="002C70C3"/>
    <w:rsid w:val="002C7E1B"/>
    <w:rsid w:val="002C7E1D"/>
    <w:rsid w:val="002D0043"/>
    <w:rsid w:val="002D0232"/>
    <w:rsid w:val="002D0948"/>
    <w:rsid w:val="002D0E6F"/>
    <w:rsid w:val="002D1379"/>
    <w:rsid w:val="002D2131"/>
    <w:rsid w:val="002D23CD"/>
    <w:rsid w:val="002D299D"/>
    <w:rsid w:val="002D2A38"/>
    <w:rsid w:val="002D2C2E"/>
    <w:rsid w:val="002D2E74"/>
    <w:rsid w:val="002D2E94"/>
    <w:rsid w:val="002D2F02"/>
    <w:rsid w:val="002D3667"/>
    <w:rsid w:val="002D3808"/>
    <w:rsid w:val="002D3899"/>
    <w:rsid w:val="002D3D26"/>
    <w:rsid w:val="002D3DE5"/>
    <w:rsid w:val="002D496F"/>
    <w:rsid w:val="002D4AB6"/>
    <w:rsid w:val="002D4C3A"/>
    <w:rsid w:val="002D60E2"/>
    <w:rsid w:val="002D69F6"/>
    <w:rsid w:val="002D6DA9"/>
    <w:rsid w:val="002D7601"/>
    <w:rsid w:val="002D7C50"/>
    <w:rsid w:val="002E036C"/>
    <w:rsid w:val="002E03A7"/>
    <w:rsid w:val="002E0A16"/>
    <w:rsid w:val="002E0B64"/>
    <w:rsid w:val="002E0D0C"/>
    <w:rsid w:val="002E0E69"/>
    <w:rsid w:val="002E112E"/>
    <w:rsid w:val="002E1A67"/>
    <w:rsid w:val="002E2246"/>
    <w:rsid w:val="002E2A68"/>
    <w:rsid w:val="002E2B39"/>
    <w:rsid w:val="002E2B99"/>
    <w:rsid w:val="002E2D44"/>
    <w:rsid w:val="002E373B"/>
    <w:rsid w:val="002E4257"/>
    <w:rsid w:val="002E476A"/>
    <w:rsid w:val="002E4F9C"/>
    <w:rsid w:val="002E51D7"/>
    <w:rsid w:val="002E543F"/>
    <w:rsid w:val="002E575E"/>
    <w:rsid w:val="002E6045"/>
    <w:rsid w:val="002E604A"/>
    <w:rsid w:val="002E62F9"/>
    <w:rsid w:val="002E63DD"/>
    <w:rsid w:val="002E643A"/>
    <w:rsid w:val="002E6B56"/>
    <w:rsid w:val="002E7CE4"/>
    <w:rsid w:val="002F0650"/>
    <w:rsid w:val="002F0B2A"/>
    <w:rsid w:val="002F0E52"/>
    <w:rsid w:val="002F0FEF"/>
    <w:rsid w:val="002F103D"/>
    <w:rsid w:val="002F10B2"/>
    <w:rsid w:val="002F1614"/>
    <w:rsid w:val="002F2463"/>
    <w:rsid w:val="002F28D8"/>
    <w:rsid w:val="002F2C36"/>
    <w:rsid w:val="002F2C6D"/>
    <w:rsid w:val="002F2C9B"/>
    <w:rsid w:val="002F2EC4"/>
    <w:rsid w:val="002F2EFB"/>
    <w:rsid w:val="002F3528"/>
    <w:rsid w:val="002F3BCF"/>
    <w:rsid w:val="002F466E"/>
    <w:rsid w:val="002F50E6"/>
    <w:rsid w:val="002F51FE"/>
    <w:rsid w:val="002F5445"/>
    <w:rsid w:val="002F575C"/>
    <w:rsid w:val="002F6B8B"/>
    <w:rsid w:val="002F6DBA"/>
    <w:rsid w:val="002F716F"/>
    <w:rsid w:val="002F75C5"/>
    <w:rsid w:val="002F7D5E"/>
    <w:rsid w:val="0030002E"/>
    <w:rsid w:val="00300AA2"/>
    <w:rsid w:val="00300AFC"/>
    <w:rsid w:val="0030110B"/>
    <w:rsid w:val="003028AA"/>
    <w:rsid w:val="00302DC9"/>
    <w:rsid w:val="00303214"/>
    <w:rsid w:val="003037E9"/>
    <w:rsid w:val="00303F13"/>
    <w:rsid w:val="00303FEF"/>
    <w:rsid w:val="003046C9"/>
    <w:rsid w:val="003056FC"/>
    <w:rsid w:val="00305888"/>
    <w:rsid w:val="003059B1"/>
    <w:rsid w:val="00305C9F"/>
    <w:rsid w:val="00306BA9"/>
    <w:rsid w:val="00306C97"/>
    <w:rsid w:val="003073FE"/>
    <w:rsid w:val="00307BD4"/>
    <w:rsid w:val="0031029A"/>
    <w:rsid w:val="00310317"/>
    <w:rsid w:val="00310C2A"/>
    <w:rsid w:val="00310D42"/>
    <w:rsid w:val="00310D6A"/>
    <w:rsid w:val="00311A06"/>
    <w:rsid w:val="00312661"/>
    <w:rsid w:val="003131A4"/>
    <w:rsid w:val="00313217"/>
    <w:rsid w:val="003137C7"/>
    <w:rsid w:val="00313A88"/>
    <w:rsid w:val="00313B22"/>
    <w:rsid w:val="00313D7D"/>
    <w:rsid w:val="003146F7"/>
    <w:rsid w:val="00314E36"/>
    <w:rsid w:val="003151B0"/>
    <w:rsid w:val="0031546E"/>
    <w:rsid w:val="00315694"/>
    <w:rsid w:val="0031594C"/>
    <w:rsid w:val="00315EAB"/>
    <w:rsid w:val="003164DD"/>
    <w:rsid w:val="0031691C"/>
    <w:rsid w:val="00316AC2"/>
    <w:rsid w:val="003170BE"/>
    <w:rsid w:val="00317190"/>
    <w:rsid w:val="003175E8"/>
    <w:rsid w:val="00317864"/>
    <w:rsid w:val="00317969"/>
    <w:rsid w:val="003179E0"/>
    <w:rsid w:val="00317B64"/>
    <w:rsid w:val="00320B66"/>
    <w:rsid w:val="00320DF1"/>
    <w:rsid w:val="00320E23"/>
    <w:rsid w:val="00320F1A"/>
    <w:rsid w:val="00321C73"/>
    <w:rsid w:val="00322478"/>
    <w:rsid w:val="003233B4"/>
    <w:rsid w:val="00323C20"/>
    <w:rsid w:val="00323C7A"/>
    <w:rsid w:val="003244CD"/>
    <w:rsid w:val="00324AE1"/>
    <w:rsid w:val="00325315"/>
    <w:rsid w:val="0032553C"/>
    <w:rsid w:val="003258E4"/>
    <w:rsid w:val="00325CBD"/>
    <w:rsid w:val="00325F3C"/>
    <w:rsid w:val="0032622C"/>
    <w:rsid w:val="00326CC3"/>
    <w:rsid w:val="00327803"/>
    <w:rsid w:val="00327987"/>
    <w:rsid w:val="00327E35"/>
    <w:rsid w:val="00327E65"/>
    <w:rsid w:val="00330AE2"/>
    <w:rsid w:val="00331B93"/>
    <w:rsid w:val="00331F7C"/>
    <w:rsid w:val="0033206A"/>
    <w:rsid w:val="00332FA5"/>
    <w:rsid w:val="0033303E"/>
    <w:rsid w:val="003334E5"/>
    <w:rsid w:val="003337D0"/>
    <w:rsid w:val="003343A5"/>
    <w:rsid w:val="00334EF4"/>
    <w:rsid w:val="0033541C"/>
    <w:rsid w:val="00335BFB"/>
    <w:rsid w:val="00335D31"/>
    <w:rsid w:val="00335E50"/>
    <w:rsid w:val="00335EDB"/>
    <w:rsid w:val="0033609A"/>
    <w:rsid w:val="00336252"/>
    <w:rsid w:val="00336308"/>
    <w:rsid w:val="00336651"/>
    <w:rsid w:val="00337694"/>
    <w:rsid w:val="00337A12"/>
    <w:rsid w:val="00337AAA"/>
    <w:rsid w:val="003400E8"/>
    <w:rsid w:val="0034094D"/>
    <w:rsid w:val="003417D7"/>
    <w:rsid w:val="00341931"/>
    <w:rsid w:val="0034218D"/>
    <w:rsid w:val="003432B6"/>
    <w:rsid w:val="00343628"/>
    <w:rsid w:val="0034374A"/>
    <w:rsid w:val="00343C43"/>
    <w:rsid w:val="00343CE9"/>
    <w:rsid w:val="00343CF4"/>
    <w:rsid w:val="003447EB"/>
    <w:rsid w:val="00344B07"/>
    <w:rsid w:val="00344DB4"/>
    <w:rsid w:val="00345D0C"/>
    <w:rsid w:val="00346868"/>
    <w:rsid w:val="003469DF"/>
    <w:rsid w:val="003479C0"/>
    <w:rsid w:val="00350388"/>
    <w:rsid w:val="003505B2"/>
    <w:rsid w:val="003508C5"/>
    <w:rsid w:val="00350B31"/>
    <w:rsid w:val="00350F92"/>
    <w:rsid w:val="0035141B"/>
    <w:rsid w:val="00351A26"/>
    <w:rsid w:val="003520D2"/>
    <w:rsid w:val="00352924"/>
    <w:rsid w:val="00352EDA"/>
    <w:rsid w:val="00353D0C"/>
    <w:rsid w:val="0035405D"/>
    <w:rsid w:val="00354722"/>
    <w:rsid w:val="00354966"/>
    <w:rsid w:val="003549F9"/>
    <w:rsid w:val="00355189"/>
    <w:rsid w:val="003553EC"/>
    <w:rsid w:val="00355758"/>
    <w:rsid w:val="00355BC4"/>
    <w:rsid w:val="003569A9"/>
    <w:rsid w:val="00356FEE"/>
    <w:rsid w:val="003579DB"/>
    <w:rsid w:val="00357D92"/>
    <w:rsid w:val="00360EBE"/>
    <w:rsid w:val="00361455"/>
    <w:rsid w:val="00361617"/>
    <w:rsid w:val="0036179B"/>
    <w:rsid w:val="003621AE"/>
    <w:rsid w:val="003625FC"/>
    <w:rsid w:val="00362710"/>
    <w:rsid w:val="0036287B"/>
    <w:rsid w:val="00363243"/>
    <w:rsid w:val="003636B4"/>
    <w:rsid w:val="00363BB3"/>
    <w:rsid w:val="00363E9A"/>
    <w:rsid w:val="00364813"/>
    <w:rsid w:val="00364920"/>
    <w:rsid w:val="00365007"/>
    <w:rsid w:val="0036500F"/>
    <w:rsid w:val="003657B5"/>
    <w:rsid w:val="0036584C"/>
    <w:rsid w:val="0036597A"/>
    <w:rsid w:val="00366442"/>
    <w:rsid w:val="003666A5"/>
    <w:rsid w:val="00366D94"/>
    <w:rsid w:val="00367B8F"/>
    <w:rsid w:val="00370AA2"/>
    <w:rsid w:val="00370AD4"/>
    <w:rsid w:val="0037103A"/>
    <w:rsid w:val="00371762"/>
    <w:rsid w:val="00372634"/>
    <w:rsid w:val="0037270D"/>
    <w:rsid w:val="003727D6"/>
    <w:rsid w:val="0037398A"/>
    <w:rsid w:val="00373C2A"/>
    <w:rsid w:val="00373D3B"/>
    <w:rsid w:val="00374DE4"/>
    <w:rsid w:val="003755C4"/>
    <w:rsid w:val="003757FC"/>
    <w:rsid w:val="0037598E"/>
    <w:rsid w:val="003770CC"/>
    <w:rsid w:val="003778DA"/>
    <w:rsid w:val="00377B2C"/>
    <w:rsid w:val="00377C7E"/>
    <w:rsid w:val="00377E26"/>
    <w:rsid w:val="0038010E"/>
    <w:rsid w:val="00380B0D"/>
    <w:rsid w:val="00381159"/>
    <w:rsid w:val="00381196"/>
    <w:rsid w:val="00381C33"/>
    <w:rsid w:val="00381F3B"/>
    <w:rsid w:val="00382464"/>
    <w:rsid w:val="0038298D"/>
    <w:rsid w:val="003852D8"/>
    <w:rsid w:val="0038530B"/>
    <w:rsid w:val="00385329"/>
    <w:rsid w:val="00385659"/>
    <w:rsid w:val="003856C8"/>
    <w:rsid w:val="003857F4"/>
    <w:rsid w:val="003858D3"/>
    <w:rsid w:val="003859AB"/>
    <w:rsid w:val="0038663D"/>
    <w:rsid w:val="003867C6"/>
    <w:rsid w:val="003871B6"/>
    <w:rsid w:val="003874A8"/>
    <w:rsid w:val="0038785A"/>
    <w:rsid w:val="003905FF"/>
    <w:rsid w:val="00390C43"/>
    <w:rsid w:val="00390D17"/>
    <w:rsid w:val="00391530"/>
    <w:rsid w:val="00391FFD"/>
    <w:rsid w:val="0039211B"/>
    <w:rsid w:val="003922A4"/>
    <w:rsid w:val="00392472"/>
    <w:rsid w:val="0039263B"/>
    <w:rsid w:val="00392B8F"/>
    <w:rsid w:val="00392E14"/>
    <w:rsid w:val="00393207"/>
    <w:rsid w:val="003934EB"/>
    <w:rsid w:val="00393D90"/>
    <w:rsid w:val="0039411E"/>
    <w:rsid w:val="00394228"/>
    <w:rsid w:val="0039520D"/>
    <w:rsid w:val="00395570"/>
    <w:rsid w:val="003956AE"/>
    <w:rsid w:val="003967EF"/>
    <w:rsid w:val="00397126"/>
    <w:rsid w:val="00397A65"/>
    <w:rsid w:val="003A0484"/>
    <w:rsid w:val="003A1189"/>
    <w:rsid w:val="003A12F1"/>
    <w:rsid w:val="003A13DF"/>
    <w:rsid w:val="003A16DE"/>
    <w:rsid w:val="003A1779"/>
    <w:rsid w:val="003A1A5F"/>
    <w:rsid w:val="003A1C12"/>
    <w:rsid w:val="003A2A20"/>
    <w:rsid w:val="003A2E6E"/>
    <w:rsid w:val="003A30AC"/>
    <w:rsid w:val="003A3403"/>
    <w:rsid w:val="003A37FB"/>
    <w:rsid w:val="003A3956"/>
    <w:rsid w:val="003A3B79"/>
    <w:rsid w:val="003A556B"/>
    <w:rsid w:val="003A5D7A"/>
    <w:rsid w:val="003A604F"/>
    <w:rsid w:val="003A626F"/>
    <w:rsid w:val="003A6735"/>
    <w:rsid w:val="003A69B8"/>
    <w:rsid w:val="003A6B9F"/>
    <w:rsid w:val="003A75C5"/>
    <w:rsid w:val="003A7606"/>
    <w:rsid w:val="003A7928"/>
    <w:rsid w:val="003B0729"/>
    <w:rsid w:val="003B1307"/>
    <w:rsid w:val="003B1329"/>
    <w:rsid w:val="003B1344"/>
    <w:rsid w:val="003B189A"/>
    <w:rsid w:val="003B2782"/>
    <w:rsid w:val="003B2D00"/>
    <w:rsid w:val="003B2DE4"/>
    <w:rsid w:val="003B31C8"/>
    <w:rsid w:val="003B35B0"/>
    <w:rsid w:val="003B4B78"/>
    <w:rsid w:val="003B513E"/>
    <w:rsid w:val="003B5211"/>
    <w:rsid w:val="003B5457"/>
    <w:rsid w:val="003B5947"/>
    <w:rsid w:val="003B6BEE"/>
    <w:rsid w:val="003B6E7B"/>
    <w:rsid w:val="003B6F0E"/>
    <w:rsid w:val="003B742F"/>
    <w:rsid w:val="003B7B64"/>
    <w:rsid w:val="003B7CF5"/>
    <w:rsid w:val="003C07D7"/>
    <w:rsid w:val="003C09F9"/>
    <w:rsid w:val="003C0F3F"/>
    <w:rsid w:val="003C1A26"/>
    <w:rsid w:val="003C1F57"/>
    <w:rsid w:val="003C24AB"/>
    <w:rsid w:val="003C2565"/>
    <w:rsid w:val="003C2659"/>
    <w:rsid w:val="003C26C9"/>
    <w:rsid w:val="003C28DE"/>
    <w:rsid w:val="003C30A2"/>
    <w:rsid w:val="003C31C6"/>
    <w:rsid w:val="003C3735"/>
    <w:rsid w:val="003C3A32"/>
    <w:rsid w:val="003C3AE1"/>
    <w:rsid w:val="003C474D"/>
    <w:rsid w:val="003C4C8D"/>
    <w:rsid w:val="003C55D5"/>
    <w:rsid w:val="003C59CD"/>
    <w:rsid w:val="003C5C51"/>
    <w:rsid w:val="003C5E11"/>
    <w:rsid w:val="003C64D9"/>
    <w:rsid w:val="003C6782"/>
    <w:rsid w:val="003C67E0"/>
    <w:rsid w:val="003C7265"/>
    <w:rsid w:val="003C7301"/>
    <w:rsid w:val="003D0DFC"/>
    <w:rsid w:val="003D1097"/>
    <w:rsid w:val="003D19C8"/>
    <w:rsid w:val="003D3163"/>
    <w:rsid w:val="003D320A"/>
    <w:rsid w:val="003D34DC"/>
    <w:rsid w:val="003D357A"/>
    <w:rsid w:val="003D4876"/>
    <w:rsid w:val="003D4D42"/>
    <w:rsid w:val="003D4E5F"/>
    <w:rsid w:val="003D51A9"/>
    <w:rsid w:val="003D607E"/>
    <w:rsid w:val="003D615B"/>
    <w:rsid w:val="003D6E98"/>
    <w:rsid w:val="003D7AC0"/>
    <w:rsid w:val="003D7C8C"/>
    <w:rsid w:val="003D7CC6"/>
    <w:rsid w:val="003E0012"/>
    <w:rsid w:val="003E012F"/>
    <w:rsid w:val="003E044B"/>
    <w:rsid w:val="003E1085"/>
    <w:rsid w:val="003E10E4"/>
    <w:rsid w:val="003E2158"/>
    <w:rsid w:val="003E2E73"/>
    <w:rsid w:val="003E300F"/>
    <w:rsid w:val="003E3A20"/>
    <w:rsid w:val="003E3F2C"/>
    <w:rsid w:val="003E44E2"/>
    <w:rsid w:val="003E4D8A"/>
    <w:rsid w:val="003E4F63"/>
    <w:rsid w:val="003E5828"/>
    <w:rsid w:val="003E5E36"/>
    <w:rsid w:val="003E6448"/>
    <w:rsid w:val="003E6AA5"/>
    <w:rsid w:val="003E7027"/>
    <w:rsid w:val="003E7212"/>
    <w:rsid w:val="003E77E9"/>
    <w:rsid w:val="003E79E1"/>
    <w:rsid w:val="003F0199"/>
    <w:rsid w:val="003F04DC"/>
    <w:rsid w:val="003F08C1"/>
    <w:rsid w:val="003F0B16"/>
    <w:rsid w:val="003F0F6D"/>
    <w:rsid w:val="003F1091"/>
    <w:rsid w:val="003F1314"/>
    <w:rsid w:val="003F1412"/>
    <w:rsid w:val="003F148F"/>
    <w:rsid w:val="003F169E"/>
    <w:rsid w:val="003F16B4"/>
    <w:rsid w:val="003F18ED"/>
    <w:rsid w:val="003F2559"/>
    <w:rsid w:val="003F3758"/>
    <w:rsid w:val="003F3ACC"/>
    <w:rsid w:val="003F3E15"/>
    <w:rsid w:val="003F3F39"/>
    <w:rsid w:val="003F3FB5"/>
    <w:rsid w:val="003F4965"/>
    <w:rsid w:val="003F4F54"/>
    <w:rsid w:val="003F4F7F"/>
    <w:rsid w:val="003F5334"/>
    <w:rsid w:val="003F56CD"/>
    <w:rsid w:val="003F5BA2"/>
    <w:rsid w:val="003F5CF5"/>
    <w:rsid w:val="003F63EF"/>
    <w:rsid w:val="003F6699"/>
    <w:rsid w:val="003F6A52"/>
    <w:rsid w:val="003F6DA2"/>
    <w:rsid w:val="003F6E62"/>
    <w:rsid w:val="003F70C4"/>
    <w:rsid w:val="003F7F3E"/>
    <w:rsid w:val="004002ED"/>
    <w:rsid w:val="00400A31"/>
    <w:rsid w:val="00400C34"/>
    <w:rsid w:val="00400D14"/>
    <w:rsid w:val="00401FC7"/>
    <w:rsid w:val="004022ED"/>
    <w:rsid w:val="00402571"/>
    <w:rsid w:val="004026F1"/>
    <w:rsid w:val="00402FC3"/>
    <w:rsid w:val="004031CE"/>
    <w:rsid w:val="00403A0A"/>
    <w:rsid w:val="00404311"/>
    <w:rsid w:val="00404542"/>
    <w:rsid w:val="004046EB"/>
    <w:rsid w:val="004051E9"/>
    <w:rsid w:val="004064C7"/>
    <w:rsid w:val="00406906"/>
    <w:rsid w:val="00406ACB"/>
    <w:rsid w:val="004071ED"/>
    <w:rsid w:val="004075CE"/>
    <w:rsid w:val="004100F9"/>
    <w:rsid w:val="004101CB"/>
    <w:rsid w:val="00410F23"/>
    <w:rsid w:val="00411289"/>
    <w:rsid w:val="0041154F"/>
    <w:rsid w:val="00411910"/>
    <w:rsid w:val="004126B8"/>
    <w:rsid w:val="004126BA"/>
    <w:rsid w:val="00412A47"/>
    <w:rsid w:val="00412B72"/>
    <w:rsid w:val="00413AAA"/>
    <w:rsid w:val="004151F0"/>
    <w:rsid w:val="00415343"/>
    <w:rsid w:val="00415B04"/>
    <w:rsid w:val="00416512"/>
    <w:rsid w:val="0041691C"/>
    <w:rsid w:val="00416CC6"/>
    <w:rsid w:val="00416FA8"/>
    <w:rsid w:val="004178FA"/>
    <w:rsid w:val="00420304"/>
    <w:rsid w:val="00420565"/>
    <w:rsid w:val="00420EF3"/>
    <w:rsid w:val="004211BB"/>
    <w:rsid w:val="00421936"/>
    <w:rsid w:val="00421FB2"/>
    <w:rsid w:val="00422A50"/>
    <w:rsid w:val="00423065"/>
    <w:rsid w:val="00423973"/>
    <w:rsid w:val="00423D54"/>
    <w:rsid w:val="004245EE"/>
    <w:rsid w:val="0042483D"/>
    <w:rsid w:val="00424E63"/>
    <w:rsid w:val="00425780"/>
    <w:rsid w:val="00425A9F"/>
    <w:rsid w:val="0042607E"/>
    <w:rsid w:val="0042666D"/>
    <w:rsid w:val="00426A0A"/>
    <w:rsid w:val="00426CA8"/>
    <w:rsid w:val="00427141"/>
    <w:rsid w:val="00427201"/>
    <w:rsid w:val="004277C5"/>
    <w:rsid w:val="00427E9D"/>
    <w:rsid w:val="0043008E"/>
    <w:rsid w:val="004300B6"/>
    <w:rsid w:val="004302CE"/>
    <w:rsid w:val="00430380"/>
    <w:rsid w:val="004304DB"/>
    <w:rsid w:val="00430C02"/>
    <w:rsid w:val="00431075"/>
    <w:rsid w:val="00431334"/>
    <w:rsid w:val="004315DC"/>
    <w:rsid w:val="004316F6"/>
    <w:rsid w:val="00431B13"/>
    <w:rsid w:val="0043206B"/>
    <w:rsid w:val="00432608"/>
    <w:rsid w:val="00432BE8"/>
    <w:rsid w:val="0043324D"/>
    <w:rsid w:val="004338BE"/>
    <w:rsid w:val="00433A90"/>
    <w:rsid w:val="00433D12"/>
    <w:rsid w:val="004340F7"/>
    <w:rsid w:val="004343C4"/>
    <w:rsid w:val="00434EA8"/>
    <w:rsid w:val="00435B3C"/>
    <w:rsid w:val="00435C1A"/>
    <w:rsid w:val="00435E66"/>
    <w:rsid w:val="00435EA3"/>
    <w:rsid w:val="00436D40"/>
    <w:rsid w:val="0043702E"/>
    <w:rsid w:val="00437B4B"/>
    <w:rsid w:val="00437CC3"/>
    <w:rsid w:val="00437CD8"/>
    <w:rsid w:val="004409D4"/>
    <w:rsid w:val="00440C1E"/>
    <w:rsid w:val="004410D4"/>
    <w:rsid w:val="00441405"/>
    <w:rsid w:val="00441542"/>
    <w:rsid w:val="00441789"/>
    <w:rsid w:val="00441C42"/>
    <w:rsid w:val="004421DB"/>
    <w:rsid w:val="00442613"/>
    <w:rsid w:val="00442650"/>
    <w:rsid w:val="00442904"/>
    <w:rsid w:val="00442934"/>
    <w:rsid w:val="00442AE4"/>
    <w:rsid w:val="00442F17"/>
    <w:rsid w:val="0044322C"/>
    <w:rsid w:val="00443E6F"/>
    <w:rsid w:val="00444475"/>
    <w:rsid w:val="00444FFB"/>
    <w:rsid w:val="00445684"/>
    <w:rsid w:val="00445865"/>
    <w:rsid w:val="00445EB5"/>
    <w:rsid w:val="004460DF"/>
    <w:rsid w:val="0044624C"/>
    <w:rsid w:val="00446439"/>
    <w:rsid w:val="0044666E"/>
    <w:rsid w:val="00446878"/>
    <w:rsid w:val="004475F8"/>
    <w:rsid w:val="0044774C"/>
    <w:rsid w:val="00447BBA"/>
    <w:rsid w:val="00447F43"/>
    <w:rsid w:val="0045093D"/>
    <w:rsid w:val="00450C14"/>
    <w:rsid w:val="004515AF"/>
    <w:rsid w:val="00451660"/>
    <w:rsid w:val="00451AB2"/>
    <w:rsid w:val="00451E24"/>
    <w:rsid w:val="00452631"/>
    <w:rsid w:val="004526A2"/>
    <w:rsid w:val="004530EF"/>
    <w:rsid w:val="004538D1"/>
    <w:rsid w:val="00453A52"/>
    <w:rsid w:val="00453AA0"/>
    <w:rsid w:val="00453C6C"/>
    <w:rsid w:val="00454533"/>
    <w:rsid w:val="004547F9"/>
    <w:rsid w:val="0045574D"/>
    <w:rsid w:val="00455E57"/>
    <w:rsid w:val="004563B8"/>
    <w:rsid w:val="0045675E"/>
    <w:rsid w:val="00456C32"/>
    <w:rsid w:val="00456EC6"/>
    <w:rsid w:val="0045762A"/>
    <w:rsid w:val="0046026B"/>
    <w:rsid w:val="00460E2E"/>
    <w:rsid w:val="0046191C"/>
    <w:rsid w:val="0046196C"/>
    <w:rsid w:val="0046206E"/>
    <w:rsid w:val="004625F6"/>
    <w:rsid w:val="0046260C"/>
    <w:rsid w:val="00462AEC"/>
    <w:rsid w:val="0046311A"/>
    <w:rsid w:val="00463820"/>
    <w:rsid w:val="00463928"/>
    <w:rsid w:val="00463D8D"/>
    <w:rsid w:val="00463FDA"/>
    <w:rsid w:val="00464305"/>
    <w:rsid w:val="004645C6"/>
    <w:rsid w:val="004645E7"/>
    <w:rsid w:val="00464BE7"/>
    <w:rsid w:val="004650C9"/>
    <w:rsid w:val="004650DC"/>
    <w:rsid w:val="00465841"/>
    <w:rsid w:val="0046620E"/>
    <w:rsid w:val="00466D83"/>
    <w:rsid w:val="004672BE"/>
    <w:rsid w:val="0046797B"/>
    <w:rsid w:val="00467A6B"/>
    <w:rsid w:val="00467BDC"/>
    <w:rsid w:val="00467D1C"/>
    <w:rsid w:val="00470105"/>
    <w:rsid w:val="00471C78"/>
    <w:rsid w:val="00471FB3"/>
    <w:rsid w:val="00472F1B"/>
    <w:rsid w:val="0047318C"/>
    <w:rsid w:val="0047371E"/>
    <w:rsid w:val="0047467C"/>
    <w:rsid w:val="00474833"/>
    <w:rsid w:val="0047490B"/>
    <w:rsid w:val="00474AE7"/>
    <w:rsid w:val="00474DEF"/>
    <w:rsid w:val="00475514"/>
    <w:rsid w:val="004757F3"/>
    <w:rsid w:val="004759C8"/>
    <w:rsid w:val="00475C6A"/>
    <w:rsid w:val="00476033"/>
    <w:rsid w:val="0047604A"/>
    <w:rsid w:val="004774B1"/>
    <w:rsid w:val="00477C43"/>
    <w:rsid w:val="00477DCA"/>
    <w:rsid w:val="00477E67"/>
    <w:rsid w:val="00477FD0"/>
    <w:rsid w:val="00480832"/>
    <w:rsid w:val="00480D70"/>
    <w:rsid w:val="00481706"/>
    <w:rsid w:val="00481EE8"/>
    <w:rsid w:val="00483050"/>
    <w:rsid w:val="004832CC"/>
    <w:rsid w:val="00483351"/>
    <w:rsid w:val="004838A8"/>
    <w:rsid w:val="004838AA"/>
    <w:rsid w:val="00484204"/>
    <w:rsid w:val="00484266"/>
    <w:rsid w:val="004842E2"/>
    <w:rsid w:val="00484577"/>
    <w:rsid w:val="004848B9"/>
    <w:rsid w:val="00484F8D"/>
    <w:rsid w:val="0048545F"/>
    <w:rsid w:val="00485702"/>
    <w:rsid w:val="0048752C"/>
    <w:rsid w:val="004877BE"/>
    <w:rsid w:val="004900EF"/>
    <w:rsid w:val="00490227"/>
    <w:rsid w:val="0049080D"/>
    <w:rsid w:val="004922FC"/>
    <w:rsid w:val="004928DF"/>
    <w:rsid w:val="004929FF"/>
    <w:rsid w:val="00492EC1"/>
    <w:rsid w:val="00493AA5"/>
    <w:rsid w:val="00493F9E"/>
    <w:rsid w:val="00493FF3"/>
    <w:rsid w:val="00494CEE"/>
    <w:rsid w:val="00494DEB"/>
    <w:rsid w:val="00494EF4"/>
    <w:rsid w:val="00495117"/>
    <w:rsid w:val="0049546D"/>
    <w:rsid w:val="00495543"/>
    <w:rsid w:val="00495786"/>
    <w:rsid w:val="00495CC9"/>
    <w:rsid w:val="00495D9C"/>
    <w:rsid w:val="0049662D"/>
    <w:rsid w:val="00496963"/>
    <w:rsid w:val="0049703C"/>
    <w:rsid w:val="00497296"/>
    <w:rsid w:val="00497388"/>
    <w:rsid w:val="00497DFC"/>
    <w:rsid w:val="004A0031"/>
    <w:rsid w:val="004A008B"/>
    <w:rsid w:val="004A0A7C"/>
    <w:rsid w:val="004A1005"/>
    <w:rsid w:val="004A103D"/>
    <w:rsid w:val="004A1130"/>
    <w:rsid w:val="004A11B8"/>
    <w:rsid w:val="004A13B4"/>
    <w:rsid w:val="004A14F2"/>
    <w:rsid w:val="004A1B43"/>
    <w:rsid w:val="004A1E72"/>
    <w:rsid w:val="004A32E4"/>
    <w:rsid w:val="004A4051"/>
    <w:rsid w:val="004A460C"/>
    <w:rsid w:val="004A4D01"/>
    <w:rsid w:val="004A4E04"/>
    <w:rsid w:val="004A4EA2"/>
    <w:rsid w:val="004A5A48"/>
    <w:rsid w:val="004A60C8"/>
    <w:rsid w:val="004A6E3E"/>
    <w:rsid w:val="004A7488"/>
    <w:rsid w:val="004B0760"/>
    <w:rsid w:val="004B0CD7"/>
    <w:rsid w:val="004B1329"/>
    <w:rsid w:val="004B1FA0"/>
    <w:rsid w:val="004B2246"/>
    <w:rsid w:val="004B2748"/>
    <w:rsid w:val="004B2D3D"/>
    <w:rsid w:val="004B2DCF"/>
    <w:rsid w:val="004B2E2B"/>
    <w:rsid w:val="004B4AC1"/>
    <w:rsid w:val="004B5643"/>
    <w:rsid w:val="004B57F5"/>
    <w:rsid w:val="004B5A1B"/>
    <w:rsid w:val="004B6474"/>
    <w:rsid w:val="004B7572"/>
    <w:rsid w:val="004B7A0E"/>
    <w:rsid w:val="004B7D29"/>
    <w:rsid w:val="004C03E8"/>
    <w:rsid w:val="004C08CF"/>
    <w:rsid w:val="004C0FF4"/>
    <w:rsid w:val="004C1923"/>
    <w:rsid w:val="004C1AE0"/>
    <w:rsid w:val="004C1B17"/>
    <w:rsid w:val="004C2984"/>
    <w:rsid w:val="004C29FE"/>
    <w:rsid w:val="004C2D77"/>
    <w:rsid w:val="004C30EC"/>
    <w:rsid w:val="004C310D"/>
    <w:rsid w:val="004C329F"/>
    <w:rsid w:val="004C33B0"/>
    <w:rsid w:val="004C34AE"/>
    <w:rsid w:val="004C3F16"/>
    <w:rsid w:val="004C4372"/>
    <w:rsid w:val="004C54BB"/>
    <w:rsid w:val="004C556D"/>
    <w:rsid w:val="004C5734"/>
    <w:rsid w:val="004C59DE"/>
    <w:rsid w:val="004C59EE"/>
    <w:rsid w:val="004C674C"/>
    <w:rsid w:val="004C6A7A"/>
    <w:rsid w:val="004C6D02"/>
    <w:rsid w:val="004C6D86"/>
    <w:rsid w:val="004C788C"/>
    <w:rsid w:val="004C7FC4"/>
    <w:rsid w:val="004D08E9"/>
    <w:rsid w:val="004D0B09"/>
    <w:rsid w:val="004D203B"/>
    <w:rsid w:val="004D22D9"/>
    <w:rsid w:val="004D2F8C"/>
    <w:rsid w:val="004D3258"/>
    <w:rsid w:val="004D33A0"/>
    <w:rsid w:val="004D424D"/>
    <w:rsid w:val="004D52EC"/>
    <w:rsid w:val="004D7F99"/>
    <w:rsid w:val="004E0192"/>
    <w:rsid w:val="004E0707"/>
    <w:rsid w:val="004E078F"/>
    <w:rsid w:val="004E0A54"/>
    <w:rsid w:val="004E111E"/>
    <w:rsid w:val="004E120E"/>
    <w:rsid w:val="004E1481"/>
    <w:rsid w:val="004E1EC5"/>
    <w:rsid w:val="004E25F8"/>
    <w:rsid w:val="004E2D9C"/>
    <w:rsid w:val="004E360E"/>
    <w:rsid w:val="004E4310"/>
    <w:rsid w:val="004E4B3C"/>
    <w:rsid w:val="004E4D0B"/>
    <w:rsid w:val="004E534F"/>
    <w:rsid w:val="004E54C8"/>
    <w:rsid w:val="004E5537"/>
    <w:rsid w:val="004E5691"/>
    <w:rsid w:val="004E56AA"/>
    <w:rsid w:val="004E5A4D"/>
    <w:rsid w:val="004E63AC"/>
    <w:rsid w:val="004E6600"/>
    <w:rsid w:val="004E6AFB"/>
    <w:rsid w:val="004E6EA1"/>
    <w:rsid w:val="004F02A8"/>
    <w:rsid w:val="004F073D"/>
    <w:rsid w:val="004F0ACB"/>
    <w:rsid w:val="004F0F16"/>
    <w:rsid w:val="004F122E"/>
    <w:rsid w:val="004F19FF"/>
    <w:rsid w:val="004F1C75"/>
    <w:rsid w:val="004F237D"/>
    <w:rsid w:val="004F27AF"/>
    <w:rsid w:val="004F2E90"/>
    <w:rsid w:val="004F3215"/>
    <w:rsid w:val="004F3775"/>
    <w:rsid w:val="004F38EB"/>
    <w:rsid w:val="004F3D4B"/>
    <w:rsid w:val="004F44F9"/>
    <w:rsid w:val="004F4CB0"/>
    <w:rsid w:val="004F54F2"/>
    <w:rsid w:val="004F570E"/>
    <w:rsid w:val="004F57FD"/>
    <w:rsid w:val="004F5B26"/>
    <w:rsid w:val="004F5B3C"/>
    <w:rsid w:val="004F6B67"/>
    <w:rsid w:val="004F7005"/>
    <w:rsid w:val="005002A8"/>
    <w:rsid w:val="00500972"/>
    <w:rsid w:val="005012C8"/>
    <w:rsid w:val="00501478"/>
    <w:rsid w:val="00501A38"/>
    <w:rsid w:val="00501BCA"/>
    <w:rsid w:val="00501D02"/>
    <w:rsid w:val="0050227F"/>
    <w:rsid w:val="0050317D"/>
    <w:rsid w:val="005032F0"/>
    <w:rsid w:val="0050391A"/>
    <w:rsid w:val="00503A54"/>
    <w:rsid w:val="00503DCE"/>
    <w:rsid w:val="00504BA3"/>
    <w:rsid w:val="005052F1"/>
    <w:rsid w:val="00505323"/>
    <w:rsid w:val="0050594B"/>
    <w:rsid w:val="00505952"/>
    <w:rsid w:val="0050625C"/>
    <w:rsid w:val="00506BBB"/>
    <w:rsid w:val="00506C88"/>
    <w:rsid w:val="00506D6A"/>
    <w:rsid w:val="00507CF1"/>
    <w:rsid w:val="00510554"/>
    <w:rsid w:val="00510804"/>
    <w:rsid w:val="00510E4F"/>
    <w:rsid w:val="00510F80"/>
    <w:rsid w:val="0051151E"/>
    <w:rsid w:val="00511893"/>
    <w:rsid w:val="00511AC4"/>
    <w:rsid w:val="00511FA7"/>
    <w:rsid w:val="00512051"/>
    <w:rsid w:val="00512F4A"/>
    <w:rsid w:val="00513597"/>
    <w:rsid w:val="00513885"/>
    <w:rsid w:val="00513D7C"/>
    <w:rsid w:val="00514DCA"/>
    <w:rsid w:val="00514E05"/>
    <w:rsid w:val="00514F15"/>
    <w:rsid w:val="00515597"/>
    <w:rsid w:val="00515A4B"/>
    <w:rsid w:val="0051605F"/>
    <w:rsid w:val="005161DD"/>
    <w:rsid w:val="00516B54"/>
    <w:rsid w:val="005172F9"/>
    <w:rsid w:val="005175FB"/>
    <w:rsid w:val="00517842"/>
    <w:rsid w:val="005179C7"/>
    <w:rsid w:val="00517B7E"/>
    <w:rsid w:val="00517CDB"/>
    <w:rsid w:val="00520EA2"/>
    <w:rsid w:val="00521562"/>
    <w:rsid w:val="005219CC"/>
    <w:rsid w:val="00521B71"/>
    <w:rsid w:val="00521C3A"/>
    <w:rsid w:val="005222D5"/>
    <w:rsid w:val="005224DE"/>
    <w:rsid w:val="005228D4"/>
    <w:rsid w:val="00522FF3"/>
    <w:rsid w:val="0052355B"/>
    <w:rsid w:val="00524116"/>
    <w:rsid w:val="0052419E"/>
    <w:rsid w:val="0052427A"/>
    <w:rsid w:val="005246CB"/>
    <w:rsid w:val="00525168"/>
    <w:rsid w:val="00525175"/>
    <w:rsid w:val="00525660"/>
    <w:rsid w:val="00525733"/>
    <w:rsid w:val="00526999"/>
    <w:rsid w:val="00526BC2"/>
    <w:rsid w:val="005272C7"/>
    <w:rsid w:val="00527A1E"/>
    <w:rsid w:val="00527A4A"/>
    <w:rsid w:val="00527C38"/>
    <w:rsid w:val="005302AB"/>
    <w:rsid w:val="00531253"/>
    <w:rsid w:val="00531B24"/>
    <w:rsid w:val="00531EB4"/>
    <w:rsid w:val="005323C3"/>
    <w:rsid w:val="00532527"/>
    <w:rsid w:val="00532A7D"/>
    <w:rsid w:val="00532FC3"/>
    <w:rsid w:val="00533848"/>
    <w:rsid w:val="00533929"/>
    <w:rsid w:val="00533CDF"/>
    <w:rsid w:val="005344F0"/>
    <w:rsid w:val="00535517"/>
    <w:rsid w:val="00535B70"/>
    <w:rsid w:val="00536547"/>
    <w:rsid w:val="005400FA"/>
    <w:rsid w:val="00540778"/>
    <w:rsid w:val="00541246"/>
    <w:rsid w:val="0054182E"/>
    <w:rsid w:val="00541837"/>
    <w:rsid w:val="00542278"/>
    <w:rsid w:val="0054269B"/>
    <w:rsid w:val="005428E1"/>
    <w:rsid w:val="00542ACD"/>
    <w:rsid w:val="005430E1"/>
    <w:rsid w:val="00543F16"/>
    <w:rsid w:val="0054432E"/>
    <w:rsid w:val="00544B1F"/>
    <w:rsid w:val="00545C78"/>
    <w:rsid w:val="00545FCB"/>
    <w:rsid w:val="00546148"/>
    <w:rsid w:val="005464BA"/>
    <w:rsid w:val="00546A44"/>
    <w:rsid w:val="00547517"/>
    <w:rsid w:val="0054760A"/>
    <w:rsid w:val="005476CA"/>
    <w:rsid w:val="00550823"/>
    <w:rsid w:val="005512B2"/>
    <w:rsid w:val="0055176C"/>
    <w:rsid w:val="005518AF"/>
    <w:rsid w:val="00551D49"/>
    <w:rsid w:val="00552736"/>
    <w:rsid w:val="0055355F"/>
    <w:rsid w:val="00553591"/>
    <w:rsid w:val="00553695"/>
    <w:rsid w:val="005536F9"/>
    <w:rsid w:val="00553DB4"/>
    <w:rsid w:val="00553DCB"/>
    <w:rsid w:val="00553F05"/>
    <w:rsid w:val="005541E2"/>
    <w:rsid w:val="00554379"/>
    <w:rsid w:val="00555140"/>
    <w:rsid w:val="005557E6"/>
    <w:rsid w:val="00555CA5"/>
    <w:rsid w:val="005572FB"/>
    <w:rsid w:val="00557967"/>
    <w:rsid w:val="00557D3C"/>
    <w:rsid w:val="0056040C"/>
    <w:rsid w:val="0056071D"/>
    <w:rsid w:val="0056086E"/>
    <w:rsid w:val="005611A7"/>
    <w:rsid w:val="005611A9"/>
    <w:rsid w:val="00561BD1"/>
    <w:rsid w:val="00562210"/>
    <w:rsid w:val="00562AC8"/>
    <w:rsid w:val="00562B42"/>
    <w:rsid w:val="00562CA1"/>
    <w:rsid w:val="00564702"/>
    <w:rsid w:val="005647F8"/>
    <w:rsid w:val="00564FD0"/>
    <w:rsid w:val="0056595A"/>
    <w:rsid w:val="00565ABC"/>
    <w:rsid w:val="00567F6C"/>
    <w:rsid w:val="0057023B"/>
    <w:rsid w:val="00570BCB"/>
    <w:rsid w:val="00571289"/>
    <w:rsid w:val="00572510"/>
    <w:rsid w:val="005727B8"/>
    <w:rsid w:val="00572949"/>
    <w:rsid w:val="00573DD3"/>
    <w:rsid w:val="00573E4B"/>
    <w:rsid w:val="0057448A"/>
    <w:rsid w:val="005747AA"/>
    <w:rsid w:val="00575444"/>
    <w:rsid w:val="00575516"/>
    <w:rsid w:val="005756F6"/>
    <w:rsid w:val="0057590A"/>
    <w:rsid w:val="00575935"/>
    <w:rsid w:val="00575E1A"/>
    <w:rsid w:val="00575FAF"/>
    <w:rsid w:val="00576BB0"/>
    <w:rsid w:val="00576D46"/>
    <w:rsid w:val="005777F7"/>
    <w:rsid w:val="005779C4"/>
    <w:rsid w:val="0058023B"/>
    <w:rsid w:val="00580537"/>
    <w:rsid w:val="0058058E"/>
    <w:rsid w:val="005807B5"/>
    <w:rsid w:val="00580950"/>
    <w:rsid w:val="00580D5F"/>
    <w:rsid w:val="00580DD6"/>
    <w:rsid w:val="0058106A"/>
    <w:rsid w:val="00581798"/>
    <w:rsid w:val="00581B78"/>
    <w:rsid w:val="00581BEE"/>
    <w:rsid w:val="00581EDA"/>
    <w:rsid w:val="0058231C"/>
    <w:rsid w:val="00583706"/>
    <w:rsid w:val="00583ED4"/>
    <w:rsid w:val="00583FBA"/>
    <w:rsid w:val="00584536"/>
    <w:rsid w:val="00584C3F"/>
    <w:rsid w:val="0058579D"/>
    <w:rsid w:val="00585AEA"/>
    <w:rsid w:val="00585B4F"/>
    <w:rsid w:val="00585D56"/>
    <w:rsid w:val="0058612C"/>
    <w:rsid w:val="00586194"/>
    <w:rsid w:val="00586413"/>
    <w:rsid w:val="00586AB7"/>
    <w:rsid w:val="0058799A"/>
    <w:rsid w:val="00590112"/>
    <w:rsid w:val="00590FAE"/>
    <w:rsid w:val="00591C17"/>
    <w:rsid w:val="005922B5"/>
    <w:rsid w:val="0059267B"/>
    <w:rsid w:val="00592850"/>
    <w:rsid w:val="005931E0"/>
    <w:rsid w:val="005932E7"/>
    <w:rsid w:val="00593DA0"/>
    <w:rsid w:val="00594294"/>
    <w:rsid w:val="00594998"/>
    <w:rsid w:val="005954C9"/>
    <w:rsid w:val="00595B10"/>
    <w:rsid w:val="005965CA"/>
    <w:rsid w:val="00596943"/>
    <w:rsid w:val="00596D4C"/>
    <w:rsid w:val="005973F3"/>
    <w:rsid w:val="0059748A"/>
    <w:rsid w:val="005977EB"/>
    <w:rsid w:val="005A056F"/>
    <w:rsid w:val="005A076A"/>
    <w:rsid w:val="005A0799"/>
    <w:rsid w:val="005A0D9C"/>
    <w:rsid w:val="005A0FFA"/>
    <w:rsid w:val="005A15D4"/>
    <w:rsid w:val="005A194D"/>
    <w:rsid w:val="005A28D1"/>
    <w:rsid w:val="005A3A1A"/>
    <w:rsid w:val="005A3C4B"/>
    <w:rsid w:val="005A3C79"/>
    <w:rsid w:val="005A3ED5"/>
    <w:rsid w:val="005A528B"/>
    <w:rsid w:val="005A5F85"/>
    <w:rsid w:val="005A6003"/>
    <w:rsid w:val="005A6398"/>
    <w:rsid w:val="005A6573"/>
    <w:rsid w:val="005A6980"/>
    <w:rsid w:val="005A7533"/>
    <w:rsid w:val="005A7ACA"/>
    <w:rsid w:val="005A7B2F"/>
    <w:rsid w:val="005A7BA5"/>
    <w:rsid w:val="005A7D2C"/>
    <w:rsid w:val="005B003B"/>
    <w:rsid w:val="005B03A9"/>
    <w:rsid w:val="005B044A"/>
    <w:rsid w:val="005B06A6"/>
    <w:rsid w:val="005B0EFC"/>
    <w:rsid w:val="005B1B17"/>
    <w:rsid w:val="005B2088"/>
    <w:rsid w:val="005B21BC"/>
    <w:rsid w:val="005B22CA"/>
    <w:rsid w:val="005B23BC"/>
    <w:rsid w:val="005B3413"/>
    <w:rsid w:val="005B3C66"/>
    <w:rsid w:val="005B43D4"/>
    <w:rsid w:val="005B441F"/>
    <w:rsid w:val="005B46E5"/>
    <w:rsid w:val="005B4A58"/>
    <w:rsid w:val="005B4E67"/>
    <w:rsid w:val="005B4E6E"/>
    <w:rsid w:val="005B6576"/>
    <w:rsid w:val="005B6C35"/>
    <w:rsid w:val="005B7080"/>
    <w:rsid w:val="005B7308"/>
    <w:rsid w:val="005B7588"/>
    <w:rsid w:val="005B781B"/>
    <w:rsid w:val="005B7DCB"/>
    <w:rsid w:val="005C048D"/>
    <w:rsid w:val="005C0D8A"/>
    <w:rsid w:val="005C0DDF"/>
    <w:rsid w:val="005C0E48"/>
    <w:rsid w:val="005C10E2"/>
    <w:rsid w:val="005C156B"/>
    <w:rsid w:val="005C18E2"/>
    <w:rsid w:val="005C1B31"/>
    <w:rsid w:val="005C2202"/>
    <w:rsid w:val="005C2979"/>
    <w:rsid w:val="005C2E5B"/>
    <w:rsid w:val="005C338B"/>
    <w:rsid w:val="005C3F5C"/>
    <w:rsid w:val="005C4E55"/>
    <w:rsid w:val="005C5269"/>
    <w:rsid w:val="005C5422"/>
    <w:rsid w:val="005C5731"/>
    <w:rsid w:val="005C60D1"/>
    <w:rsid w:val="005C67AC"/>
    <w:rsid w:val="005C7211"/>
    <w:rsid w:val="005C7214"/>
    <w:rsid w:val="005C7A8B"/>
    <w:rsid w:val="005D0C1B"/>
    <w:rsid w:val="005D1122"/>
    <w:rsid w:val="005D11A2"/>
    <w:rsid w:val="005D1B06"/>
    <w:rsid w:val="005D2780"/>
    <w:rsid w:val="005D2858"/>
    <w:rsid w:val="005D2F52"/>
    <w:rsid w:val="005D3184"/>
    <w:rsid w:val="005D359A"/>
    <w:rsid w:val="005D3A3F"/>
    <w:rsid w:val="005D43F4"/>
    <w:rsid w:val="005D5190"/>
    <w:rsid w:val="005D554C"/>
    <w:rsid w:val="005D561B"/>
    <w:rsid w:val="005D598B"/>
    <w:rsid w:val="005D6847"/>
    <w:rsid w:val="005D684B"/>
    <w:rsid w:val="005D6F18"/>
    <w:rsid w:val="005D6F34"/>
    <w:rsid w:val="005D7878"/>
    <w:rsid w:val="005D788E"/>
    <w:rsid w:val="005E0BBB"/>
    <w:rsid w:val="005E1131"/>
    <w:rsid w:val="005E1C02"/>
    <w:rsid w:val="005E1F71"/>
    <w:rsid w:val="005E2A76"/>
    <w:rsid w:val="005E2EDA"/>
    <w:rsid w:val="005E2F6D"/>
    <w:rsid w:val="005E3023"/>
    <w:rsid w:val="005E3079"/>
    <w:rsid w:val="005E37B7"/>
    <w:rsid w:val="005E3CED"/>
    <w:rsid w:val="005E3DE5"/>
    <w:rsid w:val="005E3FA2"/>
    <w:rsid w:val="005E4700"/>
    <w:rsid w:val="005E488A"/>
    <w:rsid w:val="005E4BF2"/>
    <w:rsid w:val="005E4E42"/>
    <w:rsid w:val="005E50C7"/>
    <w:rsid w:val="005E533F"/>
    <w:rsid w:val="005E5D50"/>
    <w:rsid w:val="005E63E7"/>
    <w:rsid w:val="005E6B97"/>
    <w:rsid w:val="005E6F5B"/>
    <w:rsid w:val="005E7BA5"/>
    <w:rsid w:val="005E7FF1"/>
    <w:rsid w:val="005F0207"/>
    <w:rsid w:val="005F090D"/>
    <w:rsid w:val="005F0F2F"/>
    <w:rsid w:val="005F1FBB"/>
    <w:rsid w:val="005F26E3"/>
    <w:rsid w:val="005F290D"/>
    <w:rsid w:val="005F29FF"/>
    <w:rsid w:val="005F307B"/>
    <w:rsid w:val="005F3469"/>
    <w:rsid w:val="005F34FF"/>
    <w:rsid w:val="005F3BA2"/>
    <w:rsid w:val="005F46C3"/>
    <w:rsid w:val="005F46CE"/>
    <w:rsid w:val="005F54E6"/>
    <w:rsid w:val="005F5685"/>
    <w:rsid w:val="005F690C"/>
    <w:rsid w:val="005F6D6F"/>
    <w:rsid w:val="005F6D75"/>
    <w:rsid w:val="0060022E"/>
    <w:rsid w:val="00600FCA"/>
    <w:rsid w:val="00601748"/>
    <w:rsid w:val="006017DB"/>
    <w:rsid w:val="0060187A"/>
    <w:rsid w:val="0060197A"/>
    <w:rsid w:val="00601C22"/>
    <w:rsid w:val="006022C6"/>
    <w:rsid w:val="006030A4"/>
    <w:rsid w:val="006030F4"/>
    <w:rsid w:val="006031C8"/>
    <w:rsid w:val="0060321B"/>
    <w:rsid w:val="006033D4"/>
    <w:rsid w:val="006037B0"/>
    <w:rsid w:val="00603B02"/>
    <w:rsid w:val="0060403D"/>
    <w:rsid w:val="0060454E"/>
    <w:rsid w:val="006058C5"/>
    <w:rsid w:val="00605944"/>
    <w:rsid w:val="006060D6"/>
    <w:rsid w:val="00607570"/>
    <w:rsid w:val="00610675"/>
    <w:rsid w:val="00610C25"/>
    <w:rsid w:val="00610F27"/>
    <w:rsid w:val="006110F4"/>
    <w:rsid w:val="006111B8"/>
    <w:rsid w:val="00611906"/>
    <w:rsid w:val="0061235A"/>
    <w:rsid w:val="00612708"/>
    <w:rsid w:val="0061279B"/>
    <w:rsid w:val="00612DBD"/>
    <w:rsid w:val="006130B8"/>
    <w:rsid w:val="00613656"/>
    <w:rsid w:val="00613C32"/>
    <w:rsid w:val="00613E70"/>
    <w:rsid w:val="00615129"/>
    <w:rsid w:val="006155AF"/>
    <w:rsid w:val="0061575A"/>
    <w:rsid w:val="006157DD"/>
    <w:rsid w:val="00615E9F"/>
    <w:rsid w:val="0061616B"/>
    <w:rsid w:val="006163BF"/>
    <w:rsid w:val="006165CE"/>
    <w:rsid w:val="0061691C"/>
    <w:rsid w:val="00616C3C"/>
    <w:rsid w:val="00616E77"/>
    <w:rsid w:val="00620BD0"/>
    <w:rsid w:val="00620BDE"/>
    <w:rsid w:val="00621216"/>
    <w:rsid w:val="00622620"/>
    <w:rsid w:val="00622FC0"/>
    <w:rsid w:val="00623571"/>
    <w:rsid w:val="00623B67"/>
    <w:rsid w:val="006240F8"/>
    <w:rsid w:val="00624CDA"/>
    <w:rsid w:val="0062532C"/>
    <w:rsid w:val="006253A2"/>
    <w:rsid w:val="006255A2"/>
    <w:rsid w:val="0062730A"/>
    <w:rsid w:val="00627454"/>
    <w:rsid w:val="00627A3A"/>
    <w:rsid w:val="00627B63"/>
    <w:rsid w:val="006305FD"/>
    <w:rsid w:val="0063081A"/>
    <w:rsid w:val="00630B64"/>
    <w:rsid w:val="00630BD2"/>
    <w:rsid w:val="00630E83"/>
    <w:rsid w:val="006311F4"/>
    <w:rsid w:val="00632821"/>
    <w:rsid w:val="00632AE7"/>
    <w:rsid w:val="00632D3C"/>
    <w:rsid w:val="00632DD7"/>
    <w:rsid w:val="006336E5"/>
    <w:rsid w:val="0063378A"/>
    <w:rsid w:val="00633EE0"/>
    <w:rsid w:val="00634CBB"/>
    <w:rsid w:val="00635892"/>
    <w:rsid w:val="00635B0E"/>
    <w:rsid w:val="00636499"/>
    <w:rsid w:val="00636658"/>
    <w:rsid w:val="00636A50"/>
    <w:rsid w:val="00640311"/>
    <w:rsid w:val="00640560"/>
    <w:rsid w:val="006405C0"/>
    <w:rsid w:val="00640B8A"/>
    <w:rsid w:val="00641108"/>
    <w:rsid w:val="0064120B"/>
    <w:rsid w:val="006419E6"/>
    <w:rsid w:val="006424C2"/>
    <w:rsid w:val="00642A1D"/>
    <w:rsid w:val="00642F79"/>
    <w:rsid w:val="006437EB"/>
    <w:rsid w:val="00643A12"/>
    <w:rsid w:val="006440C7"/>
    <w:rsid w:val="006451F2"/>
    <w:rsid w:val="0064587D"/>
    <w:rsid w:val="0064598E"/>
    <w:rsid w:val="00645D62"/>
    <w:rsid w:val="00645DE4"/>
    <w:rsid w:val="00645EF5"/>
    <w:rsid w:val="0064671F"/>
    <w:rsid w:val="006467DD"/>
    <w:rsid w:val="00647636"/>
    <w:rsid w:val="006477E5"/>
    <w:rsid w:val="00647B77"/>
    <w:rsid w:val="006505D8"/>
    <w:rsid w:val="00650F85"/>
    <w:rsid w:val="006515D8"/>
    <w:rsid w:val="006519C7"/>
    <w:rsid w:val="00651A93"/>
    <w:rsid w:val="00651D24"/>
    <w:rsid w:val="00652962"/>
    <w:rsid w:val="00652E89"/>
    <w:rsid w:val="00653474"/>
    <w:rsid w:val="00653831"/>
    <w:rsid w:val="00653E27"/>
    <w:rsid w:val="00654489"/>
    <w:rsid w:val="00654EA8"/>
    <w:rsid w:val="006551AD"/>
    <w:rsid w:val="006558AA"/>
    <w:rsid w:val="00655A72"/>
    <w:rsid w:val="00655FCC"/>
    <w:rsid w:val="00656445"/>
    <w:rsid w:val="006567E2"/>
    <w:rsid w:val="00656C5E"/>
    <w:rsid w:val="006570AC"/>
    <w:rsid w:val="006572BF"/>
    <w:rsid w:val="0065780E"/>
    <w:rsid w:val="0065797C"/>
    <w:rsid w:val="006601AE"/>
    <w:rsid w:val="0066034B"/>
    <w:rsid w:val="00660726"/>
    <w:rsid w:val="00660A35"/>
    <w:rsid w:val="0066114A"/>
    <w:rsid w:val="0066132E"/>
    <w:rsid w:val="00661642"/>
    <w:rsid w:val="0066167F"/>
    <w:rsid w:val="00661C7D"/>
    <w:rsid w:val="00662421"/>
    <w:rsid w:val="00662CED"/>
    <w:rsid w:val="00662E38"/>
    <w:rsid w:val="006638E5"/>
    <w:rsid w:val="00664EA3"/>
    <w:rsid w:val="006653F4"/>
    <w:rsid w:val="00665581"/>
    <w:rsid w:val="0066610A"/>
    <w:rsid w:val="00670040"/>
    <w:rsid w:val="0067202F"/>
    <w:rsid w:val="0067246F"/>
    <w:rsid w:val="0067266E"/>
    <w:rsid w:val="0067269E"/>
    <w:rsid w:val="00672868"/>
    <w:rsid w:val="0067294F"/>
    <w:rsid w:val="006738A2"/>
    <w:rsid w:val="006738DA"/>
    <w:rsid w:val="0067411C"/>
    <w:rsid w:val="006742DF"/>
    <w:rsid w:val="006757F5"/>
    <w:rsid w:val="00676137"/>
    <w:rsid w:val="00676B5F"/>
    <w:rsid w:val="0067759C"/>
    <w:rsid w:val="00680462"/>
    <w:rsid w:val="0068076E"/>
    <w:rsid w:val="00681BEB"/>
    <w:rsid w:val="00681C1C"/>
    <w:rsid w:val="0068265A"/>
    <w:rsid w:val="006837D2"/>
    <w:rsid w:val="00683A98"/>
    <w:rsid w:val="00683BF3"/>
    <w:rsid w:val="00683C9D"/>
    <w:rsid w:val="00683FFF"/>
    <w:rsid w:val="00684B91"/>
    <w:rsid w:val="006851CB"/>
    <w:rsid w:val="0068547D"/>
    <w:rsid w:val="006854F1"/>
    <w:rsid w:val="0068561D"/>
    <w:rsid w:val="00685BAA"/>
    <w:rsid w:val="00685EB2"/>
    <w:rsid w:val="00686027"/>
    <w:rsid w:val="00686122"/>
    <w:rsid w:val="00686841"/>
    <w:rsid w:val="006869CE"/>
    <w:rsid w:val="00687208"/>
    <w:rsid w:val="00687396"/>
    <w:rsid w:val="006876E6"/>
    <w:rsid w:val="00687BA4"/>
    <w:rsid w:val="00687C8C"/>
    <w:rsid w:val="00690F74"/>
    <w:rsid w:val="006911B1"/>
    <w:rsid w:val="006922CE"/>
    <w:rsid w:val="0069237B"/>
    <w:rsid w:val="006924DB"/>
    <w:rsid w:val="00692640"/>
    <w:rsid w:val="006928A9"/>
    <w:rsid w:val="00692B82"/>
    <w:rsid w:val="00692E50"/>
    <w:rsid w:val="00694C1D"/>
    <w:rsid w:val="00694DDF"/>
    <w:rsid w:val="006954E9"/>
    <w:rsid w:val="006958E8"/>
    <w:rsid w:val="00695AE5"/>
    <w:rsid w:val="00695E3D"/>
    <w:rsid w:val="00696871"/>
    <w:rsid w:val="006968C4"/>
    <w:rsid w:val="00697F2A"/>
    <w:rsid w:val="006A0145"/>
    <w:rsid w:val="006A039D"/>
    <w:rsid w:val="006A0F92"/>
    <w:rsid w:val="006A111B"/>
    <w:rsid w:val="006A13BB"/>
    <w:rsid w:val="006A1A61"/>
    <w:rsid w:val="006A1AAA"/>
    <w:rsid w:val="006A1BF1"/>
    <w:rsid w:val="006A1E9C"/>
    <w:rsid w:val="006A3263"/>
    <w:rsid w:val="006A3416"/>
    <w:rsid w:val="006A4037"/>
    <w:rsid w:val="006A4105"/>
    <w:rsid w:val="006A410B"/>
    <w:rsid w:val="006A4FB2"/>
    <w:rsid w:val="006A55DD"/>
    <w:rsid w:val="006A5618"/>
    <w:rsid w:val="006A5E7F"/>
    <w:rsid w:val="006A6AF7"/>
    <w:rsid w:val="006A6C6C"/>
    <w:rsid w:val="006A7D76"/>
    <w:rsid w:val="006A7E5C"/>
    <w:rsid w:val="006B00BB"/>
    <w:rsid w:val="006B022D"/>
    <w:rsid w:val="006B06B2"/>
    <w:rsid w:val="006B08D0"/>
    <w:rsid w:val="006B19A4"/>
    <w:rsid w:val="006B2A66"/>
    <w:rsid w:val="006B4639"/>
    <w:rsid w:val="006B4A5E"/>
    <w:rsid w:val="006B4C2B"/>
    <w:rsid w:val="006B5860"/>
    <w:rsid w:val="006B634C"/>
    <w:rsid w:val="006B63A3"/>
    <w:rsid w:val="006B6448"/>
    <w:rsid w:val="006B6608"/>
    <w:rsid w:val="006B664E"/>
    <w:rsid w:val="006B7424"/>
    <w:rsid w:val="006B745F"/>
    <w:rsid w:val="006B7942"/>
    <w:rsid w:val="006B7D66"/>
    <w:rsid w:val="006B7E89"/>
    <w:rsid w:val="006C099E"/>
    <w:rsid w:val="006C0B3C"/>
    <w:rsid w:val="006C11D6"/>
    <w:rsid w:val="006C1CBF"/>
    <w:rsid w:val="006C22B4"/>
    <w:rsid w:val="006C2567"/>
    <w:rsid w:val="006C26B2"/>
    <w:rsid w:val="006C26D0"/>
    <w:rsid w:val="006C2FE5"/>
    <w:rsid w:val="006C3178"/>
    <w:rsid w:val="006C3E85"/>
    <w:rsid w:val="006C418C"/>
    <w:rsid w:val="006C43E1"/>
    <w:rsid w:val="006C4503"/>
    <w:rsid w:val="006C4AC2"/>
    <w:rsid w:val="006C54A3"/>
    <w:rsid w:val="006C6394"/>
    <w:rsid w:val="006C6664"/>
    <w:rsid w:val="006C764B"/>
    <w:rsid w:val="006C7EE6"/>
    <w:rsid w:val="006D05EA"/>
    <w:rsid w:val="006D11C1"/>
    <w:rsid w:val="006D133A"/>
    <w:rsid w:val="006D1462"/>
    <w:rsid w:val="006D1710"/>
    <w:rsid w:val="006D1A15"/>
    <w:rsid w:val="006D1BAD"/>
    <w:rsid w:val="006D2A66"/>
    <w:rsid w:val="006D2C9F"/>
    <w:rsid w:val="006D2D62"/>
    <w:rsid w:val="006D3045"/>
    <w:rsid w:val="006D3081"/>
    <w:rsid w:val="006D34A3"/>
    <w:rsid w:val="006D3CF5"/>
    <w:rsid w:val="006D452E"/>
    <w:rsid w:val="006D476F"/>
    <w:rsid w:val="006D4CC9"/>
    <w:rsid w:val="006D5859"/>
    <w:rsid w:val="006D5931"/>
    <w:rsid w:val="006D60DC"/>
    <w:rsid w:val="006D61B6"/>
    <w:rsid w:val="006D670D"/>
    <w:rsid w:val="006D6E82"/>
    <w:rsid w:val="006D6ECA"/>
    <w:rsid w:val="006D703D"/>
    <w:rsid w:val="006D75D2"/>
    <w:rsid w:val="006E11BE"/>
    <w:rsid w:val="006E11C9"/>
    <w:rsid w:val="006E184D"/>
    <w:rsid w:val="006E293F"/>
    <w:rsid w:val="006E327E"/>
    <w:rsid w:val="006E330C"/>
    <w:rsid w:val="006E4056"/>
    <w:rsid w:val="006E496D"/>
    <w:rsid w:val="006E4E16"/>
    <w:rsid w:val="006E548C"/>
    <w:rsid w:val="006E5A7B"/>
    <w:rsid w:val="006E5E24"/>
    <w:rsid w:val="006E5F65"/>
    <w:rsid w:val="006E6491"/>
    <w:rsid w:val="006E6AA6"/>
    <w:rsid w:val="006E6BDB"/>
    <w:rsid w:val="006E7619"/>
    <w:rsid w:val="006E77EE"/>
    <w:rsid w:val="006E7C1C"/>
    <w:rsid w:val="006E7D53"/>
    <w:rsid w:val="006F014D"/>
    <w:rsid w:val="006F070A"/>
    <w:rsid w:val="006F08CB"/>
    <w:rsid w:val="006F1049"/>
    <w:rsid w:val="006F1079"/>
    <w:rsid w:val="006F2294"/>
    <w:rsid w:val="006F256E"/>
    <w:rsid w:val="006F25F5"/>
    <w:rsid w:val="006F2A6D"/>
    <w:rsid w:val="006F2B98"/>
    <w:rsid w:val="006F3FF6"/>
    <w:rsid w:val="006F468F"/>
    <w:rsid w:val="006F4D58"/>
    <w:rsid w:val="006F5260"/>
    <w:rsid w:val="006F530A"/>
    <w:rsid w:val="006F578B"/>
    <w:rsid w:val="006F58EA"/>
    <w:rsid w:val="006F5BB4"/>
    <w:rsid w:val="006F6270"/>
    <w:rsid w:val="006F7246"/>
    <w:rsid w:val="006F7B5F"/>
    <w:rsid w:val="006F7B6B"/>
    <w:rsid w:val="006F7D28"/>
    <w:rsid w:val="0070098C"/>
    <w:rsid w:val="00700A6B"/>
    <w:rsid w:val="00700B0F"/>
    <w:rsid w:val="00700DEE"/>
    <w:rsid w:val="00700F2C"/>
    <w:rsid w:val="0070192D"/>
    <w:rsid w:val="00701932"/>
    <w:rsid w:val="00701CB9"/>
    <w:rsid w:val="007025EF"/>
    <w:rsid w:val="0070286A"/>
    <w:rsid w:val="00702A53"/>
    <w:rsid w:val="00702AA4"/>
    <w:rsid w:val="00702B64"/>
    <w:rsid w:val="00702FE8"/>
    <w:rsid w:val="0070382D"/>
    <w:rsid w:val="00703877"/>
    <w:rsid w:val="00703DB3"/>
    <w:rsid w:val="00703F05"/>
    <w:rsid w:val="007042FB"/>
    <w:rsid w:val="007046BF"/>
    <w:rsid w:val="00704D97"/>
    <w:rsid w:val="0070598A"/>
    <w:rsid w:val="00706318"/>
    <w:rsid w:val="007066F8"/>
    <w:rsid w:val="00706C9F"/>
    <w:rsid w:val="00707BCB"/>
    <w:rsid w:val="00710EA5"/>
    <w:rsid w:val="00711406"/>
    <w:rsid w:val="007125F9"/>
    <w:rsid w:val="007127BC"/>
    <w:rsid w:val="007133D6"/>
    <w:rsid w:val="007136D5"/>
    <w:rsid w:val="007139BB"/>
    <w:rsid w:val="00713FFA"/>
    <w:rsid w:val="007142AE"/>
    <w:rsid w:val="00714627"/>
    <w:rsid w:val="007146E7"/>
    <w:rsid w:val="00714782"/>
    <w:rsid w:val="007147A5"/>
    <w:rsid w:val="00714BF2"/>
    <w:rsid w:val="00714D0E"/>
    <w:rsid w:val="007150CF"/>
    <w:rsid w:val="007152AA"/>
    <w:rsid w:val="00715301"/>
    <w:rsid w:val="00715368"/>
    <w:rsid w:val="007164AB"/>
    <w:rsid w:val="00717A3A"/>
    <w:rsid w:val="00717A92"/>
    <w:rsid w:val="007206F0"/>
    <w:rsid w:val="00720BA0"/>
    <w:rsid w:val="0072129F"/>
    <w:rsid w:val="00721642"/>
    <w:rsid w:val="007217ED"/>
    <w:rsid w:val="007222A4"/>
    <w:rsid w:val="00723465"/>
    <w:rsid w:val="00723679"/>
    <w:rsid w:val="00723CE7"/>
    <w:rsid w:val="007245B8"/>
    <w:rsid w:val="00724FFE"/>
    <w:rsid w:val="0072535D"/>
    <w:rsid w:val="00725696"/>
    <w:rsid w:val="00726FB2"/>
    <w:rsid w:val="0072721F"/>
    <w:rsid w:val="0072780A"/>
    <w:rsid w:val="007302A3"/>
    <w:rsid w:val="00730327"/>
    <w:rsid w:val="007308C0"/>
    <w:rsid w:val="00730F0E"/>
    <w:rsid w:val="00731696"/>
    <w:rsid w:val="007316E8"/>
    <w:rsid w:val="00731ABD"/>
    <w:rsid w:val="007324F4"/>
    <w:rsid w:val="00732F95"/>
    <w:rsid w:val="00733011"/>
    <w:rsid w:val="00733FC0"/>
    <w:rsid w:val="00734131"/>
    <w:rsid w:val="007344AF"/>
    <w:rsid w:val="00734A4E"/>
    <w:rsid w:val="00735404"/>
    <w:rsid w:val="00735E87"/>
    <w:rsid w:val="00736526"/>
    <w:rsid w:val="00736822"/>
    <w:rsid w:val="007369B2"/>
    <w:rsid w:val="00736CDB"/>
    <w:rsid w:val="00736F1C"/>
    <w:rsid w:val="00736F9B"/>
    <w:rsid w:val="007374F4"/>
    <w:rsid w:val="007407F2"/>
    <w:rsid w:val="0074274B"/>
    <w:rsid w:val="00742FA1"/>
    <w:rsid w:val="0074317C"/>
    <w:rsid w:val="00743592"/>
    <w:rsid w:val="00743750"/>
    <w:rsid w:val="00743B41"/>
    <w:rsid w:val="00743C64"/>
    <w:rsid w:val="00744677"/>
    <w:rsid w:val="00744C1F"/>
    <w:rsid w:val="00744FA0"/>
    <w:rsid w:val="00745243"/>
    <w:rsid w:val="007452D7"/>
    <w:rsid w:val="00745497"/>
    <w:rsid w:val="00745827"/>
    <w:rsid w:val="00745C9B"/>
    <w:rsid w:val="0074693B"/>
    <w:rsid w:val="00746CD2"/>
    <w:rsid w:val="0074731E"/>
    <w:rsid w:val="00747394"/>
    <w:rsid w:val="0074769A"/>
    <w:rsid w:val="00747862"/>
    <w:rsid w:val="00750CFA"/>
    <w:rsid w:val="00752023"/>
    <w:rsid w:val="00752268"/>
    <w:rsid w:val="00753030"/>
    <w:rsid w:val="00753087"/>
    <w:rsid w:val="00753357"/>
    <w:rsid w:val="00753714"/>
    <w:rsid w:val="00754170"/>
    <w:rsid w:val="00754601"/>
    <w:rsid w:val="007546E9"/>
    <w:rsid w:val="00754806"/>
    <w:rsid w:val="00754819"/>
    <w:rsid w:val="007550F8"/>
    <w:rsid w:val="00755AE1"/>
    <w:rsid w:val="00755CD3"/>
    <w:rsid w:val="00756599"/>
    <w:rsid w:val="0075690C"/>
    <w:rsid w:val="00756B25"/>
    <w:rsid w:val="0075740E"/>
    <w:rsid w:val="007575B9"/>
    <w:rsid w:val="00757991"/>
    <w:rsid w:val="00757F3F"/>
    <w:rsid w:val="007600BA"/>
    <w:rsid w:val="007600D1"/>
    <w:rsid w:val="0076014C"/>
    <w:rsid w:val="007608B1"/>
    <w:rsid w:val="00760AF9"/>
    <w:rsid w:val="00760B57"/>
    <w:rsid w:val="007610A2"/>
    <w:rsid w:val="00761B1D"/>
    <w:rsid w:val="00762418"/>
    <w:rsid w:val="00762DD4"/>
    <w:rsid w:val="0076379C"/>
    <w:rsid w:val="00763854"/>
    <w:rsid w:val="007648FD"/>
    <w:rsid w:val="00766102"/>
    <w:rsid w:val="007663FC"/>
    <w:rsid w:val="00766F84"/>
    <w:rsid w:val="00767769"/>
    <w:rsid w:val="007705C1"/>
    <w:rsid w:val="007706B0"/>
    <w:rsid w:val="00770F40"/>
    <w:rsid w:val="007710F7"/>
    <w:rsid w:val="00772033"/>
    <w:rsid w:val="0077215D"/>
    <w:rsid w:val="0077352D"/>
    <w:rsid w:val="007738F0"/>
    <w:rsid w:val="00773A92"/>
    <w:rsid w:val="00774139"/>
    <w:rsid w:val="00774307"/>
    <w:rsid w:val="00774589"/>
    <w:rsid w:val="00775CFB"/>
    <w:rsid w:val="00775F00"/>
    <w:rsid w:val="007761AA"/>
    <w:rsid w:val="00776438"/>
    <w:rsid w:val="00776445"/>
    <w:rsid w:val="007767FD"/>
    <w:rsid w:val="007774C0"/>
    <w:rsid w:val="007776DE"/>
    <w:rsid w:val="00780B46"/>
    <w:rsid w:val="00780BC9"/>
    <w:rsid w:val="0078114B"/>
    <w:rsid w:val="00781D45"/>
    <w:rsid w:val="00783064"/>
    <w:rsid w:val="0078344F"/>
    <w:rsid w:val="007837EE"/>
    <w:rsid w:val="00783DE7"/>
    <w:rsid w:val="00784915"/>
    <w:rsid w:val="00784A23"/>
    <w:rsid w:val="0078541C"/>
    <w:rsid w:val="00785C21"/>
    <w:rsid w:val="00786C50"/>
    <w:rsid w:val="00786CCF"/>
    <w:rsid w:val="0078716E"/>
    <w:rsid w:val="00787185"/>
    <w:rsid w:val="007873EB"/>
    <w:rsid w:val="0078794A"/>
    <w:rsid w:val="00787F51"/>
    <w:rsid w:val="00787FCA"/>
    <w:rsid w:val="00790122"/>
    <w:rsid w:val="007904E6"/>
    <w:rsid w:val="0079071A"/>
    <w:rsid w:val="00790BD9"/>
    <w:rsid w:val="00790C99"/>
    <w:rsid w:val="00792254"/>
    <w:rsid w:val="00792AC5"/>
    <w:rsid w:val="0079306A"/>
    <w:rsid w:val="00793248"/>
    <w:rsid w:val="00794169"/>
    <w:rsid w:val="00794A76"/>
    <w:rsid w:val="00794B74"/>
    <w:rsid w:val="00794E3F"/>
    <w:rsid w:val="007950E8"/>
    <w:rsid w:val="00795C0F"/>
    <w:rsid w:val="00795CC3"/>
    <w:rsid w:val="00795CE3"/>
    <w:rsid w:val="00796360"/>
    <w:rsid w:val="007967B1"/>
    <w:rsid w:val="00796C5D"/>
    <w:rsid w:val="00796DB9"/>
    <w:rsid w:val="00797286"/>
    <w:rsid w:val="0079747F"/>
    <w:rsid w:val="0079768D"/>
    <w:rsid w:val="00797704"/>
    <w:rsid w:val="00797C5A"/>
    <w:rsid w:val="007A0209"/>
    <w:rsid w:val="007A0B1C"/>
    <w:rsid w:val="007A0C52"/>
    <w:rsid w:val="007A11C8"/>
    <w:rsid w:val="007A1388"/>
    <w:rsid w:val="007A15E5"/>
    <w:rsid w:val="007A1742"/>
    <w:rsid w:val="007A1B62"/>
    <w:rsid w:val="007A1BEB"/>
    <w:rsid w:val="007A1E2F"/>
    <w:rsid w:val="007A3140"/>
    <w:rsid w:val="007A3606"/>
    <w:rsid w:val="007A3954"/>
    <w:rsid w:val="007A3A1E"/>
    <w:rsid w:val="007A3EDE"/>
    <w:rsid w:val="007A44C0"/>
    <w:rsid w:val="007A4813"/>
    <w:rsid w:val="007A4B5D"/>
    <w:rsid w:val="007A6438"/>
    <w:rsid w:val="007A723E"/>
    <w:rsid w:val="007A766F"/>
    <w:rsid w:val="007A7AA3"/>
    <w:rsid w:val="007A7F26"/>
    <w:rsid w:val="007A7FF0"/>
    <w:rsid w:val="007B0358"/>
    <w:rsid w:val="007B0512"/>
    <w:rsid w:val="007B0617"/>
    <w:rsid w:val="007B09DC"/>
    <w:rsid w:val="007B14F2"/>
    <w:rsid w:val="007B19ED"/>
    <w:rsid w:val="007B2023"/>
    <w:rsid w:val="007B20ED"/>
    <w:rsid w:val="007B231B"/>
    <w:rsid w:val="007B297E"/>
    <w:rsid w:val="007B2AC3"/>
    <w:rsid w:val="007B35BE"/>
    <w:rsid w:val="007B3F0F"/>
    <w:rsid w:val="007B469F"/>
    <w:rsid w:val="007B47B8"/>
    <w:rsid w:val="007B4BBE"/>
    <w:rsid w:val="007B4CFE"/>
    <w:rsid w:val="007B722B"/>
    <w:rsid w:val="007B77BE"/>
    <w:rsid w:val="007B78E1"/>
    <w:rsid w:val="007C06D8"/>
    <w:rsid w:val="007C1246"/>
    <w:rsid w:val="007C2359"/>
    <w:rsid w:val="007C2767"/>
    <w:rsid w:val="007C2883"/>
    <w:rsid w:val="007C2E66"/>
    <w:rsid w:val="007C310C"/>
    <w:rsid w:val="007C315E"/>
    <w:rsid w:val="007C43F9"/>
    <w:rsid w:val="007C4407"/>
    <w:rsid w:val="007C4437"/>
    <w:rsid w:val="007C4A22"/>
    <w:rsid w:val="007C4B31"/>
    <w:rsid w:val="007C5882"/>
    <w:rsid w:val="007C5CFC"/>
    <w:rsid w:val="007C6499"/>
    <w:rsid w:val="007C6F66"/>
    <w:rsid w:val="007C7788"/>
    <w:rsid w:val="007C78F0"/>
    <w:rsid w:val="007C7C0F"/>
    <w:rsid w:val="007C7C6A"/>
    <w:rsid w:val="007D07C2"/>
    <w:rsid w:val="007D095E"/>
    <w:rsid w:val="007D16BF"/>
    <w:rsid w:val="007D17BF"/>
    <w:rsid w:val="007D18DF"/>
    <w:rsid w:val="007D1A58"/>
    <w:rsid w:val="007D2D03"/>
    <w:rsid w:val="007D3242"/>
    <w:rsid w:val="007D374D"/>
    <w:rsid w:val="007D396F"/>
    <w:rsid w:val="007D3DB8"/>
    <w:rsid w:val="007D425B"/>
    <w:rsid w:val="007D4574"/>
    <w:rsid w:val="007D47F9"/>
    <w:rsid w:val="007D4A82"/>
    <w:rsid w:val="007D58AE"/>
    <w:rsid w:val="007D5E9A"/>
    <w:rsid w:val="007D62D1"/>
    <w:rsid w:val="007D6E72"/>
    <w:rsid w:val="007E02EE"/>
    <w:rsid w:val="007E080E"/>
    <w:rsid w:val="007E096D"/>
    <w:rsid w:val="007E0BDC"/>
    <w:rsid w:val="007E0F18"/>
    <w:rsid w:val="007E174B"/>
    <w:rsid w:val="007E2277"/>
    <w:rsid w:val="007E2714"/>
    <w:rsid w:val="007E3147"/>
    <w:rsid w:val="007E3C46"/>
    <w:rsid w:val="007E3E90"/>
    <w:rsid w:val="007E430A"/>
    <w:rsid w:val="007E46CB"/>
    <w:rsid w:val="007E4865"/>
    <w:rsid w:val="007E4AAA"/>
    <w:rsid w:val="007E4C13"/>
    <w:rsid w:val="007E4DF6"/>
    <w:rsid w:val="007E546E"/>
    <w:rsid w:val="007E587D"/>
    <w:rsid w:val="007E5E66"/>
    <w:rsid w:val="007E6BFC"/>
    <w:rsid w:val="007E77E3"/>
    <w:rsid w:val="007E7C48"/>
    <w:rsid w:val="007E7DD7"/>
    <w:rsid w:val="007F033E"/>
    <w:rsid w:val="007F03F0"/>
    <w:rsid w:val="007F057F"/>
    <w:rsid w:val="007F05F3"/>
    <w:rsid w:val="007F0998"/>
    <w:rsid w:val="007F1042"/>
    <w:rsid w:val="007F119E"/>
    <w:rsid w:val="007F12A4"/>
    <w:rsid w:val="007F174E"/>
    <w:rsid w:val="007F1E4A"/>
    <w:rsid w:val="007F21AB"/>
    <w:rsid w:val="007F222B"/>
    <w:rsid w:val="007F2F0C"/>
    <w:rsid w:val="007F30A5"/>
    <w:rsid w:val="007F323C"/>
    <w:rsid w:val="007F3ACC"/>
    <w:rsid w:val="007F3FFB"/>
    <w:rsid w:val="007F49B6"/>
    <w:rsid w:val="007F4AF9"/>
    <w:rsid w:val="007F4CCC"/>
    <w:rsid w:val="007F4CF8"/>
    <w:rsid w:val="007F6ED1"/>
    <w:rsid w:val="007F6F86"/>
    <w:rsid w:val="007F73CE"/>
    <w:rsid w:val="007F7AEA"/>
    <w:rsid w:val="007F7E31"/>
    <w:rsid w:val="008011AC"/>
    <w:rsid w:val="008012D3"/>
    <w:rsid w:val="0080133C"/>
    <w:rsid w:val="00801C4E"/>
    <w:rsid w:val="008026DD"/>
    <w:rsid w:val="00802E45"/>
    <w:rsid w:val="00803069"/>
    <w:rsid w:val="008033CE"/>
    <w:rsid w:val="00803FE3"/>
    <w:rsid w:val="00804552"/>
    <w:rsid w:val="00804842"/>
    <w:rsid w:val="0080502C"/>
    <w:rsid w:val="008053C3"/>
    <w:rsid w:val="008057CB"/>
    <w:rsid w:val="00806235"/>
    <w:rsid w:val="00806C16"/>
    <w:rsid w:val="008070DC"/>
    <w:rsid w:val="008071E4"/>
    <w:rsid w:val="008074B9"/>
    <w:rsid w:val="00810206"/>
    <w:rsid w:val="00810CF6"/>
    <w:rsid w:val="008114CA"/>
    <w:rsid w:val="00812865"/>
    <w:rsid w:val="00812BE1"/>
    <w:rsid w:val="0081334B"/>
    <w:rsid w:val="008134AF"/>
    <w:rsid w:val="008135ED"/>
    <w:rsid w:val="00813C01"/>
    <w:rsid w:val="00814363"/>
    <w:rsid w:val="0081442D"/>
    <w:rsid w:val="00814F60"/>
    <w:rsid w:val="00814F70"/>
    <w:rsid w:val="00815B9C"/>
    <w:rsid w:val="008161D8"/>
    <w:rsid w:val="008172DC"/>
    <w:rsid w:val="008173FF"/>
    <w:rsid w:val="0081774C"/>
    <w:rsid w:val="008177BF"/>
    <w:rsid w:val="00817E30"/>
    <w:rsid w:val="0082003A"/>
    <w:rsid w:val="00820635"/>
    <w:rsid w:val="008206A8"/>
    <w:rsid w:val="008206C5"/>
    <w:rsid w:val="0082078F"/>
    <w:rsid w:val="00821381"/>
    <w:rsid w:val="00821A16"/>
    <w:rsid w:val="00821CFE"/>
    <w:rsid w:val="0082232D"/>
    <w:rsid w:val="00822E76"/>
    <w:rsid w:val="008236E5"/>
    <w:rsid w:val="00824B62"/>
    <w:rsid w:val="00824E00"/>
    <w:rsid w:val="00825DD2"/>
    <w:rsid w:val="008267A7"/>
    <w:rsid w:val="00826B97"/>
    <w:rsid w:val="008279FF"/>
    <w:rsid w:val="00827B14"/>
    <w:rsid w:val="00827B5E"/>
    <w:rsid w:val="00827BB2"/>
    <w:rsid w:val="00827E54"/>
    <w:rsid w:val="008303CC"/>
    <w:rsid w:val="008309F4"/>
    <w:rsid w:val="00830BC9"/>
    <w:rsid w:val="00830CA9"/>
    <w:rsid w:val="00830F77"/>
    <w:rsid w:val="0083115F"/>
    <w:rsid w:val="00831825"/>
    <w:rsid w:val="0083200C"/>
    <w:rsid w:val="00832505"/>
    <w:rsid w:val="008327A0"/>
    <w:rsid w:val="00832E24"/>
    <w:rsid w:val="00832F09"/>
    <w:rsid w:val="0083335B"/>
    <w:rsid w:val="00833369"/>
    <w:rsid w:val="00833C08"/>
    <w:rsid w:val="00833CBD"/>
    <w:rsid w:val="00834161"/>
    <w:rsid w:val="0083502D"/>
    <w:rsid w:val="00835372"/>
    <w:rsid w:val="0083569A"/>
    <w:rsid w:val="008359C5"/>
    <w:rsid w:val="00835AC0"/>
    <w:rsid w:val="0083633A"/>
    <w:rsid w:val="00836875"/>
    <w:rsid w:val="008368C6"/>
    <w:rsid w:val="0083730E"/>
    <w:rsid w:val="00837417"/>
    <w:rsid w:val="00837674"/>
    <w:rsid w:val="00840145"/>
    <w:rsid w:val="00840847"/>
    <w:rsid w:val="008408BC"/>
    <w:rsid w:val="00840BB6"/>
    <w:rsid w:val="00841372"/>
    <w:rsid w:val="008421F3"/>
    <w:rsid w:val="00842764"/>
    <w:rsid w:val="00842C4B"/>
    <w:rsid w:val="00842C69"/>
    <w:rsid w:val="00842E74"/>
    <w:rsid w:val="00843E2B"/>
    <w:rsid w:val="0084432D"/>
    <w:rsid w:val="008444CA"/>
    <w:rsid w:val="00844864"/>
    <w:rsid w:val="00844907"/>
    <w:rsid w:val="00845115"/>
    <w:rsid w:val="00846ACF"/>
    <w:rsid w:val="00846EEE"/>
    <w:rsid w:val="008471EF"/>
    <w:rsid w:val="00847310"/>
    <w:rsid w:val="00847486"/>
    <w:rsid w:val="008478F3"/>
    <w:rsid w:val="0084795C"/>
    <w:rsid w:val="00847D62"/>
    <w:rsid w:val="008503F2"/>
    <w:rsid w:val="00850DD2"/>
    <w:rsid w:val="00851188"/>
    <w:rsid w:val="00851842"/>
    <w:rsid w:val="00851A7C"/>
    <w:rsid w:val="0085294C"/>
    <w:rsid w:val="00852AE4"/>
    <w:rsid w:val="00852E07"/>
    <w:rsid w:val="0085315D"/>
    <w:rsid w:val="00853967"/>
    <w:rsid w:val="00853A6B"/>
    <w:rsid w:val="00853C89"/>
    <w:rsid w:val="00853F6B"/>
    <w:rsid w:val="00854A1D"/>
    <w:rsid w:val="00855825"/>
    <w:rsid w:val="00855B84"/>
    <w:rsid w:val="0085654D"/>
    <w:rsid w:val="00856A6A"/>
    <w:rsid w:val="00856E85"/>
    <w:rsid w:val="008570CC"/>
    <w:rsid w:val="00857672"/>
    <w:rsid w:val="00857798"/>
    <w:rsid w:val="008578ED"/>
    <w:rsid w:val="0086093A"/>
    <w:rsid w:val="00860CBA"/>
    <w:rsid w:val="00860F5C"/>
    <w:rsid w:val="008611DD"/>
    <w:rsid w:val="008627A2"/>
    <w:rsid w:val="00862C08"/>
    <w:rsid w:val="00862E86"/>
    <w:rsid w:val="00863A59"/>
    <w:rsid w:val="00863FA0"/>
    <w:rsid w:val="008642F9"/>
    <w:rsid w:val="0086487E"/>
    <w:rsid w:val="00864B59"/>
    <w:rsid w:val="008657DF"/>
    <w:rsid w:val="008661C7"/>
    <w:rsid w:val="008667AE"/>
    <w:rsid w:val="00866FFC"/>
    <w:rsid w:val="008701D6"/>
    <w:rsid w:val="00870A6E"/>
    <w:rsid w:val="00870ACB"/>
    <w:rsid w:val="008717D9"/>
    <w:rsid w:val="00871A66"/>
    <w:rsid w:val="00872046"/>
    <w:rsid w:val="008720E8"/>
    <w:rsid w:val="00872316"/>
    <w:rsid w:val="0087326B"/>
    <w:rsid w:val="00873657"/>
    <w:rsid w:val="00873D59"/>
    <w:rsid w:val="00873E5D"/>
    <w:rsid w:val="0087404C"/>
    <w:rsid w:val="00874548"/>
    <w:rsid w:val="00874C45"/>
    <w:rsid w:val="008754D6"/>
    <w:rsid w:val="00875811"/>
    <w:rsid w:val="008770B5"/>
    <w:rsid w:val="008773EC"/>
    <w:rsid w:val="0087787B"/>
    <w:rsid w:val="00877C22"/>
    <w:rsid w:val="00877CDD"/>
    <w:rsid w:val="008803E8"/>
    <w:rsid w:val="008805F0"/>
    <w:rsid w:val="008807B3"/>
    <w:rsid w:val="00880A2E"/>
    <w:rsid w:val="00880A80"/>
    <w:rsid w:val="00881343"/>
    <w:rsid w:val="00881A9E"/>
    <w:rsid w:val="00881E63"/>
    <w:rsid w:val="00882706"/>
    <w:rsid w:val="008827E8"/>
    <w:rsid w:val="008828AC"/>
    <w:rsid w:val="008835BE"/>
    <w:rsid w:val="00884082"/>
    <w:rsid w:val="008849B5"/>
    <w:rsid w:val="00885045"/>
    <w:rsid w:val="008856CA"/>
    <w:rsid w:val="0088612F"/>
    <w:rsid w:val="0088661F"/>
    <w:rsid w:val="00886E7B"/>
    <w:rsid w:val="00887A09"/>
    <w:rsid w:val="00887CE8"/>
    <w:rsid w:val="0089028F"/>
    <w:rsid w:val="008905E8"/>
    <w:rsid w:val="0089067F"/>
    <w:rsid w:val="00890835"/>
    <w:rsid w:val="00891530"/>
    <w:rsid w:val="00891C95"/>
    <w:rsid w:val="00891CA7"/>
    <w:rsid w:val="00891F27"/>
    <w:rsid w:val="0089230A"/>
    <w:rsid w:val="00892561"/>
    <w:rsid w:val="00892959"/>
    <w:rsid w:val="00893367"/>
    <w:rsid w:val="008933D5"/>
    <w:rsid w:val="00893A89"/>
    <w:rsid w:val="00893B84"/>
    <w:rsid w:val="00894079"/>
    <w:rsid w:val="00894D42"/>
    <w:rsid w:val="008954DA"/>
    <w:rsid w:val="0089634C"/>
    <w:rsid w:val="008967DD"/>
    <w:rsid w:val="00896932"/>
    <w:rsid w:val="00896D85"/>
    <w:rsid w:val="008971C1"/>
    <w:rsid w:val="008972DA"/>
    <w:rsid w:val="00897606"/>
    <w:rsid w:val="008977B7"/>
    <w:rsid w:val="00897991"/>
    <w:rsid w:val="00897AAB"/>
    <w:rsid w:val="008A114A"/>
    <w:rsid w:val="008A1AA7"/>
    <w:rsid w:val="008A1B89"/>
    <w:rsid w:val="008A1EDE"/>
    <w:rsid w:val="008A21A2"/>
    <w:rsid w:val="008A22BA"/>
    <w:rsid w:val="008A36E1"/>
    <w:rsid w:val="008A3CA6"/>
    <w:rsid w:val="008A47E1"/>
    <w:rsid w:val="008A494B"/>
    <w:rsid w:val="008A4DFE"/>
    <w:rsid w:val="008A50D3"/>
    <w:rsid w:val="008A64D6"/>
    <w:rsid w:val="008A658F"/>
    <w:rsid w:val="008A6985"/>
    <w:rsid w:val="008A712D"/>
    <w:rsid w:val="008A7835"/>
    <w:rsid w:val="008A7897"/>
    <w:rsid w:val="008A7DEA"/>
    <w:rsid w:val="008B0918"/>
    <w:rsid w:val="008B1365"/>
    <w:rsid w:val="008B140B"/>
    <w:rsid w:val="008B1FA0"/>
    <w:rsid w:val="008B20A3"/>
    <w:rsid w:val="008B22B0"/>
    <w:rsid w:val="008B22CF"/>
    <w:rsid w:val="008B2D03"/>
    <w:rsid w:val="008B2EA2"/>
    <w:rsid w:val="008B2F78"/>
    <w:rsid w:val="008B3548"/>
    <w:rsid w:val="008B38FD"/>
    <w:rsid w:val="008B39DC"/>
    <w:rsid w:val="008B3EDA"/>
    <w:rsid w:val="008B44D1"/>
    <w:rsid w:val="008B46C1"/>
    <w:rsid w:val="008B506F"/>
    <w:rsid w:val="008B5192"/>
    <w:rsid w:val="008B525E"/>
    <w:rsid w:val="008B52DA"/>
    <w:rsid w:val="008B5F05"/>
    <w:rsid w:val="008B676E"/>
    <w:rsid w:val="008B70AF"/>
    <w:rsid w:val="008B7C2F"/>
    <w:rsid w:val="008B7C56"/>
    <w:rsid w:val="008B7DE9"/>
    <w:rsid w:val="008C06FB"/>
    <w:rsid w:val="008C0B1A"/>
    <w:rsid w:val="008C0F18"/>
    <w:rsid w:val="008C1C0F"/>
    <w:rsid w:val="008C1CF7"/>
    <w:rsid w:val="008C2208"/>
    <w:rsid w:val="008C22EE"/>
    <w:rsid w:val="008C24BF"/>
    <w:rsid w:val="008C3BBE"/>
    <w:rsid w:val="008C3FD8"/>
    <w:rsid w:val="008C407C"/>
    <w:rsid w:val="008C40F5"/>
    <w:rsid w:val="008C41E1"/>
    <w:rsid w:val="008C56DB"/>
    <w:rsid w:val="008C5CE2"/>
    <w:rsid w:val="008C66FB"/>
    <w:rsid w:val="008C6E3B"/>
    <w:rsid w:val="008C7071"/>
    <w:rsid w:val="008C7923"/>
    <w:rsid w:val="008C7FB8"/>
    <w:rsid w:val="008D0457"/>
    <w:rsid w:val="008D04D6"/>
    <w:rsid w:val="008D0E79"/>
    <w:rsid w:val="008D1BC9"/>
    <w:rsid w:val="008D28EC"/>
    <w:rsid w:val="008D2C0B"/>
    <w:rsid w:val="008D2CB5"/>
    <w:rsid w:val="008D2DF6"/>
    <w:rsid w:val="008D32F7"/>
    <w:rsid w:val="008D3744"/>
    <w:rsid w:val="008D3755"/>
    <w:rsid w:val="008D3B54"/>
    <w:rsid w:val="008D3BEF"/>
    <w:rsid w:val="008D42DD"/>
    <w:rsid w:val="008D44A8"/>
    <w:rsid w:val="008D4AB0"/>
    <w:rsid w:val="008D4C92"/>
    <w:rsid w:val="008D51F4"/>
    <w:rsid w:val="008D5384"/>
    <w:rsid w:val="008D61E7"/>
    <w:rsid w:val="008D6692"/>
    <w:rsid w:val="008D67F8"/>
    <w:rsid w:val="008D7002"/>
    <w:rsid w:val="008D77F5"/>
    <w:rsid w:val="008D7857"/>
    <w:rsid w:val="008D7861"/>
    <w:rsid w:val="008D7CF1"/>
    <w:rsid w:val="008D7EE1"/>
    <w:rsid w:val="008E001D"/>
    <w:rsid w:val="008E037B"/>
    <w:rsid w:val="008E0608"/>
    <w:rsid w:val="008E0FCC"/>
    <w:rsid w:val="008E11B7"/>
    <w:rsid w:val="008E171E"/>
    <w:rsid w:val="008E315A"/>
    <w:rsid w:val="008E31F4"/>
    <w:rsid w:val="008E4810"/>
    <w:rsid w:val="008E48A2"/>
    <w:rsid w:val="008E48FD"/>
    <w:rsid w:val="008E4D48"/>
    <w:rsid w:val="008E4FEA"/>
    <w:rsid w:val="008E5DF7"/>
    <w:rsid w:val="008E64E6"/>
    <w:rsid w:val="008E679B"/>
    <w:rsid w:val="008E68E0"/>
    <w:rsid w:val="008E6ACE"/>
    <w:rsid w:val="008E6B9A"/>
    <w:rsid w:val="008E6F9D"/>
    <w:rsid w:val="008E751E"/>
    <w:rsid w:val="008F0CAC"/>
    <w:rsid w:val="008F1334"/>
    <w:rsid w:val="008F1AE7"/>
    <w:rsid w:val="008F1EDE"/>
    <w:rsid w:val="008F3036"/>
    <w:rsid w:val="008F3804"/>
    <w:rsid w:val="008F3CEF"/>
    <w:rsid w:val="008F3FFE"/>
    <w:rsid w:val="008F41D0"/>
    <w:rsid w:val="008F5902"/>
    <w:rsid w:val="008F65CD"/>
    <w:rsid w:val="008F67C2"/>
    <w:rsid w:val="008F6ADE"/>
    <w:rsid w:val="008F714E"/>
    <w:rsid w:val="008F744A"/>
    <w:rsid w:val="008F7693"/>
    <w:rsid w:val="008F77CD"/>
    <w:rsid w:val="008F7D7E"/>
    <w:rsid w:val="0090074B"/>
    <w:rsid w:val="00900F20"/>
    <w:rsid w:val="00901543"/>
    <w:rsid w:val="00901EDA"/>
    <w:rsid w:val="00902183"/>
    <w:rsid w:val="009024ED"/>
    <w:rsid w:val="0090283C"/>
    <w:rsid w:val="00904A59"/>
    <w:rsid w:val="00904B19"/>
    <w:rsid w:val="00904C38"/>
    <w:rsid w:val="00904EEB"/>
    <w:rsid w:val="009050D0"/>
    <w:rsid w:val="00905174"/>
    <w:rsid w:val="0090517F"/>
    <w:rsid w:val="00905641"/>
    <w:rsid w:val="00905728"/>
    <w:rsid w:val="00905794"/>
    <w:rsid w:val="00905D1A"/>
    <w:rsid w:val="0090619E"/>
    <w:rsid w:val="00906AD7"/>
    <w:rsid w:val="00906E76"/>
    <w:rsid w:val="00906FE3"/>
    <w:rsid w:val="009070F3"/>
    <w:rsid w:val="009100FB"/>
    <w:rsid w:val="009102A5"/>
    <w:rsid w:val="009108E2"/>
    <w:rsid w:val="00911F15"/>
    <w:rsid w:val="0091252F"/>
    <w:rsid w:val="009126BA"/>
    <w:rsid w:val="00913130"/>
    <w:rsid w:val="009139B2"/>
    <w:rsid w:val="009139EB"/>
    <w:rsid w:val="00913AC0"/>
    <w:rsid w:val="00913B2E"/>
    <w:rsid w:val="00913CFB"/>
    <w:rsid w:val="009145F0"/>
    <w:rsid w:val="00914BA6"/>
    <w:rsid w:val="00915A9C"/>
    <w:rsid w:val="00915F4E"/>
    <w:rsid w:val="009163E5"/>
    <w:rsid w:val="00916997"/>
    <w:rsid w:val="00916A23"/>
    <w:rsid w:val="00916B04"/>
    <w:rsid w:val="00917036"/>
    <w:rsid w:val="0091705A"/>
    <w:rsid w:val="00917092"/>
    <w:rsid w:val="00917F30"/>
    <w:rsid w:val="00920283"/>
    <w:rsid w:val="00920C44"/>
    <w:rsid w:val="00921C9C"/>
    <w:rsid w:val="00922178"/>
    <w:rsid w:val="0092320D"/>
    <w:rsid w:val="0092384B"/>
    <w:rsid w:val="0092408C"/>
    <w:rsid w:val="009246BC"/>
    <w:rsid w:val="00924764"/>
    <w:rsid w:val="009258F3"/>
    <w:rsid w:val="009261D4"/>
    <w:rsid w:val="00926862"/>
    <w:rsid w:val="00926960"/>
    <w:rsid w:val="00926BE9"/>
    <w:rsid w:val="00927519"/>
    <w:rsid w:val="009275FF"/>
    <w:rsid w:val="00927917"/>
    <w:rsid w:val="00930C16"/>
    <w:rsid w:val="0093137D"/>
    <w:rsid w:val="009317C5"/>
    <w:rsid w:val="00932445"/>
    <w:rsid w:val="0093295F"/>
    <w:rsid w:val="00932986"/>
    <w:rsid w:val="00932EDA"/>
    <w:rsid w:val="0093316C"/>
    <w:rsid w:val="009332C8"/>
    <w:rsid w:val="00933716"/>
    <w:rsid w:val="0093401E"/>
    <w:rsid w:val="00934594"/>
    <w:rsid w:val="0093486C"/>
    <w:rsid w:val="00934AC1"/>
    <w:rsid w:val="00934C99"/>
    <w:rsid w:val="00935649"/>
    <w:rsid w:val="00935C98"/>
    <w:rsid w:val="009364D1"/>
    <w:rsid w:val="0093676D"/>
    <w:rsid w:val="009367F8"/>
    <w:rsid w:val="0093691B"/>
    <w:rsid w:val="009369E7"/>
    <w:rsid w:val="00937A49"/>
    <w:rsid w:val="00937FCB"/>
    <w:rsid w:val="00940519"/>
    <w:rsid w:val="009406A5"/>
    <w:rsid w:val="00940788"/>
    <w:rsid w:val="00940C6A"/>
    <w:rsid w:val="00940D60"/>
    <w:rsid w:val="009412DD"/>
    <w:rsid w:val="0094192E"/>
    <w:rsid w:val="00942877"/>
    <w:rsid w:val="00942E13"/>
    <w:rsid w:val="00942F39"/>
    <w:rsid w:val="00943154"/>
    <w:rsid w:val="00943638"/>
    <w:rsid w:val="00943D44"/>
    <w:rsid w:val="00944005"/>
    <w:rsid w:val="009442C7"/>
    <w:rsid w:val="00944768"/>
    <w:rsid w:val="009451CA"/>
    <w:rsid w:val="00945639"/>
    <w:rsid w:val="00945886"/>
    <w:rsid w:val="0094588A"/>
    <w:rsid w:val="00945E79"/>
    <w:rsid w:val="00946110"/>
    <w:rsid w:val="009463C4"/>
    <w:rsid w:val="009468FE"/>
    <w:rsid w:val="00946E75"/>
    <w:rsid w:val="00947259"/>
    <w:rsid w:val="009479A1"/>
    <w:rsid w:val="00947B53"/>
    <w:rsid w:val="00947FCC"/>
    <w:rsid w:val="00950461"/>
    <w:rsid w:val="00950804"/>
    <w:rsid w:val="00951357"/>
    <w:rsid w:val="009515E2"/>
    <w:rsid w:val="009519A7"/>
    <w:rsid w:val="00951C75"/>
    <w:rsid w:val="009523F0"/>
    <w:rsid w:val="009524AF"/>
    <w:rsid w:val="00952BB7"/>
    <w:rsid w:val="00952BDE"/>
    <w:rsid w:val="00952C23"/>
    <w:rsid w:val="00952D0F"/>
    <w:rsid w:val="00952D84"/>
    <w:rsid w:val="009545F4"/>
    <w:rsid w:val="00954B15"/>
    <w:rsid w:val="00954F95"/>
    <w:rsid w:val="009552B1"/>
    <w:rsid w:val="00955417"/>
    <w:rsid w:val="009558AC"/>
    <w:rsid w:val="00955B1E"/>
    <w:rsid w:val="00955F56"/>
    <w:rsid w:val="00956264"/>
    <w:rsid w:val="00956D23"/>
    <w:rsid w:val="0095710E"/>
    <w:rsid w:val="00957736"/>
    <w:rsid w:val="00957864"/>
    <w:rsid w:val="00957968"/>
    <w:rsid w:val="00960182"/>
    <w:rsid w:val="0096072F"/>
    <w:rsid w:val="00960A48"/>
    <w:rsid w:val="00960B63"/>
    <w:rsid w:val="009610C5"/>
    <w:rsid w:val="009615A5"/>
    <w:rsid w:val="00961905"/>
    <w:rsid w:val="009627AA"/>
    <w:rsid w:val="00962EA4"/>
    <w:rsid w:val="0096308A"/>
    <w:rsid w:val="00963353"/>
    <w:rsid w:val="009643DF"/>
    <w:rsid w:val="009645D7"/>
    <w:rsid w:val="0096577E"/>
    <w:rsid w:val="00965B97"/>
    <w:rsid w:val="00966904"/>
    <w:rsid w:val="00966C39"/>
    <w:rsid w:val="0096717A"/>
    <w:rsid w:val="00967A3D"/>
    <w:rsid w:val="00967C1A"/>
    <w:rsid w:val="00967F98"/>
    <w:rsid w:val="009707EB"/>
    <w:rsid w:val="00970AF1"/>
    <w:rsid w:val="00970BCE"/>
    <w:rsid w:val="00970D82"/>
    <w:rsid w:val="00971483"/>
    <w:rsid w:val="009716BD"/>
    <w:rsid w:val="00971EB8"/>
    <w:rsid w:val="00971F78"/>
    <w:rsid w:val="009724B7"/>
    <w:rsid w:val="00972A79"/>
    <w:rsid w:val="009732B2"/>
    <w:rsid w:val="00973834"/>
    <w:rsid w:val="009738AB"/>
    <w:rsid w:val="009739F4"/>
    <w:rsid w:val="00973B7B"/>
    <w:rsid w:val="00973D85"/>
    <w:rsid w:val="00974212"/>
    <w:rsid w:val="009755ED"/>
    <w:rsid w:val="009759AB"/>
    <w:rsid w:val="00976108"/>
    <w:rsid w:val="0097622C"/>
    <w:rsid w:val="00976CBE"/>
    <w:rsid w:val="00977707"/>
    <w:rsid w:val="00977B8B"/>
    <w:rsid w:val="00980366"/>
    <w:rsid w:val="00980F4E"/>
    <w:rsid w:val="009815D9"/>
    <w:rsid w:val="00982635"/>
    <w:rsid w:val="00983224"/>
    <w:rsid w:val="009832A4"/>
    <w:rsid w:val="00983445"/>
    <w:rsid w:val="00983881"/>
    <w:rsid w:val="009840C3"/>
    <w:rsid w:val="00984156"/>
    <w:rsid w:val="00984437"/>
    <w:rsid w:val="0098465C"/>
    <w:rsid w:val="00984897"/>
    <w:rsid w:val="00984D3B"/>
    <w:rsid w:val="00985664"/>
    <w:rsid w:val="00985714"/>
    <w:rsid w:val="00986363"/>
    <w:rsid w:val="00986A2A"/>
    <w:rsid w:val="00986B03"/>
    <w:rsid w:val="00986D33"/>
    <w:rsid w:val="00987283"/>
    <w:rsid w:val="00987433"/>
    <w:rsid w:val="00987F7C"/>
    <w:rsid w:val="00990ACE"/>
    <w:rsid w:val="0099161E"/>
    <w:rsid w:val="009917C0"/>
    <w:rsid w:val="00992114"/>
    <w:rsid w:val="00992B76"/>
    <w:rsid w:val="00992D23"/>
    <w:rsid w:val="00992D8F"/>
    <w:rsid w:val="00992ECD"/>
    <w:rsid w:val="00993A7E"/>
    <w:rsid w:val="00993D8C"/>
    <w:rsid w:val="00994252"/>
    <w:rsid w:val="00994738"/>
    <w:rsid w:val="00994C2D"/>
    <w:rsid w:val="00994E96"/>
    <w:rsid w:val="00995339"/>
    <w:rsid w:val="00995794"/>
    <w:rsid w:val="00995B90"/>
    <w:rsid w:val="00995EFE"/>
    <w:rsid w:val="009963BB"/>
    <w:rsid w:val="009965D1"/>
    <w:rsid w:val="00997267"/>
    <w:rsid w:val="00997AB0"/>
    <w:rsid w:val="00997F98"/>
    <w:rsid w:val="009A0414"/>
    <w:rsid w:val="009A0757"/>
    <w:rsid w:val="009A075F"/>
    <w:rsid w:val="009A0E10"/>
    <w:rsid w:val="009A1155"/>
    <w:rsid w:val="009A16E5"/>
    <w:rsid w:val="009A17AA"/>
    <w:rsid w:val="009A2271"/>
    <w:rsid w:val="009A2D4B"/>
    <w:rsid w:val="009A34CA"/>
    <w:rsid w:val="009A3637"/>
    <w:rsid w:val="009A3A0E"/>
    <w:rsid w:val="009A447A"/>
    <w:rsid w:val="009A4B02"/>
    <w:rsid w:val="009A4C49"/>
    <w:rsid w:val="009A4E16"/>
    <w:rsid w:val="009A5244"/>
    <w:rsid w:val="009A5B1E"/>
    <w:rsid w:val="009A5B65"/>
    <w:rsid w:val="009A64CD"/>
    <w:rsid w:val="009A67DA"/>
    <w:rsid w:val="009A6899"/>
    <w:rsid w:val="009A6EE3"/>
    <w:rsid w:val="009A747A"/>
    <w:rsid w:val="009A7B9E"/>
    <w:rsid w:val="009B0278"/>
    <w:rsid w:val="009B05EB"/>
    <w:rsid w:val="009B1716"/>
    <w:rsid w:val="009B2587"/>
    <w:rsid w:val="009B260F"/>
    <w:rsid w:val="009B28B3"/>
    <w:rsid w:val="009B2A0D"/>
    <w:rsid w:val="009B3624"/>
    <w:rsid w:val="009B3782"/>
    <w:rsid w:val="009B3B85"/>
    <w:rsid w:val="009B40AD"/>
    <w:rsid w:val="009B476D"/>
    <w:rsid w:val="009B4A6C"/>
    <w:rsid w:val="009B5C99"/>
    <w:rsid w:val="009B6096"/>
    <w:rsid w:val="009B6469"/>
    <w:rsid w:val="009B76FE"/>
    <w:rsid w:val="009C0F32"/>
    <w:rsid w:val="009C1463"/>
    <w:rsid w:val="009C1599"/>
    <w:rsid w:val="009C17A4"/>
    <w:rsid w:val="009C1E42"/>
    <w:rsid w:val="009C28E4"/>
    <w:rsid w:val="009C2B15"/>
    <w:rsid w:val="009C3851"/>
    <w:rsid w:val="009C3DFE"/>
    <w:rsid w:val="009C3F37"/>
    <w:rsid w:val="009C43BB"/>
    <w:rsid w:val="009C44CF"/>
    <w:rsid w:val="009C4D34"/>
    <w:rsid w:val="009C52DD"/>
    <w:rsid w:val="009C567B"/>
    <w:rsid w:val="009C5783"/>
    <w:rsid w:val="009C5CAC"/>
    <w:rsid w:val="009C5F7E"/>
    <w:rsid w:val="009C67D8"/>
    <w:rsid w:val="009C681C"/>
    <w:rsid w:val="009C6874"/>
    <w:rsid w:val="009C69B4"/>
    <w:rsid w:val="009C6F16"/>
    <w:rsid w:val="009C732B"/>
    <w:rsid w:val="009C75FE"/>
    <w:rsid w:val="009C7671"/>
    <w:rsid w:val="009C7A27"/>
    <w:rsid w:val="009D0459"/>
    <w:rsid w:val="009D058B"/>
    <w:rsid w:val="009D11AA"/>
    <w:rsid w:val="009D1409"/>
    <w:rsid w:val="009D149B"/>
    <w:rsid w:val="009D1506"/>
    <w:rsid w:val="009D1E87"/>
    <w:rsid w:val="009D2D7A"/>
    <w:rsid w:val="009D3BAA"/>
    <w:rsid w:val="009D41DF"/>
    <w:rsid w:val="009D45A1"/>
    <w:rsid w:val="009D476A"/>
    <w:rsid w:val="009D4FA0"/>
    <w:rsid w:val="009D55FE"/>
    <w:rsid w:val="009D635F"/>
    <w:rsid w:val="009D6845"/>
    <w:rsid w:val="009D6BDA"/>
    <w:rsid w:val="009D6C32"/>
    <w:rsid w:val="009D7297"/>
    <w:rsid w:val="009D7518"/>
    <w:rsid w:val="009D7910"/>
    <w:rsid w:val="009D79D5"/>
    <w:rsid w:val="009E055F"/>
    <w:rsid w:val="009E082A"/>
    <w:rsid w:val="009E094F"/>
    <w:rsid w:val="009E0CA6"/>
    <w:rsid w:val="009E0DB2"/>
    <w:rsid w:val="009E147F"/>
    <w:rsid w:val="009E1D34"/>
    <w:rsid w:val="009E1E13"/>
    <w:rsid w:val="009E1E17"/>
    <w:rsid w:val="009E1EB3"/>
    <w:rsid w:val="009E2076"/>
    <w:rsid w:val="009E2736"/>
    <w:rsid w:val="009E282B"/>
    <w:rsid w:val="009E3A66"/>
    <w:rsid w:val="009E415F"/>
    <w:rsid w:val="009E4C50"/>
    <w:rsid w:val="009E5350"/>
    <w:rsid w:val="009E58B1"/>
    <w:rsid w:val="009E59DF"/>
    <w:rsid w:val="009E67BE"/>
    <w:rsid w:val="009E6860"/>
    <w:rsid w:val="009E6C38"/>
    <w:rsid w:val="009E6EA1"/>
    <w:rsid w:val="009E72D1"/>
    <w:rsid w:val="009E7A9C"/>
    <w:rsid w:val="009E7BC2"/>
    <w:rsid w:val="009E7D47"/>
    <w:rsid w:val="009E7DA5"/>
    <w:rsid w:val="009F0CD3"/>
    <w:rsid w:val="009F0F61"/>
    <w:rsid w:val="009F10B4"/>
    <w:rsid w:val="009F12ED"/>
    <w:rsid w:val="009F1981"/>
    <w:rsid w:val="009F2C48"/>
    <w:rsid w:val="009F2EFF"/>
    <w:rsid w:val="009F34E9"/>
    <w:rsid w:val="009F373A"/>
    <w:rsid w:val="009F396B"/>
    <w:rsid w:val="009F3D19"/>
    <w:rsid w:val="009F4127"/>
    <w:rsid w:val="009F5704"/>
    <w:rsid w:val="009F5F3C"/>
    <w:rsid w:val="009F6400"/>
    <w:rsid w:val="009F6C03"/>
    <w:rsid w:val="009F7146"/>
    <w:rsid w:val="009F7742"/>
    <w:rsid w:val="009F7D43"/>
    <w:rsid w:val="009F7EB9"/>
    <w:rsid w:val="00A0020B"/>
    <w:rsid w:val="00A0035D"/>
    <w:rsid w:val="00A00B8C"/>
    <w:rsid w:val="00A00C31"/>
    <w:rsid w:val="00A01005"/>
    <w:rsid w:val="00A011B2"/>
    <w:rsid w:val="00A013EE"/>
    <w:rsid w:val="00A01403"/>
    <w:rsid w:val="00A01522"/>
    <w:rsid w:val="00A01633"/>
    <w:rsid w:val="00A019D8"/>
    <w:rsid w:val="00A0253B"/>
    <w:rsid w:val="00A02A89"/>
    <w:rsid w:val="00A02C65"/>
    <w:rsid w:val="00A0379E"/>
    <w:rsid w:val="00A03B37"/>
    <w:rsid w:val="00A04422"/>
    <w:rsid w:val="00A054C6"/>
    <w:rsid w:val="00A0566C"/>
    <w:rsid w:val="00A060D3"/>
    <w:rsid w:val="00A061F4"/>
    <w:rsid w:val="00A06308"/>
    <w:rsid w:val="00A06C25"/>
    <w:rsid w:val="00A073DF"/>
    <w:rsid w:val="00A076FE"/>
    <w:rsid w:val="00A07F84"/>
    <w:rsid w:val="00A103F9"/>
    <w:rsid w:val="00A104CA"/>
    <w:rsid w:val="00A105EB"/>
    <w:rsid w:val="00A11501"/>
    <w:rsid w:val="00A11949"/>
    <w:rsid w:val="00A11FF8"/>
    <w:rsid w:val="00A129EF"/>
    <w:rsid w:val="00A12B91"/>
    <w:rsid w:val="00A1368A"/>
    <w:rsid w:val="00A1377C"/>
    <w:rsid w:val="00A13FE6"/>
    <w:rsid w:val="00A14009"/>
    <w:rsid w:val="00A140E6"/>
    <w:rsid w:val="00A1416D"/>
    <w:rsid w:val="00A1443D"/>
    <w:rsid w:val="00A14841"/>
    <w:rsid w:val="00A15228"/>
    <w:rsid w:val="00A152EF"/>
    <w:rsid w:val="00A15994"/>
    <w:rsid w:val="00A15FAC"/>
    <w:rsid w:val="00A160D2"/>
    <w:rsid w:val="00A163CC"/>
    <w:rsid w:val="00A166FF"/>
    <w:rsid w:val="00A167AE"/>
    <w:rsid w:val="00A16D27"/>
    <w:rsid w:val="00A17031"/>
    <w:rsid w:val="00A17358"/>
    <w:rsid w:val="00A20D74"/>
    <w:rsid w:val="00A20E03"/>
    <w:rsid w:val="00A21766"/>
    <w:rsid w:val="00A21B15"/>
    <w:rsid w:val="00A22071"/>
    <w:rsid w:val="00A224EF"/>
    <w:rsid w:val="00A226A1"/>
    <w:rsid w:val="00A23DF5"/>
    <w:rsid w:val="00A24164"/>
    <w:rsid w:val="00A261D6"/>
    <w:rsid w:val="00A261DD"/>
    <w:rsid w:val="00A261E9"/>
    <w:rsid w:val="00A266B6"/>
    <w:rsid w:val="00A2715F"/>
    <w:rsid w:val="00A27262"/>
    <w:rsid w:val="00A27426"/>
    <w:rsid w:val="00A27D47"/>
    <w:rsid w:val="00A304B6"/>
    <w:rsid w:val="00A3074B"/>
    <w:rsid w:val="00A31D5B"/>
    <w:rsid w:val="00A320AF"/>
    <w:rsid w:val="00A323E4"/>
    <w:rsid w:val="00A328F2"/>
    <w:rsid w:val="00A32ACA"/>
    <w:rsid w:val="00A32B5F"/>
    <w:rsid w:val="00A32F8C"/>
    <w:rsid w:val="00A33149"/>
    <w:rsid w:val="00A33363"/>
    <w:rsid w:val="00A3399C"/>
    <w:rsid w:val="00A34E01"/>
    <w:rsid w:val="00A34EB4"/>
    <w:rsid w:val="00A353C8"/>
    <w:rsid w:val="00A35573"/>
    <w:rsid w:val="00A358F2"/>
    <w:rsid w:val="00A367CA"/>
    <w:rsid w:val="00A372C8"/>
    <w:rsid w:val="00A374C2"/>
    <w:rsid w:val="00A37607"/>
    <w:rsid w:val="00A3782C"/>
    <w:rsid w:val="00A37F2D"/>
    <w:rsid w:val="00A40C15"/>
    <w:rsid w:val="00A40F6A"/>
    <w:rsid w:val="00A41233"/>
    <w:rsid w:val="00A4279B"/>
    <w:rsid w:val="00A4292A"/>
    <w:rsid w:val="00A42BA4"/>
    <w:rsid w:val="00A42F82"/>
    <w:rsid w:val="00A432A5"/>
    <w:rsid w:val="00A44159"/>
    <w:rsid w:val="00A446E4"/>
    <w:rsid w:val="00A44726"/>
    <w:rsid w:val="00A44C44"/>
    <w:rsid w:val="00A4531D"/>
    <w:rsid w:val="00A45337"/>
    <w:rsid w:val="00A455CD"/>
    <w:rsid w:val="00A457E9"/>
    <w:rsid w:val="00A45C8D"/>
    <w:rsid w:val="00A4672E"/>
    <w:rsid w:val="00A46C5E"/>
    <w:rsid w:val="00A47177"/>
    <w:rsid w:val="00A4747F"/>
    <w:rsid w:val="00A477B7"/>
    <w:rsid w:val="00A4793B"/>
    <w:rsid w:val="00A47F6F"/>
    <w:rsid w:val="00A5043F"/>
    <w:rsid w:val="00A50B10"/>
    <w:rsid w:val="00A50B9C"/>
    <w:rsid w:val="00A50CBF"/>
    <w:rsid w:val="00A50FFF"/>
    <w:rsid w:val="00A51326"/>
    <w:rsid w:val="00A51471"/>
    <w:rsid w:val="00A516CE"/>
    <w:rsid w:val="00A51A04"/>
    <w:rsid w:val="00A51C6A"/>
    <w:rsid w:val="00A51F49"/>
    <w:rsid w:val="00A524BE"/>
    <w:rsid w:val="00A526BF"/>
    <w:rsid w:val="00A53C43"/>
    <w:rsid w:val="00A54772"/>
    <w:rsid w:val="00A5497B"/>
    <w:rsid w:val="00A54D20"/>
    <w:rsid w:val="00A55976"/>
    <w:rsid w:val="00A559C9"/>
    <w:rsid w:val="00A5620D"/>
    <w:rsid w:val="00A5645A"/>
    <w:rsid w:val="00A565E9"/>
    <w:rsid w:val="00A56643"/>
    <w:rsid w:val="00A56C6A"/>
    <w:rsid w:val="00A56CF5"/>
    <w:rsid w:val="00A56D64"/>
    <w:rsid w:val="00A57240"/>
    <w:rsid w:val="00A57783"/>
    <w:rsid w:val="00A6017F"/>
    <w:rsid w:val="00A609F9"/>
    <w:rsid w:val="00A60C3D"/>
    <w:rsid w:val="00A60E9A"/>
    <w:rsid w:val="00A61A9D"/>
    <w:rsid w:val="00A6272B"/>
    <w:rsid w:val="00A62DFC"/>
    <w:rsid w:val="00A63A92"/>
    <w:rsid w:val="00A640F2"/>
    <w:rsid w:val="00A64E52"/>
    <w:rsid w:val="00A659EE"/>
    <w:rsid w:val="00A662D6"/>
    <w:rsid w:val="00A663E1"/>
    <w:rsid w:val="00A669E0"/>
    <w:rsid w:val="00A66B99"/>
    <w:rsid w:val="00A67134"/>
    <w:rsid w:val="00A679A7"/>
    <w:rsid w:val="00A709DE"/>
    <w:rsid w:val="00A70D5D"/>
    <w:rsid w:val="00A70D64"/>
    <w:rsid w:val="00A70FD2"/>
    <w:rsid w:val="00A71004"/>
    <w:rsid w:val="00A713E2"/>
    <w:rsid w:val="00A71668"/>
    <w:rsid w:val="00A71CCD"/>
    <w:rsid w:val="00A72567"/>
    <w:rsid w:val="00A736AF"/>
    <w:rsid w:val="00A7377B"/>
    <w:rsid w:val="00A74D8D"/>
    <w:rsid w:val="00A74DD2"/>
    <w:rsid w:val="00A75489"/>
    <w:rsid w:val="00A759DB"/>
    <w:rsid w:val="00A75F02"/>
    <w:rsid w:val="00A766B1"/>
    <w:rsid w:val="00A77333"/>
    <w:rsid w:val="00A77594"/>
    <w:rsid w:val="00A77595"/>
    <w:rsid w:val="00A802E6"/>
    <w:rsid w:val="00A82649"/>
    <w:rsid w:val="00A829AF"/>
    <w:rsid w:val="00A8312A"/>
    <w:rsid w:val="00A834FF"/>
    <w:rsid w:val="00A8363E"/>
    <w:rsid w:val="00A843ED"/>
    <w:rsid w:val="00A858B9"/>
    <w:rsid w:val="00A859AD"/>
    <w:rsid w:val="00A86018"/>
    <w:rsid w:val="00A86AE8"/>
    <w:rsid w:val="00A86E76"/>
    <w:rsid w:val="00A86F82"/>
    <w:rsid w:val="00A87DD8"/>
    <w:rsid w:val="00A9127C"/>
    <w:rsid w:val="00A916EA"/>
    <w:rsid w:val="00A91DEC"/>
    <w:rsid w:val="00A92162"/>
    <w:rsid w:val="00A92731"/>
    <w:rsid w:val="00A92FFE"/>
    <w:rsid w:val="00A936F8"/>
    <w:rsid w:val="00A93E86"/>
    <w:rsid w:val="00A94E61"/>
    <w:rsid w:val="00A951D8"/>
    <w:rsid w:val="00A95328"/>
    <w:rsid w:val="00A956A9"/>
    <w:rsid w:val="00A95F26"/>
    <w:rsid w:val="00A962F8"/>
    <w:rsid w:val="00A9635C"/>
    <w:rsid w:val="00A96DB8"/>
    <w:rsid w:val="00A97032"/>
    <w:rsid w:val="00A97250"/>
    <w:rsid w:val="00A972C4"/>
    <w:rsid w:val="00AA0154"/>
    <w:rsid w:val="00AA02A3"/>
    <w:rsid w:val="00AA0A65"/>
    <w:rsid w:val="00AA1229"/>
    <w:rsid w:val="00AA143A"/>
    <w:rsid w:val="00AA1480"/>
    <w:rsid w:val="00AA17E5"/>
    <w:rsid w:val="00AA2B30"/>
    <w:rsid w:val="00AA3338"/>
    <w:rsid w:val="00AA34B6"/>
    <w:rsid w:val="00AA38E7"/>
    <w:rsid w:val="00AA3BD8"/>
    <w:rsid w:val="00AA3CE7"/>
    <w:rsid w:val="00AA5150"/>
    <w:rsid w:val="00AA5E31"/>
    <w:rsid w:val="00AA5F22"/>
    <w:rsid w:val="00AA60A1"/>
    <w:rsid w:val="00AA66DE"/>
    <w:rsid w:val="00AA69E0"/>
    <w:rsid w:val="00AA6FAD"/>
    <w:rsid w:val="00AA70BC"/>
    <w:rsid w:val="00AA73AD"/>
    <w:rsid w:val="00AA7F6D"/>
    <w:rsid w:val="00AB0A0C"/>
    <w:rsid w:val="00AB10E9"/>
    <w:rsid w:val="00AB1BE9"/>
    <w:rsid w:val="00AB2A8F"/>
    <w:rsid w:val="00AB330B"/>
    <w:rsid w:val="00AB3465"/>
    <w:rsid w:val="00AB3520"/>
    <w:rsid w:val="00AB3757"/>
    <w:rsid w:val="00AB3F2B"/>
    <w:rsid w:val="00AB446C"/>
    <w:rsid w:val="00AB4AE4"/>
    <w:rsid w:val="00AB525E"/>
    <w:rsid w:val="00AB528D"/>
    <w:rsid w:val="00AB5B9F"/>
    <w:rsid w:val="00AB5F35"/>
    <w:rsid w:val="00AB642E"/>
    <w:rsid w:val="00AB6894"/>
    <w:rsid w:val="00AB68F2"/>
    <w:rsid w:val="00AB6B3D"/>
    <w:rsid w:val="00AB6C5F"/>
    <w:rsid w:val="00AB7268"/>
    <w:rsid w:val="00AB771C"/>
    <w:rsid w:val="00AC008A"/>
    <w:rsid w:val="00AC0CCF"/>
    <w:rsid w:val="00AC20BF"/>
    <w:rsid w:val="00AC2D8A"/>
    <w:rsid w:val="00AC3236"/>
    <w:rsid w:val="00AC3523"/>
    <w:rsid w:val="00AC3633"/>
    <w:rsid w:val="00AC378A"/>
    <w:rsid w:val="00AC3AF1"/>
    <w:rsid w:val="00AC46DE"/>
    <w:rsid w:val="00AC506B"/>
    <w:rsid w:val="00AC54DA"/>
    <w:rsid w:val="00AC5589"/>
    <w:rsid w:val="00AC56A9"/>
    <w:rsid w:val="00AC5AA8"/>
    <w:rsid w:val="00AC6074"/>
    <w:rsid w:val="00AC6BF1"/>
    <w:rsid w:val="00AC776B"/>
    <w:rsid w:val="00AD0ADC"/>
    <w:rsid w:val="00AD0DC3"/>
    <w:rsid w:val="00AD1374"/>
    <w:rsid w:val="00AD1590"/>
    <w:rsid w:val="00AD17D4"/>
    <w:rsid w:val="00AD1B23"/>
    <w:rsid w:val="00AD1B7A"/>
    <w:rsid w:val="00AD2010"/>
    <w:rsid w:val="00AD337E"/>
    <w:rsid w:val="00AD3588"/>
    <w:rsid w:val="00AD374C"/>
    <w:rsid w:val="00AD48B6"/>
    <w:rsid w:val="00AD4ABF"/>
    <w:rsid w:val="00AD4F29"/>
    <w:rsid w:val="00AD5817"/>
    <w:rsid w:val="00AD6953"/>
    <w:rsid w:val="00AD6B8B"/>
    <w:rsid w:val="00AD76B8"/>
    <w:rsid w:val="00AD7A69"/>
    <w:rsid w:val="00AE00E5"/>
    <w:rsid w:val="00AE0BE6"/>
    <w:rsid w:val="00AE0E50"/>
    <w:rsid w:val="00AE1BAF"/>
    <w:rsid w:val="00AE278B"/>
    <w:rsid w:val="00AE27F8"/>
    <w:rsid w:val="00AE323C"/>
    <w:rsid w:val="00AE32FF"/>
    <w:rsid w:val="00AE37C4"/>
    <w:rsid w:val="00AE50C0"/>
    <w:rsid w:val="00AE6745"/>
    <w:rsid w:val="00AE690F"/>
    <w:rsid w:val="00AE714C"/>
    <w:rsid w:val="00AE71D4"/>
    <w:rsid w:val="00AE7867"/>
    <w:rsid w:val="00AE7A51"/>
    <w:rsid w:val="00AE7B7B"/>
    <w:rsid w:val="00AF1149"/>
    <w:rsid w:val="00AF199B"/>
    <w:rsid w:val="00AF2916"/>
    <w:rsid w:val="00AF29B0"/>
    <w:rsid w:val="00AF3230"/>
    <w:rsid w:val="00AF34DE"/>
    <w:rsid w:val="00AF386C"/>
    <w:rsid w:val="00AF3D75"/>
    <w:rsid w:val="00AF50B5"/>
    <w:rsid w:val="00AF5A2B"/>
    <w:rsid w:val="00AF6F09"/>
    <w:rsid w:val="00AF7071"/>
    <w:rsid w:val="00AF7513"/>
    <w:rsid w:val="00AF789F"/>
    <w:rsid w:val="00AF7EBE"/>
    <w:rsid w:val="00B007E0"/>
    <w:rsid w:val="00B00852"/>
    <w:rsid w:val="00B00898"/>
    <w:rsid w:val="00B01C79"/>
    <w:rsid w:val="00B01DE2"/>
    <w:rsid w:val="00B02B28"/>
    <w:rsid w:val="00B02C29"/>
    <w:rsid w:val="00B02C78"/>
    <w:rsid w:val="00B03071"/>
    <w:rsid w:val="00B041D2"/>
    <w:rsid w:val="00B04255"/>
    <w:rsid w:val="00B04293"/>
    <w:rsid w:val="00B043B6"/>
    <w:rsid w:val="00B046E3"/>
    <w:rsid w:val="00B04908"/>
    <w:rsid w:val="00B05D6F"/>
    <w:rsid w:val="00B05D7E"/>
    <w:rsid w:val="00B062AA"/>
    <w:rsid w:val="00B077A6"/>
    <w:rsid w:val="00B077B1"/>
    <w:rsid w:val="00B07C57"/>
    <w:rsid w:val="00B103CD"/>
    <w:rsid w:val="00B10875"/>
    <w:rsid w:val="00B10E0B"/>
    <w:rsid w:val="00B114C0"/>
    <w:rsid w:val="00B11656"/>
    <w:rsid w:val="00B11F3F"/>
    <w:rsid w:val="00B12249"/>
    <w:rsid w:val="00B135DA"/>
    <w:rsid w:val="00B137EC"/>
    <w:rsid w:val="00B13C42"/>
    <w:rsid w:val="00B141B9"/>
    <w:rsid w:val="00B148BA"/>
    <w:rsid w:val="00B14F4D"/>
    <w:rsid w:val="00B15BB7"/>
    <w:rsid w:val="00B15CD9"/>
    <w:rsid w:val="00B16180"/>
    <w:rsid w:val="00B16201"/>
    <w:rsid w:val="00B16282"/>
    <w:rsid w:val="00B16B11"/>
    <w:rsid w:val="00B1797F"/>
    <w:rsid w:val="00B17A27"/>
    <w:rsid w:val="00B20170"/>
    <w:rsid w:val="00B20B93"/>
    <w:rsid w:val="00B20FD4"/>
    <w:rsid w:val="00B212BE"/>
    <w:rsid w:val="00B21499"/>
    <w:rsid w:val="00B2186F"/>
    <w:rsid w:val="00B21875"/>
    <w:rsid w:val="00B21E0D"/>
    <w:rsid w:val="00B22E67"/>
    <w:rsid w:val="00B23F0E"/>
    <w:rsid w:val="00B24595"/>
    <w:rsid w:val="00B246EB"/>
    <w:rsid w:val="00B24BD7"/>
    <w:rsid w:val="00B24FC6"/>
    <w:rsid w:val="00B2689D"/>
    <w:rsid w:val="00B27039"/>
    <w:rsid w:val="00B30089"/>
    <w:rsid w:val="00B313A3"/>
    <w:rsid w:val="00B32A4B"/>
    <w:rsid w:val="00B330A2"/>
    <w:rsid w:val="00B33321"/>
    <w:rsid w:val="00B334C8"/>
    <w:rsid w:val="00B341EB"/>
    <w:rsid w:val="00B34735"/>
    <w:rsid w:val="00B34B69"/>
    <w:rsid w:val="00B351B5"/>
    <w:rsid w:val="00B3599A"/>
    <w:rsid w:val="00B35A89"/>
    <w:rsid w:val="00B360A6"/>
    <w:rsid w:val="00B36D00"/>
    <w:rsid w:val="00B36DAD"/>
    <w:rsid w:val="00B37086"/>
    <w:rsid w:val="00B372CE"/>
    <w:rsid w:val="00B376B6"/>
    <w:rsid w:val="00B37FCF"/>
    <w:rsid w:val="00B40160"/>
    <w:rsid w:val="00B40725"/>
    <w:rsid w:val="00B4076E"/>
    <w:rsid w:val="00B42312"/>
    <w:rsid w:val="00B42590"/>
    <w:rsid w:val="00B426D8"/>
    <w:rsid w:val="00B42F35"/>
    <w:rsid w:val="00B4365D"/>
    <w:rsid w:val="00B43871"/>
    <w:rsid w:val="00B44CB9"/>
    <w:rsid w:val="00B44DD6"/>
    <w:rsid w:val="00B45016"/>
    <w:rsid w:val="00B4504F"/>
    <w:rsid w:val="00B45289"/>
    <w:rsid w:val="00B45873"/>
    <w:rsid w:val="00B4634C"/>
    <w:rsid w:val="00B468AB"/>
    <w:rsid w:val="00B468B4"/>
    <w:rsid w:val="00B46A80"/>
    <w:rsid w:val="00B46A82"/>
    <w:rsid w:val="00B46B7D"/>
    <w:rsid w:val="00B506EA"/>
    <w:rsid w:val="00B517B1"/>
    <w:rsid w:val="00B517D2"/>
    <w:rsid w:val="00B519F2"/>
    <w:rsid w:val="00B51B1F"/>
    <w:rsid w:val="00B523C0"/>
    <w:rsid w:val="00B52CC4"/>
    <w:rsid w:val="00B52DAA"/>
    <w:rsid w:val="00B52E66"/>
    <w:rsid w:val="00B5343A"/>
    <w:rsid w:val="00B5349A"/>
    <w:rsid w:val="00B53AE6"/>
    <w:rsid w:val="00B54425"/>
    <w:rsid w:val="00B54CE8"/>
    <w:rsid w:val="00B54D42"/>
    <w:rsid w:val="00B550F5"/>
    <w:rsid w:val="00B5554C"/>
    <w:rsid w:val="00B55C50"/>
    <w:rsid w:val="00B55CF6"/>
    <w:rsid w:val="00B55FEF"/>
    <w:rsid w:val="00B560A6"/>
    <w:rsid w:val="00B56297"/>
    <w:rsid w:val="00B57BC0"/>
    <w:rsid w:val="00B6022E"/>
    <w:rsid w:val="00B602B4"/>
    <w:rsid w:val="00B60868"/>
    <w:rsid w:val="00B61835"/>
    <w:rsid w:val="00B619A1"/>
    <w:rsid w:val="00B6216F"/>
    <w:rsid w:val="00B627C8"/>
    <w:rsid w:val="00B6296C"/>
    <w:rsid w:val="00B6363F"/>
    <w:rsid w:val="00B640C9"/>
    <w:rsid w:val="00B641B3"/>
    <w:rsid w:val="00B64844"/>
    <w:rsid w:val="00B64926"/>
    <w:rsid w:val="00B64B20"/>
    <w:rsid w:val="00B659D8"/>
    <w:rsid w:val="00B66052"/>
    <w:rsid w:val="00B6642A"/>
    <w:rsid w:val="00B66523"/>
    <w:rsid w:val="00B665FE"/>
    <w:rsid w:val="00B66AFE"/>
    <w:rsid w:val="00B67077"/>
    <w:rsid w:val="00B67456"/>
    <w:rsid w:val="00B6782D"/>
    <w:rsid w:val="00B70467"/>
    <w:rsid w:val="00B70A62"/>
    <w:rsid w:val="00B70AC4"/>
    <w:rsid w:val="00B70B06"/>
    <w:rsid w:val="00B71681"/>
    <w:rsid w:val="00B7171F"/>
    <w:rsid w:val="00B71792"/>
    <w:rsid w:val="00B7194A"/>
    <w:rsid w:val="00B71D69"/>
    <w:rsid w:val="00B722F9"/>
    <w:rsid w:val="00B7271E"/>
    <w:rsid w:val="00B728A6"/>
    <w:rsid w:val="00B733EA"/>
    <w:rsid w:val="00B733EC"/>
    <w:rsid w:val="00B736F9"/>
    <w:rsid w:val="00B73EBE"/>
    <w:rsid w:val="00B743E9"/>
    <w:rsid w:val="00B75706"/>
    <w:rsid w:val="00B759F5"/>
    <w:rsid w:val="00B75A32"/>
    <w:rsid w:val="00B7604D"/>
    <w:rsid w:val="00B767A0"/>
    <w:rsid w:val="00B76CC3"/>
    <w:rsid w:val="00B7706D"/>
    <w:rsid w:val="00B771F2"/>
    <w:rsid w:val="00B772D4"/>
    <w:rsid w:val="00B77686"/>
    <w:rsid w:val="00B77D5D"/>
    <w:rsid w:val="00B77DB3"/>
    <w:rsid w:val="00B77F9B"/>
    <w:rsid w:val="00B80BBE"/>
    <w:rsid w:val="00B80BC3"/>
    <w:rsid w:val="00B80C83"/>
    <w:rsid w:val="00B812B1"/>
    <w:rsid w:val="00B8176A"/>
    <w:rsid w:val="00B818D3"/>
    <w:rsid w:val="00B81B92"/>
    <w:rsid w:val="00B82EBB"/>
    <w:rsid w:val="00B83072"/>
    <w:rsid w:val="00B830B9"/>
    <w:rsid w:val="00B83682"/>
    <w:rsid w:val="00B83DA9"/>
    <w:rsid w:val="00B842EF"/>
    <w:rsid w:val="00B84C54"/>
    <w:rsid w:val="00B84F45"/>
    <w:rsid w:val="00B85F71"/>
    <w:rsid w:val="00B866D8"/>
    <w:rsid w:val="00B872A3"/>
    <w:rsid w:val="00B874EC"/>
    <w:rsid w:val="00B875D6"/>
    <w:rsid w:val="00B87949"/>
    <w:rsid w:val="00B9059D"/>
    <w:rsid w:val="00B90720"/>
    <w:rsid w:val="00B9079D"/>
    <w:rsid w:val="00B907BF"/>
    <w:rsid w:val="00B911EA"/>
    <w:rsid w:val="00B914D5"/>
    <w:rsid w:val="00B9181D"/>
    <w:rsid w:val="00B9182B"/>
    <w:rsid w:val="00B92CAB"/>
    <w:rsid w:val="00B93099"/>
    <w:rsid w:val="00B9323F"/>
    <w:rsid w:val="00B9343E"/>
    <w:rsid w:val="00B936F6"/>
    <w:rsid w:val="00B937DC"/>
    <w:rsid w:val="00B93AA8"/>
    <w:rsid w:val="00B94B29"/>
    <w:rsid w:val="00B94CB5"/>
    <w:rsid w:val="00B9521E"/>
    <w:rsid w:val="00B953A7"/>
    <w:rsid w:val="00B95652"/>
    <w:rsid w:val="00B95714"/>
    <w:rsid w:val="00BA0332"/>
    <w:rsid w:val="00BA033B"/>
    <w:rsid w:val="00BA0733"/>
    <w:rsid w:val="00BA22AB"/>
    <w:rsid w:val="00BA23CF"/>
    <w:rsid w:val="00BA2ACD"/>
    <w:rsid w:val="00BA2FF1"/>
    <w:rsid w:val="00BA3101"/>
    <w:rsid w:val="00BA41D9"/>
    <w:rsid w:val="00BA4685"/>
    <w:rsid w:val="00BA477A"/>
    <w:rsid w:val="00BA566A"/>
    <w:rsid w:val="00BA5983"/>
    <w:rsid w:val="00BA59F9"/>
    <w:rsid w:val="00BA5A58"/>
    <w:rsid w:val="00BA6007"/>
    <w:rsid w:val="00BA6295"/>
    <w:rsid w:val="00BA6335"/>
    <w:rsid w:val="00BA63DE"/>
    <w:rsid w:val="00BA64C2"/>
    <w:rsid w:val="00BA67DD"/>
    <w:rsid w:val="00BA6D0C"/>
    <w:rsid w:val="00BA738B"/>
    <w:rsid w:val="00BA7C60"/>
    <w:rsid w:val="00BB0C00"/>
    <w:rsid w:val="00BB117D"/>
    <w:rsid w:val="00BB258B"/>
    <w:rsid w:val="00BB2807"/>
    <w:rsid w:val="00BB2980"/>
    <w:rsid w:val="00BB2FAA"/>
    <w:rsid w:val="00BB320A"/>
    <w:rsid w:val="00BB3621"/>
    <w:rsid w:val="00BB3AF3"/>
    <w:rsid w:val="00BB3BC5"/>
    <w:rsid w:val="00BB4BBE"/>
    <w:rsid w:val="00BB4BD2"/>
    <w:rsid w:val="00BB4C5C"/>
    <w:rsid w:val="00BB5420"/>
    <w:rsid w:val="00BB59A5"/>
    <w:rsid w:val="00BB5BC9"/>
    <w:rsid w:val="00BB6146"/>
    <w:rsid w:val="00BB63FD"/>
    <w:rsid w:val="00BB6931"/>
    <w:rsid w:val="00BB71FC"/>
    <w:rsid w:val="00BB7359"/>
    <w:rsid w:val="00BB7997"/>
    <w:rsid w:val="00BC04B3"/>
    <w:rsid w:val="00BC064D"/>
    <w:rsid w:val="00BC0A81"/>
    <w:rsid w:val="00BC0C17"/>
    <w:rsid w:val="00BC0D42"/>
    <w:rsid w:val="00BC12AD"/>
    <w:rsid w:val="00BC12E5"/>
    <w:rsid w:val="00BC135D"/>
    <w:rsid w:val="00BC1601"/>
    <w:rsid w:val="00BC1A04"/>
    <w:rsid w:val="00BC1B8B"/>
    <w:rsid w:val="00BC1C2F"/>
    <w:rsid w:val="00BC2387"/>
    <w:rsid w:val="00BC2D1F"/>
    <w:rsid w:val="00BC3B0C"/>
    <w:rsid w:val="00BC47B6"/>
    <w:rsid w:val="00BC4841"/>
    <w:rsid w:val="00BC4D16"/>
    <w:rsid w:val="00BC4D5F"/>
    <w:rsid w:val="00BC5323"/>
    <w:rsid w:val="00BC5E9D"/>
    <w:rsid w:val="00BC6981"/>
    <w:rsid w:val="00BC78CB"/>
    <w:rsid w:val="00BC791B"/>
    <w:rsid w:val="00BC7EBB"/>
    <w:rsid w:val="00BD0074"/>
    <w:rsid w:val="00BD04F4"/>
    <w:rsid w:val="00BD0828"/>
    <w:rsid w:val="00BD09B7"/>
    <w:rsid w:val="00BD0AB8"/>
    <w:rsid w:val="00BD0BFE"/>
    <w:rsid w:val="00BD0EAD"/>
    <w:rsid w:val="00BD1024"/>
    <w:rsid w:val="00BD18E0"/>
    <w:rsid w:val="00BD1CC1"/>
    <w:rsid w:val="00BD1D3E"/>
    <w:rsid w:val="00BD1FE7"/>
    <w:rsid w:val="00BD2E75"/>
    <w:rsid w:val="00BD3367"/>
    <w:rsid w:val="00BD3F28"/>
    <w:rsid w:val="00BD4528"/>
    <w:rsid w:val="00BD4616"/>
    <w:rsid w:val="00BD4D75"/>
    <w:rsid w:val="00BD4F9E"/>
    <w:rsid w:val="00BD504D"/>
    <w:rsid w:val="00BD524C"/>
    <w:rsid w:val="00BD551A"/>
    <w:rsid w:val="00BD6C32"/>
    <w:rsid w:val="00BD7007"/>
    <w:rsid w:val="00BD71B6"/>
    <w:rsid w:val="00BD78B9"/>
    <w:rsid w:val="00BD793A"/>
    <w:rsid w:val="00BD7DA0"/>
    <w:rsid w:val="00BE006B"/>
    <w:rsid w:val="00BE012D"/>
    <w:rsid w:val="00BE04AE"/>
    <w:rsid w:val="00BE14AA"/>
    <w:rsid w:val="00BE1B3C"/>
    <w:rsid w:val="00BE1BE0"/>
    <w:rsid w:val="00BE21E7"/>
    <w:rsid w:val="00BE2BCD"/>
    <w:rsid w:val="00BE2D44"/>
    <w:rsid w:val="00BE3251"/>
    <w:rsid w:val="00BE3DE7"/>
    <w:rsid w:val="00BE3F19"/>
    <w:rsid w:val="00BE45B7"/>
    <w:rsid w:val="00BE4ED0"/>
    <w:rsid w:val="00BE5446"/>
    <w:rsid w:val="00BE5F07"/>
    <w:rsid w:val="00BE607F"/>
    <w:rsid w:val="00BE63F8"/>
    <w:rsid w:val="00BE6906"/>
    <w:rsid w:val="00BE6D50"/>
    <w:rsid w:val="00BE7199"/>
    <w:rsid w:val="00BE7B6F"/>
    <w:rsid w:val="00BF0678"/>
    <w:rsid w:val="00BF0DF3"/>
    <w:rsid w:val="00BF1178"/>
    <w:rsid w:val="00BF1B8C"/>
    <w:rsid w:val="00BF21C8"/>
    <w:rsid w:val="00BF2401"/>
    <w:rsid w:val="00BF28C6"/>
    <w:rsid w:val="00BF3016"/>
    <w:rsid w:val="00BF33A1"/>
    <w:rsid w:val="00BF3412"/>
    <w:rsid w:val="00BF3992"/>
    <w:rsid w:val="00BF3D11"/>
    <w:rsid w:val="00BF442C"/>
    <w:rsid w:val="00BF4664"/>
    <w:rsid w:val="00BF5F15"/>
    <w:rsid w:val="00BF6242"/>
    <w:rsid w:val="00BF664E"/>
    <w:rsid w:val="00BF763C"/>
    <w:rsid w:val="00BF7E75"/>
    <w:rsid w:val="00C00F6F"/>
    <w:rsid w:val="00C011AA"/>
    <w:rsid w:val="00C01AE7"/>
    <w:rsid w:val="00C02BB8"/>
    <w:rsid w:val="00C03537"/>
    <w:rsid w:val="00C03637"/>
    <w:rsid w:val="00C03792"/>
    <w:rsid w:val="00C043C8"/>
    <w:rsid w:val="00C04524"/>
    <w:rsid w:val="00C04AFE"/>
    <w:rsid w:val="00C04D95"/>
    <w:rsid w:val="00C052E7"/>
    <w:rsid w:val="00C055E8"/>
    <w:rsid w:val="00C0576F"/>
    <w:rsid w:val="00C058DA"/>
    <w:rsid w:val="00C05BFA"/>
    <w:rsid w:val="00C05C96"/>
    <w:rsid w:val="00C06181"/>
    <w:rsid w:val="00C06389"/>
    <w:rsid w:val="00C0645C"/>
    <w:rsid w:val="00C06BA5"/>
    <w:rsid w:val="00C06D74"/>
    <w:rsid w:val="00C06E3E"/>
    <w:rsid w:val="00C070A2"/>
    <w:rsid w:val="00C071F9"/>
    <w:rsid w:val="00C0725C"/>
    <w:rsid w:val="00C072E0"/>
    <w:rsid w:val="00C07CEE"/>
    <w:rsid w:val="00C10198"/>
    <w:rsid w:val="00C10F62"/>
    <w:rsid w:val="00C113DF"/>
    <w:rsid w:val="00C116E9"/>
    <w:rsid w:val="00C11C70"/>
    <w:rsid w:val="00C1278E"/>
    <w:rsid w:val="00C12DF1"/>
    <w:rsid w:val="00C135DA"/>
    <w:rsid w:val="00C13BD1"/>
    <w:rsid w:val="00C143EE"/>
    <w:rsid w:val="00C14ACE"/>
    <w:rsid w:val="00C15461"/>
    <w:rsid w:val="00C15576"/>
    <w:rsid w:val="00C15667"/>
    <w:rsid w:val="00C15F57"/>
    <w:rsid w:val="00C1639A"/>
    <w:rsid w:val="00C16626"/>
    <w:rsid w:val="00C16699"/>
    <w:rsid w:val="00C1698E"/>
    <w:rsid w:val="00C16ECE"/>
    <w:rsid w:val="00C175C1"/>
    <w:rsid w:val="00C20123"/>
    <w:rsid w:val="00C2071A"/>
    <w:rsid w:val="00C208CD"/>
    <w:rsid w:val="00C208EE"/>
    <w:rsid w:val="00C20F4D"/>
    <w:rsid w:val="00C222DA"/>
    <w:rsid w:val="00C22344"/>
    <w:rsid w:val="00C226BC"/>
    <w:rsid w:val="00C22CF9"/>
    <w:rsid w:val="00C2318B"/>
    <w:rsid w:val="00C23D93"/>
    <w:rsid w:val="00C256BC"/>
    <w:rsid w:val="00C25DCA"/>
    <w:rsid w:val="00C2644B"/>
    <w:rsid w:val="00C26562"/>
    <w:rsid w:val="00C26692"/>
    <w:rsid w:val="00C26913"/>
    <w:rsid w:val="00C27C64"/>
    <w:rsid w:val="00C30040"/>
    <w:rsid w:val="00C3093A"/>
    <w:rsid w:val="00C30C65"/>
    <w:rsid w:val="00C31AAA"/>
    <w:rsid w:val="00C31B02"/>
    <w:rsid w:val="00C32A57"/>
    <w:rsid w:val="00C337DC"/>
    <w:rsid w:val="00C33FD2"/>
    <w:rsid w:val="00C3434F"/>
    <w:rsid w:val="00C3461F"/>
    <w:rsid w:val="00C348DC"/>
    <w:rsid w:val="00C34B20"/>
    <w:rsid w:val="00C34DDB"/>
    <w:rsid w:val="00C34E29"/>
    <w:rsid w:val="00C350C1"/>
    <w:rsid w:val="00C35B4E"/>
    <w:rsid w:val="00C36332"/>
    <w:rsid w:val="00C3667A"/>
    <w:rsid w:val="00C36B19"/>
    <w:rsid w:val="00C36DED"/>
    <w:rsid w:val="00C36DEE"/>
    <w:rsid w:val="00C373F6"/>
    <w:rsid w:val="00C403EE"/>
    <w:rsid w:val="00C409AE"/>
    <w:rsid w:val="00C40AFF"/>
    <w:rsid w:val="00C40BBF"/>
    <w:rsid w:val="00C40BED"/>
    <w:rsid w:val="00C40E2B"/>
    <w:rsid w:val="00C41182"/>
    <w:rsid w:val="00C4162A"/>
    <w:rsid w:val="00C422EA"/>
    <w:rsid w:val="00C423D7"/>
    <w:rsid w:val="00C423D9"/>
    <w:rsid w:val="00C4396F"/>
    <w:rsid w:val="00C4399A"/>
    <w:rsid w:val="00C43A74"/>
    <w:rsid w:val="00C43CCC"/>
    <w:rsid w:val="00C44585"/>
    <w:rsid w:val="00C44814"/>
    <w:rsid w:val="00C45105"/>
    <w:rsid w:val="00C4571D"/>
    <w:rsid w:val="00C46129"/>
    <w:rsid w:val="00C4622E"/>
    <w:rsid w:val="00C46580"/>
    <w:rsid w:val="00C466F6"/>
    <w:rsid w:val="00C46797"/>
    <w:rsid w:val="00C46ECC"/>
    <w:rsid w:val="00C473D9"/>
    <w:rsid w:val="00C476E6"/>
    <w:rsid w:val="00C47B0F"/>
    <w:rsid w:val="00C47F9B"/>
    <w:rsid w:val="00C50267"/>
    <w:rsid w:val="00C509D6"/>
    <w:rsid w:val="00C50C62"/>
    <w:rsid w:val="00C513B4"/>
    <w:rsid w:val="00C514DE"/>
    <w:rsid w:val="00C51BA5"/>
    <w:rsid w:val="00C524EA"/>
    <w:rsid w:val="00C526BF"/>
    <w:rsid w:val="00C528FF"/>
    <w:rsid w:val="00C52A46"/>
    <w:rsid w:val="00C52C47"/>
    <w:rsid w:val="00C52D3C"/>
    <w:rsid w:val="00C531EC"/>
    <w:rsid w:val="00C53E2B"/>
    <w:rsid w:val="00C547C4"/>
    <w:rsid w:val="00C56DAD"/>
    <w:rsid w:val="00C56F68"/>
    <w:rsid w:val="00C57B5C"/>
    <w:rsid w:val="00C57B91"/>
    <w:rsid w:val="00C57DB6"/>
    <w:rsid w:val="00C604E9"/>
    <w:rsid w:val="00C606DD"/>
    <w:rsid w:val="00C609D0"/>
    <w:rsid w:val="00C60C0D"/>
    <w:rsid w:val="00C61447"/>
    <w:rsid w:val="00C615D2"/>
    <w:rsid w:val="00C619E4"/>
    <w:rsid w:val="00C61BF6"/>
    <w:rsid w:val="00C61FD1"/>
    <w:rsid w:val="00C6238A"/>
    <w:rsid w:val="00C6267E"/>
    <w:rsid w:val="00C62B5D"/>
    <w:rsid w:val="00C63068"/>
    <w:rsid w:val="00C63363"/>
    <w:rsid w:val="00C635EC"/>
    <w:rsid w:val="00C63A8E"/>
    <w:rsid w:val="00C63C8A"/>
    <w:rsid w:val="00C63EAB"/>
    <w:rsid w:val="00C63F9D"/>
    <w:rsid w:val="00C644A4"/>
    <w:rsid w:val="00C64D9F"/>
    <w:rsid w:val="00C64F0D"/>
    <w:rsid w:val="00C6504D"/>
    <w:rsid w:val="00C6539E"/>
    <w:rsid w:val="00C65AA9"/>
    <w:rsid w:val="00C65F26"/>
    <w:rsid w:val="00C660AC"/>
    <w:rsid w:val="00C66184"/>
    <w:rsid w:val="00C6634D"/>
    <w:rsid w:val="00C66A88"/>
    <w:rsid w:val="00C66BFF"/>
    <w:rsid w:val="00C671CC"/>
    <w:rsid w:val="00C675AD"/>
    <w:rsid w:val="00C677AF"/>
    <w:rsid w:val="00C67DB9"/>
    <w:rsid w:val="00C7070A"/>
    <w:rsid w:val="00C709FB"/>
    <w:rsid w:val="00C71066"/>
    <w:rsid w:val="00C71368"/>
    <w:rsid w:val="00C71A39"/>
    <w:rsid w:val="00C72C40"/>
    <w:rsid w:val="00C730FE"/>
    <w:rsid w:val="00C732E3"/>
    <w:rsid w:val="00C739C7"/>
    <w:rsid w:val="00C74FB9"/>
    <w:rsid w:val="00C75171"/>
    <w:rsid w:val="00C75697"/>
    <w:rsid w:val="00C7572E"/>
    <w:rsid w:val="00C75BE7"/>
    <w:rsid w:val="00C76AAC"/>
    <w:rsid w:val="00C771E7"/>
    <w:rsid w:val="00C774C5"/>
    <w:rsid w:val="00C77D41"/>
    <w:rsid w:val="00C80E11"/>
    <w:rsid w:val="00C80F46"/>
    <w:rsid w:val="00C811DB"/>
    <w:rsid w:val="00C81658"/>
    <w:rsid w:val="00C817A7"/>
    <w:rsid w:val="00C81871"/>
    <w:rsid w:val="00C81F81"/>
    <w:rsid w:val="00C8332F"/>
    <w:rsid w:val="00C84A3A"/>
    <w:rsid w:val="00C851D5"/>
    <w:rsid w:val="00C85258"/>
    <w:rsid w:val="00C85495"/>
    <w:rsid w:val="00C856A9"/>
    <w:rsid w:val="00C858DD"/>
    <w:rsid w:val="00C86B72"/>
    <w:rsid w:val="00C870E6"/>
    <w:rsid w:val="00C871BB"/>
    <w:rsid w:val="00C8798B"/>
    <w:rsid w:val="00C87D2F"/>
    <w:rsid w:val="00C87F50"/>
    <w:rsid w:val="00C90B13"/>
    <w:rsid w:val="00C90F86"/>
    <w:rsid w:val="00C91098"/>
    <w:rsid w:val="00C915A0"/>
    <w:rsid w:val="00C91F18"/>
    <w:rsid w:val="00C92557"/>
    <w:rsid w:val="00C92D7C"/>
    <w:rsid w:val="00C92DBB"/>
    <w:rsid w:val="00C92DE8"/>
    <w:rsid w:val="00C93986"/>
    <w:rsid w:val="00C939C1"/>
    <w:rsid w:val="00C94023"/>
    <w:rsid w:val="00C94903"/>
    <w:rsid w:val="00C94EA3"/>
    <w:rsid w:val="00C94F4B"/>
    <w:rsid w:val="00C954A2"/>
    <w:rsid w:val="00C95750"/>
    <w:rsid w:val="00C965D4"/>
    <w:rsid w:val="00C96A21"/>
    <w:rsid w:val="00C96AD6"/>
    <w:rsid w:val="00C96B4B"/>
    <w:rsid w:val="00C9784F"/>
    <w:rsid w:val="00C9786B"/>
    <w:rsid w:val="00C97F84"/>
    <w:rsid w:val="00CA11CA"/>
    <w:rsid w:val="00CA1A60"/>
    <w:rsid w:val="00CA3119"/>
    <w:rsid w:val="00CA366C"/>
    <w:rsid w:val="00CA3782"/>
    <w:rsid w:val="00CA390F"/>
    <w:rsid w:val="00CA398E"/>
    <w:rsid w:val="00CA3B1E"/>
    <w:rsid w:val="00CA411D"/>
    <w:rsid w:val="00CA44CA"/>
    <w:rsid w:val="00CA44D9"/>
    <w:rsid w:val="00CA4732"/>
    <w:rsid w:val="00CA4842"/>
    <w:rsid w:val="00CA49CC"/>
    <w:rsid w:val="00CA5817"/>
    <w:rsid w:val="00CA6022"/>
    <w:rsid w:val="00CA6E8A"/>
    <w:rsid w:val="00CA6FAA"/>
    <w:rsid w:val="00CA79A5"/>
    <w:rsid w:val="00CB0162"/>
    <w:rsid w:val="00CB07FD"/>
    <w:rsid w:val="00CB09DC"/>
    <w:rsid w:val="00CB0FB0"/>
    <w:rsid w:val="00CB10A9"/>
    <w:rsid w:val="00CB1288"/>
    <w:rsid w:val="00CB1792"/>
    <w:rsid w:val="00CB21DF"/>
    <w:rsid w:val="00CB297E"/>
    <w:rsid w:val="00CB2B5C"/>
    <w:rsid w:val="00CB2CE6"/>
    <w:rsid w:val="00CB3950"/>
    <w:rsid w:val="00CB433D"/>
    <w:rsid w:val="00CB43C3"/>
    <w:rsid w:val="00CB4B22"/>
    <w:rsid w:val="00CB4E4F"/>
    <w:rsid w:val="00CB4E8C"/>
    <w:rsid w:val="00CB504D"/>
    <w:rsid w:val="00CB5A6B"/>
    <w:rsid w:val="00CB5DFC"/>
    <w:rsid w:val="00CB67B9"/>
    <w:rsid w:val="00CB68CF"/>
    <w:rsid w:val="00CB68DF"/>
    <w:rsid w:val="00CB748C"/>
    <w:rsid w:val="00CB7697"/>
    <w:rsid w:val="00CB7A85"/>
    <w:rsid w:val="00CB7D69"/>
    <w:rsid w:val="00CC0242"/>
    <w:rsid w:val="00CC1328"/>
    <w:rsid w:val="00CC1561"/>
    <w:rsid w:val="00CC1B81"/>
    <w:rsid w:val="00CC1B86"/>
    <w:rsid w:val="00CC1D11"/>
    <w:rsid w:val="00CC31B3"/>
    <w:rsid w:val="00CC5053"/>
    <w:rsid w:val="00CC51ED"/>
    <w:rsid w:val="00CC5428"/>
    <w:rsid w:val="00CC549C"/>
    <w:rsid w:val="00CC58B8"/>
    <w:rsid w:val="00CC5E3E"/>
    <w:rsid w:val="00CC62CB"/>
    <w:rsid w:val="00CC67BB"/>
    <w:rsid w:val="00CC7AEC"/>
    <w:rsid w:val="00CC7E4E"/>
    <w:rsid w:val="00CD01F2"/>
    <w:rsid w:val="00CD0F9C"/>
    <w:rsid w:val="00CD1D7D"/>
    <w:rsid w:val="00CD2025"/>
    <w:rsid w:val="00CD217E"/>
    <w:rsid w:val="00CD42A1"/>
    <w:rsid w:val="00CD4475"/>
    <w:rsid w:val="00CD44C4"/>
    <w:rsid w:val="00CD4B2C"/>
    <w:rsid w:val="00CD4B67"/>
    <w:rsid w:val="00CD4DCE"/>
    <w:rsid w:val="00CD4F1E"/>
    <w:rsid w:val="00CD4F3C"/>
    <w:rsid w:val="00CD5AF2"/>
    <w:rsid w:val="00CD6AB2"/>
    <w:rsid w:val="00CD737D"/>
    <w:rsid w:val="00CD7BF6"/>
    <w:rsid w:val="00CD7ECC"/>
    <w:rsid w:val="00CE07FE"/>
    <w:rsid w:val="00CE0F79"/>
    <w:rsid w:val="00CE289A"/>
    <w:rsid w:val="00CE3047"/>
    <w:rsid w:val="00CE3E77"/>
    <w:rsid w:val="00CE3F95"/>
    <w:rsid w:val="00CE4000"/>
    <w:rsid w:val="00CE41F5"/>
    <w:rsid w:val="00CE45C4"/>
    <w:rsid w:val="00CE4D6E"/>
    <w:rsid w:val="00CE4F8A"/>
    <w:rsid w:val="00CE4FB3"/>
    <w:rsid w:val="00CE551E"/>
    <w:rsid w:val="00CE559B"/>
    <w:rsid w:val="00CE572F"/>
    <w:rsid w:val="00CE6052"/>
    <w:rsid w:val="00CE66BF"/>
    <w:rsid w:val="00CE6B3D"/>
    <w:rsid w:val="00CE7282"/>
    <w:rsid w:val="00CE76F2"/>
    <w:rsid w:val="00CF030D"/>
    <w:rsid w:val="00CF0818"/>
    <w:rsid w:val="00CF1194"/>
    <w:rsid w:val="00CF11F5"/>
    <w:rsid w:val="00CF1356"/>
    <w:rsid w:val="00CF1729"/>
    <w:rsid w:val="00CF20C9"/>
    <w:rsid w:val="00CF275D"/>
    <w:rsid w:val="00CF289D"/>
    <w:rsid w:val="00CF2D5C"/>
    <w:rsid w:val="00CF3150"/>
    <w:rsid w:val="00CF36FD"/>
    <w:rsid w:val="00CF3870"/>
    <w:rsid w:val="00CF3A09"/>
    <w:rsid w:val="00CF47C9"/>
    <w:rsid w:val="00CF4895"/>
    <w:rsid w:val="00CF49F3"/>
    <w:rsid w:val="00CF4A90"/>
    <w:rsid w:val="00CF50D9"/>
    <w:rsid w:val="00CF5501"/>
    <w:rsid w:val="00CF553C"/>
    <w:rsid w:val="00CF57AF"/>
    <w:rsid w:val="00CF583F"/>
    <w:rsid w:val="00CF5B15"/>
    <w:rsid w:val="00CF5D25"/>
    <w:rsid w:val="00CF5D7F"/>
    <w:rsid w:val="00CF62CC"/>
    <w:rsid w:val="00CF6529"/>
    <w:rsid w:val="00CF66B1"/>
    <w:rsid w:val="00CF7689"/>
    <w:rsid w:val="00CF7B4A"/>
    <w:rsid w:val="00D01612"/>
    <w:rsid w:val="00D027B3"/>
    <w:rsid w:val="00D02EEF"/>
    <w:rsid w:val="00D048CA"/>
    <w:rsid w:val="00D048DC"/>
    <w:rsid w:val="00D0540A"/>
    <w:rsid w:val="00D0558C"/>
    <w:rsid w:val="00D063CC"/>
    <w:rsid w:val="00D06880"/>
    <w:rsid w:val="00D06F2C"/>
    <w:rsid w:val="00D070FB"/>
    <w:rsid w:val="00D07467"/>
    <w:rsid w:val="00D0780F"/>
    <w:rsid w:val="00D11098"/>
    <w:rsid w:val="00D110E8"/>
    <w:rsid w:val="00D11CC7"/>
    <w:rsid w:val="00D11E26"/>
    <w:rsid w:val="00D11FE2"/>
    <w:rsid w:val="00D123D3"/>
    <w:rsid w:val="00D1272D"/>
    <w:rsid w:val="00D12C4C"/>
    <w:rsid w:val="00D135ED"/>
    <w:rsid w:val="00D13847"/>
    <w:rsid w:val="00D139AC"/>
    <w:rsid w:val="00D13B50"/>
    <w:rsid w:val="00D13BC4"/>
    <w:rsid w:val="00D13CB3"/>
    <w:rsid w:val="00D13EF3"/>
    <w:rsid w:val="00D141C7"/>
    <w:rsid w:val="00D14A18"/>
    <w:rsid w:val="00D14A7E"/>
    <w:rsid w:val="00D14ACE"/>
    <w:rsid w:val="00D1563B"/>
    <w:rsid w:val="00D157F1"/>
    <w:rsid w:val="00D16244"/>
    <w:rsid w:val="00D169D0"/>
    <w:rsid w:val="00D16CCF"/>
    <w:rsid w:val="00D17646"/>
    <w:rsid w:val="00D177F4"/>
    <w:rsid w:val="00D17FE8"/>
    <w:rsid w:val="00D20035"/>
    <w:rsid w:val="00D20687"/>
    <w:rsid w:val="00D2084B"/>
    <w:rsid w:val="00D20CEB"/>
    <w:rsid w:val="00D213D1"/>
    <w:rsid w:val="00D22820"/>
    <w:rsid w:val="00D22B58"/>
    <w:rsid w:val="00D22B64"/>
    <w:rsid w:val="00D22DD7"/>
    <w:rsid w:val="00D22E7A"/>
    <w:rsid w:val="00D2389C"/>
    <w:rsid w:val="00D23CE6"/>
    <w:rsid w:val="00D243E6"/>
    <w:rsid w:val="00D246A7"/>
    <w:rsid w:val="00D24925"/>
    <w:rsid w:val="00D24980"/>
    <w:rsid w:val="00D257FF"/>
    <w:rsid w:val="00D25B0A"/>
    <w:rsid w:val="00D2660C"/>
    <w:rsid w:val="00D26DE0"/>
    <w:rsid w:val="00D2725E"/>
    <w:rsid w:val="00D27A83"/>
    <w:rsid w:val="00D30C7C"/>
    <w:rsid w:val="00D3178A"/>
    <w:rsid w:val="00D31976"/>
    <w:rsid w:val="00D325F1"/>
    <w:rsid w:val="00D3265B"/>
    <w:rsid w:val="00D32741"/>
    <w:rsid w:val="00D32E3F"/>
    <w:rsid w:val="00D3308F"/>
    <w:rsid w:val="00D3345A"/>
    <w:rsid w:val="00D33604"/>
    <w:rsid w:val="00D33C3B"/>
    <w:rsid w:val="00D34090"/>
    <w:rsid w:val="00D348AE"/>
    <w:rsid w:val="00D34F8F"/>
    <w:rsid w:val="00D356E5"/>
    <w:rsid w:val="00D36060"/>
    <w:rsid w:val="00D36CE1"/>
    <w:rsid w:val="00D37381"/>
    <w:rsid w:val="00D37E8F"/>
    <w:rsid w:val="00D37F14"/>
    <w:rsid w:val="00D40505"/>
    <w:rsid w:val="00D40945"/>
    <w:rsid w:val="00D411D6"/>
    <w:rsid w:val="00D41C7C"/>
    <w:rsid w:val="00D41EC3"/>
    <w:rsid w:val="00D4294E"/>
    <w:rsid w:val="00D42A14"/>
    <w:rsid w:val="00D42E7C"/>
    <w:rsid w:val="00D43D4C"/>
    <w:rsid w:val="00D441CB"/>
    <w:rsid w:val="00D44694"/>
    <w:rsid w:val="00D44B92"/>
    <w:rsid w:val="00D44C50"/>
    <w:rsid w:val="00D44F76"/>
    <w:rsid w:val="00D454F0"/>
    <w:rsid w:val="00D4670C"/>
    <w:rsid w:val="00D46D30"/>
    <w:rsid w:val="00D473D1"/>
    <w:rsid w:val="00D50730"/>
    <w:rsid w:val="00D509B7"/>
    <w:rsid w:val="00D510E4"/>
    <w:rsid w:val="00D513CC"/>
    <w:rsid w:val="00D5174E"/>
    <w:rsid w:val="00D51915"/>
    <w:rsid w:val="00D51D29"/>
    <w:rsid w:val="00D52954"/>
    <w:rsid w:val="00D52A8F"/>
    <w:rsid w:val="00D52B10"/>
    <w:rsid w:val="00D52BCA"/>
    <w:rsid w:val="00D53722"/>
    <w:rsid w:val="00D54EBC"/>
    <w:rsid w:val="00D555B4"/>
    <w:rsid w:val="00D55AAD"/>
    <w:rsid w:val="00D55AD6"/>
    <w:rsid w:val="00D55C9E"/>
    <w:rsid w:val="00D56079"/>
    <w:rsid w:val="00D560B7"/>
    <w:rsid w:val="00D5691C"/>
    <w:rsid w:val="00D56946"/>
    <w:rsid w:val="00D5695E"/>
    <w:rsid w:val="00D56ED5"/>
    <w:rsid w:val="00D5729A"/>
    <w:rsid w:val="00D57A91"/>
    <w:rsid w:val="00D57E05"/>
    <w:rsid w:val="00D60206"/>
    <w:rsid w:val="00D60E4F"/>
    <w:rsid w:val="00D6111B"/>
    <w:rsid w:val="00D61368"/>
    <w:rsid w:val="00D619BA"/>
    <w:rsid w:val="00D61C1F"/>
    <w:rsid w:val="00D62069"/>
    <w:rsid w:val="00D6226A"/>
    <w:rsid w:val="00D62BE8"/>
    <w:rsid w:val="00D63025"/>
    <w:rsid w:val="00D63395"/>
    <w:rsid w:val="00D63498"/>
    <w:rsid w:val="00D63640"/>
    <w:rsid w:val="00D63E0D"/>
    <w:rsid w:val="00D64DBC"/>
    <w:rsid w:val="00D656BC"/>
    <w:rsid w:val="00D65736"/>
    <w:rsid w:val="00D6607A"/>
    <w:rsid w:val="00D667F8"/>
    <w:rsid w:val="00D66890"/>
    <w:rsid w:val="00D66CAF"/>
    <w:rsid w:val="00D66E5E"/>
    <w:rsid w:val="00D672E5"/>
    <w:rsid w:val="00D67A60"/>
    <w:rsid w:val="00D67BF8"/>
    <w:rsid w:val="00D67FF0"/>
    <w:rsid w:val="00D70089"/>
    <w:rsid w:val="00D70157"/>
    <w:rsid w:val="00D703B1"/>
    <w:rsid w:val="00D7044F"/>
    <w:rsid w:val="00D7056C"/>
    <w:rsid w:val="00D70CE3"/>
    <w:rsid w:val="00D71134"/>
    <w:rsid w:val="00D7154C"/>
    <w:rsid w:val="00D716F1"/>
    <w:rsid w:val="00D717E3"/>
    <w:rsid w:val="00D7226B"/>
    <w:rsid w:val="00D724D1"/>
    <w:rsid w:val="00D726BD"/>
    <w:rsid w:val="00D729D9"/>
    <w:rsid w:val="00D72A94"/>
    <w:rsid w:val="00D730C5"/>
    <w:rsid w:val="00D73CBF"/>
    <w:rsid w:val="00D73D27"/>
    <w:rsid w:val="00D74485"/>
    <w:rsid w:val="00D744DC"/>
    <w:rsid w:val="00D74D8A"/>
    <w:rsid w:val="00D74F1D"/>
    <w:rsid w:val="00D75361"/>
    <w:rsid w:val="00D75759"/>
    <w:rsid w:val="00D7584C"/>
    <w:rsid w:val="00D75D3E"/>
    <w:rsid w:val="00D75DA0"/>
    <w:rsid w:val="00D75DFA"/>
    <w:rsid w:val="00D76474"/>
    <w:rsid w:val="00D76E66"/>
    <w:rsid w:val="00D77237"/>
    <w:rsid w:val="00D773EF"/>
    <w:rsid w:val="00D775EE"/>
    <w:rsid w:val="00D7773F"/>
    <w:rsid w:val="00D80307"/>
    <w:rsid w:val="00D803ED"/>
    <w:rsid w:val="00D80513"/>
    <w:rsid w:val="00D80623"/>
    <w:rsid w:val="00D80660"/>
    <w:rsid w:val="00D808DD"/>
    <w:rsid w:val="00D80E6D"/>
    <w:rsid w:val="00D81230"/>
    <w:rsid w:val="00D813CC"/>
    <w:rsid w:val="00D814BE"/>
    <w:rsid w:val="00D8182C"/>
    <w:rsid w:val="00D82E70"/>
    <w:rsid w:val="00D83195"/>
    <w:rsid w:val="00D83E33"/>
    <w:rsid w:val="00D84778"/>
    <w:rsid w:val="00D84F7E"/>
    <w:rsid w:val="00D859A0"/>
    <w:rsid w:val="00D85E7A"/>
    <w:rsid w:val="00D85E96"/>
    <w:rsid w:val="00D85EC7"/>
    <w:rsid w:val="00D8627E"/>
    <w:rsid w:val="00D86295"/>
    <w:rsid w:val="00D86611"/>
    <w:rsid w:val="00D8737C"/>
    <w:rsid w:val="00D87685"/>
    <w:rsid w:val="00D8794E"/>
    <w:rsid w:val="00D87C6D"/>
    <w:rsid w:val="00D87E34"/>
    <w:rsid w:val="00D87F12"/>
    <w:rsid w:val="00D90188"/>
    <w:rsid w:val="00D91569"/>
    <w:rsid w:val="00D91904"/>
    <w:rsid w:val="00D91DE2"/>
    <w:rsid w:val="00D91EC7"/>
    <w:rsid w:val="00D92592"/>
    <w:rsid w:val="00D92E15"/>
    <w:rsid w:val="00D93151"/>
    <w:rsid w:val="00D93397"/>
    <w:rsid w:val="00D9375C"/>
    <w:rsid w:val="00D93CC7"/>
    <w:rsid w:val="00D9443F"/>
    <w:rsid w:val="00D94E13"/>
    <w:rsid w:val="00D95024"/>
    <w:rsid w:val="00D9502D"/>
    <w:rsid w:val="00D95851"/>
    <w:rsid w:val="00D95E35"/>
    <w:rsid w:val="00D96251"/>
    <w:rsid w:val="00D97460"/>
    <w:rsid w:val="00D97DA8"/>
    <w:rsid w:val="00D97E5C"/>
    <w:rsid w:val="00DA0A97"/>
    <w:rsid w:val="00DA149F"/>
    <w:rsid w:val="00DA1DBE"/>
    <w:rsid w:val="00DA1FBE"/>
    <w:rsid w:val="00DA1FFB"/>
    <w:rsid w:val="00DA2353"/>
    <w:rsid w:val="00DA2652"/>
    <w:rsid w:val="00DA2B83"/>
    <w:rsid w:val="00DA312C"/>
    <w:rsid w:val="00DA3A84"/>
    <w:rsid w:val="00DA3CFA"/>
    <w:rsid w:val="00DA4379"/>
    <w:rsid w:val="00DA443A"/>
    <w:rsid w:val="00DA455E"/>
    <w:rsid w:val="00DA4BC4"/>
    <w:rsid w:val="00DA51D2"/>
    <w:rsid w:val="00DA553E"/>
    <w:rsid w:val="00DA56D5"/>
    <w:rsid w:val="00DA5CB3"/>
    <w:rsid w:val="00DA5D14"/>
    <w:rsid w:val="00DA5FC2"/>
    <w:rsid w:val="00DA6221"/>
    <w:rsid w:val="00DA6796"/>
    <w:rsid w:val="00DA6C98"/>
    <w:rsid w:val="00DA6EBC"/>
    <w:rsid w:val="00DA7293"/>
    <w:rsid w:val="00DB0D6C"/>
    <w:rsid w:val="00DB13F6"/>
    <w:rsid w:val="00DB181C"/>
    <w:rsid w:val="00DB1912"/>
    <w:rsid w:val="00DB1C91"/>
    <w:rsid w:val="00DB2F67"/>
    <w:rsid w:val="00DB30EB"/>
    <w:rsid w:val="00DB3389"/>
    <w:rsid w:val="00DB3601"/>
    <w:rsid w:val="00DB36F7"/>
    <w:rsid w:val="00DB3AD8"/>
    <w:rsid w:val="00DB4144"/>
    <w:rsid w:val="00DB4416"/>
    <w:rsid w:val="00DB4907"/>
    <w:rsid w:val="00DB4FDC"/>
    <w:rsid w:val="00DB5049"/>
    <w:rsid w:val="00DB526D"/>
    <w:rsid w:val="00DB5ED0"/>
    <w:rsid w:val="00DB6188"/>
    <w:rsid w:val="00DB6290"/>
    <w:rsid w:val="00DB641D"/>
    <w:rsid w:val="00DB644C"/>
    <w:rsid w:val="00DB6EAA"/>
    <w:rsid w:val="00DB6EBE"/>
    <w:rsid w:val="00DB75CD"/>
    <w:rsid w:val="00DB7A9E"/>
    <w:rsid w:val="00DC0FDA"/>
    <w:rsid w:val="00DC0FFE"/>
    <w:rsid w:val="00DC1462"/>
    <w:rsid w:val="00DC2152"/>
    <w:rsid w:val="00DC2203"/>
    <w:rsid w:val="00DC2248"/>
    <w:rsid w:val="00DC3318"/>
    <w:rsid w:val="00DC3664"/>
    <w:rsid w:val="00DC3819"/>
    <w:rsid w:val="00DC39F0"/>
    <w:rsid w:val="00DC3C69"/>
    <w:rsid w:val="00DC3D3E"/>
    <w:rsid w:val="00DC41F0"/>
    <w:rsid w:val="00DC4FEC"/>
    <w:rsid w:val="00DC55B0"/>
    <w:rsid w:val="00DC5FFE"/>
    <w:rsid w:val="00DC613B"/>
    <w:rsid w:val="00DC6559"/>
    <w:rsid w:val="00DC65B7"/>
    <w:rsid w:val="00DC69A2"/>
    <w:rsid w:val="00DC6C31"/>
    <w:rsid w:val="00DC7D3E"/>
    <w:rsid w:val="00DD07C8"/>
    <w:rsid w:val="00DD124B"/>
    <w:rsid w:val="00DD1547"/>
    <w:rsid w:val="00DD2580"/>
    <w:rsid w:val="00DD2787"/>
    <w:rsid w:val="00DD27D1"/>
    <w:rsid w:val="00DD3801"/>
    <w:rsid w:val="00DD380F"/>
    <w:rsid w:val="00DD3873"/>
    <w:rsid w:val="00DD4AD3"/>
    <w:rsid w:val="00DD5474"/>
    <w:rsid w:val="00DD5579"/>
    <w:rsid w:val="00DD57DB"/>
    <w:rsid w:val="00DD5CAB"/>
    <w:rsid w:val="00DD5CBE"/>
    <w:rsid w:val="00DD6150"/>
    <w:rsid w:val="00DD616A"/>
    <w:rsid w:val="00DD61D9"/>
    <w:rsid w:val="00DD6A1E"/>
    <w:rsid w:val="00DD6DCD"/>
    <w:rsid w:val="00DD6F8C"/>
    <w:rsid w:val="00DD6FE0"/>
    <w:rsid w:val="00DD7901"/>
    <w:rsid w:val="00DE03E2"/>
    <w:rsid w:val="00DE217A"/>
    <w:rsid w:val="00DE24DF"/>
    <w:rsid w:val="00DE2AF8"/>
    <w:rsid w:val="00DE2E4E"/>
    <w:rsid w:val="00DE39A2"/>
    <w:rsid w:val="00DE3A12"/>
    <w:rsid w:val="00DE3E76"/>
    <w:rsid w:val="00DE409D"/>
    <w:rsid w:val="00DE4C5F"/>
    <w:rsid w:val="00DE5E28"/>
    <w:rsid w:val="00DE5FA5"/>
    <w:rsid w:val="00DE7AE8"/>
    <w:rsid w:val="00DE7D1D"/>
    <w:rsid w:val="00DF0517"/>
    <w:rsid w:val="00DF14AD"/>
    <w:rsid w:val="00DF14E3"/>
    <w:rsid w:val="00DF17D9"/>
    <w:rsid w:val="00DF1940"/>
    <w:rsid w:val="00DF23A9"/>
    <w:rsid w:val="00DF247F"/>
    <w:rsid w:val="00DF2568"/>
    <w:rsid w:val="00DF2753"/>
    <w:rsid w:val="00DF2C2E"/>
    <w:rsid w:val="00DF313B"/>
    <w:rsid w:val="00DF33AF"/>
    <w:rsid w:val="00DF35A5"/>
    <w:rsid w:val="00DF3A15"/>
    <w:rsid w:val="00DF3BAC"/>
    <w:rsid w:val="00DF41B7"/>
    <w:rsid w:val="00DF44D8"/>
    <w:rsid w:val="00DF571E"/>
    <w:rsid w:val="00DF5756"/>
    <w:rsid w:val="00DF582D"/>
    <w:rsid w:val="00DF6085"/>
    <w:rsid w:val="00DF618B"/>
    <w:rsid w:val="00DF6D49"/>
    <w:rsid w:val="00DF7051"/>
    <w:rsid w:val="00DF717A"/>
    <w:rsid w:val="00DF7307"/>
    <w:rsid w:val="00DF7360"/>
    <w:rsid w:val="00DF75A9"/>
    <w:rsid w:val="00DF781E"/>
    <w:rsid w:val="00DF7D65"/>
    <w:rsid w:val="00E00109"/>
    <w:rsid w:val="00E001E6"/>
    <w:rsid w:val="00E00719"/>
    <w:rsid w:val="00E00CF9"/>
    <w:rsid w:val="00E00EBB"/>
    <w:rsid w:val="00E0122B"/>
    <w:rsid w:val="00E01C9F"/>
    <w:rsid w:val="00E01D2A"/>
    <w:rsid w:val="00E0246C"/>
    <w:rsid w:val="00E03248"/>
    <w:rsid w:val="00E03E5D"/>
    <w:rsid w:val="00E03EA0"/>
    <w:rsid w:val="00E047DF"/>
    <w:rsid w:val="00E04F14"/>
    <w:rsid w:val="00E05EB4"/>
    <w:rsid w:val="00E06224"/>
    <w:rsid w:val="00E0629D"/>
    <w:rsid w:val="00E062A9"/>
    <w:rsid w:val="00E06BE8"/>
    <w:rsid w:val="00E07333"/>
    <w:rsid w:val="00E078A1"/>
    <w:rsid w:val="00E10FD8"/>
    <w:rsid w:val="00E11345"/>
    <w:rsid w:val="00E11B59"/>
    <w:rsid w:val="00E11B80"/>
    <w:rsid w:val="00E11D68"/>
    <w:rsid w:val="00E12625"/>
    <w:rsid w:val="00E12731"/>
    <w:rsid w:val="00E1310A"/>
    <w:rsid w:val="00E1310E"/>
    <w:rsid w:val="00E132B4"/>
    <w:rsid w:val="00E13323"/>
    <w:rsid w:val="00E13D12"/>
    <w:rsid w:val="00E1472F"/>
    <w:rsid w:val="00E14B5B"/>
    <w:rsid w:val="00E14E36"/>
    <w:rsid w:val="00E155AC"/>
    <w:rsid w:val="00E1569F"/>
    <w:rsid w:val="00E156EC"/>
    <w:rsid w:val="00E1575E"/>
    <w:rsid w:val="00E16443"/>
    <w:rsid w:val="00E176A4"/>
    <w:rsid w:val="00E17ABF"/>
    <w:rsid w:val="00E201A6"/>
    <w:rsid w:val="00E20496"/>
    <w:rsid w:val="00E2086D"/>
    <w:rsid w:val="00E208C7"/>
    <w:rsid w:val="00E21F07"/>
    <w:rsid w:val="00E22363"/>
    <w:rsid w:val="00E22A41"/>
    <w:rsid w:val="00E22DC6"/>
    <w:rsid w:val="00E22E67"/>
    <w:rsid w:val="00E23D96"/>
    <w:rsid w:val="00E23E57"/>
    <w:rsid w:val="00E245E6"/>
    <w:rsid w:val="00E24AC4"/>
    <w:rsid w:val="00E24B84"/>
    <w:rsid w:val="00E25970"/>
    <w:rsid w:val="00E263DA"/>
    <w:rsid w:val="00E265D0"/>
    <w:rsid w:val="00E30007"/>
    <w:rsid w:val="00E30206"/>
    <w:rsid w:val="00E30AF2"/>
    <w:rsid w:val="00E3113B"/>
    <w:rsid w:val="00E31204"/>
    <w:rsid w:val="00E31912"/>
    <w:rsid w:val="00E32776"/>
    <w:rsid w:val="00E32999"/>
    <w:rsid w:val="00E32E2C"/>
    <w:rsid w:val="00E331FA"/>
    <w:rsid w:val="00E333B2"/>
    <w:rsid w:val="00E334B7"/>
    <w:rsid w:val="00E334EE"/>
    <w:rsid w:val="00E3355F"/>
    <w:rsid w:val="00E337C0"/>
    <w:rsid w:val="00E3398C"/>
    <w:rsid w:val="00E33B16"/>
    <w:rsid w:val="00E33B99"/>
    <w:rsid w:val="00E343B8"/>
    <w:rsid w:val="00E35059"/>
    <w:rsid w:val="00E352E9"/>
    <w:rsid w:val="00E355C3"/>
    <w:rsid w:val="00E3572F"/>
    <w:rsid w:val="00E35792"/>
    <w:rsid w:val="00E35F01"/>
    <w:rsid w:val="00E36499"/>
    <w:rsid w:val="00E3674D"/>
    <w:rsid w:val="00E36B09"/>
    <w:rsid w:val="00E3728D"/>
    <w:rsid w:val="00E3753A"/>
    <w:rsid w:val="00E378C2"/>
    <w:rsid w:val="00E3793D"/>
    <w:rsid w:val="00E419AD"/>
    <w:rsid w:val="00E41BFB"/>
    <w:rsid w:val="00E41FDF"/>
    <w:rsid w:val="00E42112"/>
    <w:rsid w:val="00E429C2"/>
    <w:rsid w:val="00E42C4B"/>
    <w:rsid w:val="00E44324"/>
    <w:rsid w:val="00E44734"/>
    <w:rsid w:val="00E44783"/>
    <w:rsid w:val="00E44886"/>
    <w:rsid w:val="00E448EC"/>
    <w:rsid w:val="00E44C6F"/>
    <w:rsid w:val="00E44EA2"/>
    <w:rsid w:val="00E4661D"/>
    <w:rsid w:val="00E47613"/>
    <w:rsid w:val="00E50089"/>
    <w:rsid w:val="00E509E3"/>
    <w:rsid w:val="00E50C20"/>
    <w:rsid w:val="00E515DE"/>
    <w:rsid w:val="00E51789"/>
    <w:rsid w:val="00E522DC"/>
    <w:rsid w:val="00E52DCA"/>
    <w:rsid w:val="00E53BA8"/>
    <w:rsid w:val="00E53C74"/>
    <w:rsid w:val="00E53D59"/>
    <w:rsid w:val="00E53F11"/>
    <w:rsid w:val="00E54117"/>
    <w:rsid w:val="00E547E6"/>
    <w:rsid w:val="00E54AC2"/>
    <w:rsid w:val="00E54F2D"/>
    <w:rsid w:val="00E55DCE"/>
    <w:rsid w:val="00E57C17"/>
    <w:rsid w:val="00E6064D"/>
    <w:rsid w:val="00E608C5"/>
    <w:rsid w:val="00E608FE"/>
    <w:rsid w:val="00E60C53"/>
    <w:rsid w:val="00E61550"/>
    <w:rsid w:val="00E6173E"/>
    <w:rsid w:val="00E619E6"/>
    <w:rsid w:val="00E61A0C"/>
    <w:rsid w:val="00E61A49"/>
    <w:rsid w:val="00E61D7F"/>
    <w:rsid w:val="00E61E8A"/>
    <w:rsid w:val="00E62487"/>
    <w:rsid w:val="00E624D6"/>
    <w:rsid w:val="00E62773"/>
    <w:rsid w:val="00E629AB"/>
    <w:rsid w:val="00E63815"/>
    <w:rsid w:val="00E63E34"/>
    <w:rsid w:val="00E63EF5"/>
    <w:rsid w:val="00E64273"/>
    <w:rsid w:val="00E6444D"/>
    <w:rsid w:val="00E6489B"/>
    <w:rsid w:val="00E64FFD"/>
    <w:rsid w:val="00E66F7E"/>
    <w:rsid w:val="00E67021"/>
    <w:rsid w:val="00E6791F"/>
    <w:rsid w:val="00E67B82"/>
    <w:rsid w:val="00E67C90"/>
    <w:rsid w:val="00E67D5D"/>
    <w:rsid w:val="00E7061E"/>
    <w:rsid w:val="00E706ED"/>
    <w:rsid w:val="00E70AC5"/>
    <w:rsid w:val="00E70B5E"/>
    <w:rsid w:val="00E70C13"/>
    <w:rsid w:val="00E70EDD"/>
    <w:rsid w:val="00E712DB"/>
    <w:rsid w:val="00E7144F"/>
    <w:rsid w:val="00E717C2"/>
    <w:rsid w:val="00E71D06"/>
    <w:rsid w:val="00E71D19"/>
    <w:rsid w:val="00E7207E"/>
    <w:rsid w:val="00E72817"/>
    <w:rsid w:val="00E72B14"/>
    <w:rsid w:val="00E73065"/>
    <w:rsid w:val="00E73805"/>
    <w:rsid w:val="00E756AD"/>
    <w:rsid w:val="00E75730"/>
    <w:rsid w:val="00E758AC"/>
    <w:rsid w:val="00E75A9C"/>
    <w:rsid w:val="00E76B16"/>
    <w:rsid w:val="00E76DBB"/>
    <w:rsid w:val="00E77589"/>
    <w:rsid w:val="00E778D4"/>
    <w:rsid w:val="00E77DF9"/>
    <w:rsid w:val="00E77F63"/>
    <w:rsid w:val="00E80143"/>
    <w:rsid w:val="00E81818"/>
    <w:rsid w:val="00E81942"/>
    <w:rsid w:val="00E81E7B"/>
    <w:rsid w:val="00E83187"/>
    <w:rsid w:val="00E83B86"/>
    <w:rsid w:val="00E83C52"/>
    <w:rsid w:val="00E84C28"/>
    <w:rsid w:val="00E852F0"/>
    <w:rsid w:val="00E856D1"/>
    <w:rsid w:val="00E85CF0"/>
    <w:rsid w:val="00E865E9"/>
    <w:rsid w:val="00E86697"/>
    <w:rsid w:val="00E86E29"/>
    <w:rsid w:val="00E86EB3"/>
    <w:rsid w:val="00E86EED"/>
    <w:rsid w:val="00E87163"/>
    <w:rsid w:val="00E87488"/>
    <w:rsid w:val="00E900C2"/>
    <w:rsid w:val="00E9143B"/>
    <w:rsid w:val="00E9196D"/>
    <w:rsid w:val="00E91D52"/>
    <w:rsid w:val="00E91DA0"/>
    <w:rsid w:val="00E91DD0"/>
    <w:rsid w:val="00E91F28"/>
    <w:rsid w:val="00E924EC"/>
    <w:rsid w:val="00E9274D"/>
    <w:rsid w:val="00E936A7"/>
    <w:rsid w:val="00E937E1"/>
    <w:rsid w:val="00E93EF9"/>
    <w:rsid w:val="00E94163"/>
    <w:rsid w:val="00E94591"/>
    <w:rsid w:val="00E94A4C"/>
    <w:rsid w:val="00E96473"/>
    <w:rsid w:val="00E96D09"/>
    <w:rsid w:val="00E96E77"/>
    <w:rsid w:val="00E97311"/>
    <w:rsid w:val="00E97427"/>
    <w:rsid w:val="00E97B78"/>
    <w:rsid w:val="00E97D7F"/>
    <w:rsid w:val="00EA0725"/>
    <w:rsid w:val="00EA11FE"/>
    <w:rsid w:val="00EA1270"/>
    <w:rsid w:val="00EA174E"/>
    <w:rsid w:val="00EA1B94"/>
    <w:rsid w:val="00EA1C7D"/>
    <w:rsid w:val="00EA2129"/>
    <w:rsid w:val="00EA2160"/>
    <w:rsid w:val="00EA293B"/>
    <w:rsid w:val="00EA2A2F"/>
    <w:rsid w:val="00EA3392"/>
    <w:rsid w:val="00EA3667"/>
    <w:rsid w:val="00EA3D25"/>
    <w:rsid w:val="00EA3DE9"/>
    <w:rsid w:val="00EA5455"/>
    <w:rsid w:val="00EA54DF"/>
    <w:rsid w:val="00EA5DB0"/>
    <w:rsid w:val="00EA6111"/>
    <w:rsid w:val="00EA6C2B"/>
    <w:rsid w:val="00EA6D2F"/>
    <w:rsid w:val="00EA71EB"/>
    <w:rsid w:val="00EB0044"/>
    <w:rsid w:val="00EB093A"/>
    <w:rsid w:val="00EB0FDE"/>
    <w:rsid w:val="00EB19DE"/>
    <w:rsid w:val="00EB1A2E"/>
    <w:rsid w:val="00EB2487"/>
    <w:rsid w:val="00EB2A7A"/>
    <w:rsid w:val="00EB33F4"/>
    <w:rsid w:val="00EB3D40"/>
    <w:rsid w:val="00EB3DD3"/>
    <w:rsid w:val="00EB42DD"/>
    <w:rsid w:val="00EB4316"/>
    <w:rsid w:val="00EB4627"/>
    <w:rsid w:val="00EB500E"/>
    <w:rsid w:val="00EB51EC"/>
    <w:rsid w:val="00EB5212"/>
    <w:rsid w:val="00EB529A"/>
    <w:rsid w:val="00EB54B1"/>
    <w:rsid w:val="00EB594D"/>
    <w:rsid w:val="00EB5B05"/>
    <w:rsid w:val="00EB615F"/>
    <w:rsid w:val="00EB72D1"/>
    <w:rsid w:val="00EB7DB4"/>
    <w:rsid w:val="00EC03D9"/>
    <w:rsid w:val="00EC05D1"/>
    <w:rsid w:val="00EC0B37"/>
    <w:rsid w:val="00EC0F32"/>
    <w:rsid w:val="00EC17FD"/>
    <w:rsid w:val="00EC1B66"/>
    <w:rsid w:val="00EC218B"/>
    <w:rsid w:val="00EC24C3"/>
    <w:rsid w:val="00EC25DE"/>
    <w:rsid w:val="00EC2AA3"/>
    <w:rsid w:val="00EC2F7F"/>
    <w:rsid w:val="00EC32F1"/>
    <w:rsid w:val="00EC38E8"/>
    <w:rsid w:val="00EC391B"/>
    <w:rsid w:val="00EC3C32"/>
    <w:rsid w:val="00EC4243"/>
    <w:rsid w:val="00EC42DC"/>
    <w:rsid w:val="00EC4944"/>
    <w:rsid w:val="00EC51D2"/>
    <w:rsid w:val="00EC5A67"/>
    <w:rsid w:val="00EC5B2F"/>
    <w:rsid w:val="00EC6072"/>
    <w:rsid w:val="00EC73F8"/>
    <w:rsid w:val="00EC7458"/>
    <w:rsid w:val="00EC793F"/>
    <w:rsid w:val="00EC795C"/>
    <w:rsid w:val="00EC7D73"/>
    <w:rsid w:val="00EC7F91"/>
    <w:rsid w:val="00ED0A68"/>
    <w:rsid w:val="00ED0FB7"/>
    <w:rsid w:val="00ED103F"/>
    <w:rsid w:val="00ED13AA"/>
    <w:rsid w:val="00ED1516"/>
    <w:rsid w:val="00ED1D19"/>
    <w:rsid w:val="00ED2944"/>
    <w:rsid w:val="00ED2D60"/>
    <w:rsid w:val="00ED3552"/>
    <w:rsid w:val="00ED400B"/>
    <w:rsid w:val="00ED5819"/>
    <w:rsid w:val="00ED5C3B"/>
    <w:rsid w:val="00ED641F"/>
    <w:rsid w:val="00ED7084"/>
    <w:rsid w:val="00ED792C"/>
    <w:rsid w:val="00ED7C18"/>
    <w:rsid w:val="00ED7C9E"/>
    <w:rsid w:val="00EE1731"/>
    <w:rsid w:val="00EE1C30"/>
    <w:rsid w:val="00EE1CCA"/>
    <w:rsid w:val="00EE24F3"/>
    <w:rsid w:val="00EE2505"/>
    <w:rsid w:val="00EE2525"/>
    <w:rsid w:val="00EE3397"/>
    <w:rsid w:val="00EE60C5"/>
    <w:rsid w:val="00EE66EF"/>
    <w:rsid w:val="00EE6B66"/>
    <w:rsid w:val="00EE6CA5"/>
    <w:rsid w:val="00EE7094"/>
    <w:rsid w:val="00EE72E5"/>
    <w:rsid w:val="00EE745F"/>
    <w:rsid w:val="00EE7D01"/>
    <w:rsid w:val="00EE7ECF"/>
    <w:rsid w:val="00EF0AF0"/>
    <w:rsid w:val="00EF0CE9"/>
    <w:rsid w:val="00EF0E31"/>
    <w:rsid w:val="00EF0E65"/>
    <w:rsid w:val="00EF10C9"/>
    <w:rsid w:val="00EF13EF"/>
    <w:rsid w:val="00EF17A3"/>
    <w:rsid w:val="00EF1EA1"/>
    <w:rsid w:val="00EF22CC"/>
    <w:rsid w:val="00EF37EB"/>
    <w:rsid w:val="00EF3F6B"/>
    <w:rsid w:val="00EF5073"/>
    <w:rsid w:val="00EF541C"/>
    <w:rsid w:val="00EF5A7B"/>
    <w:rsid w:val="00EF6798"/>
    <w:rsid w:val="00EF6BDB"/>
    <w:rsid w:val="00EF6C77"/>
    <w:rsid w:val="00EF77B0"/>
    <w:rsid w:val="00EF7C88"/>
    <w:rsid w:val="00EF7FD8"/>
    <w:rsid w:val="00EF7FFB"/>
    <w:rsid w:val="00F00249"/>
    <w:rsid w:val="00F009EB"/>
    <w:rsid w:val="00F01196"/>
    <w:rsid w:val="00F01496"/>
    <w:rsid w:val="00F01567"/>
    <w:rsid w:val="00F01888"/>
    <w:rsid w:val="00F01CB1"/>
    <w:rsid w:val="00F01DBB"/>
    <w:rsid w:val="00F021E5"/>
    <w:rsid w:val="00F0272C"/>
    <w:rsid w:val="00F02854"/>
    <w:rsid w:val="00F028B8"/>
    <w:rsid w:val="00F02D3F"/>
    <w:rsid w:val="00F02F3B"/>
    <w:rsid w:val="00F030CF"/>
    <w:rsid w:val="00F0313D"/>
    <w:rsid w:val="00F039FB"/>
    <w:rsid w:val="00F03B7C"/>
    <w:rsid w:val="00F03D56"/>
    <w:rsid w:val="00F04B32"/>
    <w:rsid w:val="00F04DBE"/>
    <w:rsid w:val="00F05528"/>
    <w:rsid w:val="00F05564"/>
    <w:rsid w:val="00F05839"/>
    <w:rsid w:val="00F058CA"/>
    <w:rsid w:val="00F05A02"/>
    <w:rsid w:val="00F064D0"/>
    <w:rsid w:val="00F064FE"/>
    <w:rsid w:val="00F065F4"/>
    <w:rsid w:val="00F068A0"/>
    <w:rsid w:val="00F06AC9"/>
    <w:rsid w:val="00F07E18"/>
    <w:rsid w:val="00F10E0C"/>
    <w:rsid w:val="00F11E6C"/>
    <w:rsid w:val="00F11F82"/>
    <w:rsid w:val="00F12A65"/>
    <w:rsid w:val="00F12BBB"/>
    <w:rsid w:val="00F130C0"/>
    <w:rsid w:val="00F14655"/>
    <w:rsid w:val="00F147E1"/>
    <w:rsid w:val="00F14C19"/>
    <w:rsid w:val="00F14FD8"/>
    <w:rsid w:val="00F152FA"/>
    <w:rsid w:val="00F15816"/>
    <w:rsid w:val="00F15DEA"/>
    <w:rsid w:val="00F15E4B"/>
    <w:rsid w:val="00F16504"/>
    <w:rsid w:val="00F16D6E"/>
    <w:rsid w:val="00F17674"/>
    <w:rsid w:val="00F17822"/>
    <w:rsid w:val="00F17902"/>
    <w:rsid w:val="00F17D13"/>
    <w:rsid w:val="00F17D35"/>
    <w:rsid w:val="00F2043E"/>
    <w:rsid w:val="00F20CFB"/>
    <w:rsid w:val="00F21105"/>
    <w:rsid w:val="00F211CB"/>
    <w:rsid w:val="00F21469"/>
    <w:rsid w:val="00F21E82"/>
    <w:rsid w:val="00F22001"/>
    <w:rsid w:val="00F2222B"/>
    <w:rsid w:val="00F22C6D"/>
    <w:rsid w:val="00F23875"/>
    <w:rsid w:val="00F23ADB"/>
    <w:rsid w:val="00F23F44"/>
    <w:rsid w:val="00F24109"/>
    <w:rsid w:val="00F2413C"/>
    <w:rsid w:val="00F2455F"/>
    <w:rsid w:val="00F2457A"/>
    <w:rsid w:val="00F2588E"/>
    <w:rsid w:val="00F261F1"/>
    <w:rsid w:val="00F26657"/>
    <w:rsid w:val="00F268DA"/>
    <w:rsid w:val="00F26CF0"/>
    <w:rsid w:val="00F26F0E"/>
    <w:rsid w:val="00F30FB3"/>
    <w:rsid w:val="00F31436"/>
    <w:rsid w:val="00F31504"/>
    <w:rsid w:val="00F3294D"/>
    <w:rsid w:val="00F32CB4"/>
    <w:rsid w:val="00F32ECF"/>
    <w:rsid w:val="00F32FD8"/>
    <w:rsid w:val="00F32FE6"/>
    <w:rsid w:val="00F33422"/>
    <w:rsid w:val="00F33515"/>
    <w:rsid w:val="00F33A30"/>
    <w:rsid w:val="00F33E32"/>
    <w:rsid w:val="00F34049"/>
    <w:rsid w:val="00F344D9"/>
    <w:rsid w:val="00F3461D"/>
    <w:rsid w:val="00F3486F"/>
    <w:rsid w:val="00F35987"/>
    <w:rsid w:val="00F35D96"/>
    <w:rsid w:val="00F36A27"/>
    <w:rsid w:val="00F36E53"/>
    <w:rsid w:val="00F37183"/>
    <w:rsid w:val="00F37317"/>
    <w:rsid w:val="00F40062"/>
    <w:rsid w:val="00F4023F"/>
    <w:rsid w:val="00F40A24"/>
    <w:rsid w:val="00F40CE0"/>
    <w:rsid w:val="00F40EC5"/>
    <w:rsid w:val="00F416DA"/>
    <w:rsid w:val="00F41FA3"/>
    <w:rsid w:val="00F42161"/>
    <w:rsid w:val="00F42659"/>
    <w:rsid w:val="00F42DB1"/>
    <w:rsid w:val="00F43534"/>
    <w:rsid w:val="00F43B30"/>
    <w:rsid w:val="00F43E04"/>
    <w:rsid w:val="00F441EC"/>
    <w:rsid w:val="00F44AD5"/>
    <w:rsid w:val="00F4533C"/>
    <w:rsid w:val="00F45DFA"/>
    <w:rsid w:val="00F46333"/>
    <w:rsid w:val="00F477DB"/>
    <w:rsid w:val="00F47A2C"/>
    <w:rsid w:val="00F47C3F"/>
    <w:rsid w:val="00F47F9F"/>
    <w:rsid w:val="00F501CB"/>
    <w:rsid w:val="00F501D0"/>
    <w:rsid w:val="00F50BA6"/>
    <w:rsid w:val="00F50EBB"/>
    <w:rsid w:val="00F511DD"/>
    <w:rsid w:val="00F518F3"/>
    <w:rsid w:val="00F519FF"/>
    <w:rsid w:val="00F51B40"/>
    <w:rsid w:val="00F51C8F"/>
    <w:rsid w:val="00F51F94"/>
    <w:rsid w:val="00F53B0B"/>
    <w:rsid w:val="00F53BBB"/>
    <w:rsid w:val="00F53E1B"/>
    <w:rsid w:val="00F54640"/>
    <w:rsid w:val="00F56684"/>
    <w:rsid w:val="00F56734"/>
    <w:rsid w:val="00F569F0"/>
    <w:rsid w:val="00F56DE0"/>
    <w:rsid w:val="00F56F5D"/>
    <w:rsid w:val="00F57693"/>
    <w:rsid w:val="00F602A2"/>
    <w:rsid w:val="00F60461"/>
    <w:rsid w:val="00F608C2"/>
    <w:rsid w:val="00F608C4"/>
    <w:rsid w:val="00F60E2A"/>
    <w:rsid w:val="00F614A8"/>
    <w:rsid w:val="00F61FD2"/>
    <w:rsid w:val="00F6200F"/>
    <w:rsid w:val="00F62639"/>
    <w:rsid w:val="00F6287D"/>
    <w:rsid w:val="00F634B2"/>
    <w:rsid w:val="00F63E24"/>
    <w:rsid w:val="00F648C5"/>
    <w:rsid w:val="00F64E59"/>
    <w:rsid w:val="00F65146"/>
    <w:rsid w:val="00F6535B"/>
    <w:rsid w:val="00F6557F"/>
    <w:rsid w:val="00F660A8"/>
    <w:rsid w:val="00F663AC"/>
    <w:rsid w:val="00F66478"/>
    <w:rsid w:val="00F666FC"/>
    <w:rsid w:val="00F66F52"/>
    <w:rsid w:val="00F66FCE"/>
    <w:rsid w:val="00F67092"/>
    <w:rsid w:val="00F67175"/>
    <w:rsid w:val="00F67520"/>
    <w:rsid w:val="00F676EA"/>
    <w:rsid w:val="00F67826"/>
    <w:rsid w:val="00F6797D"/>
    <w:rsid w:val="00F67FFC"/>
    <w:rsid w:val="00F70043"/>
    <w:rsid w:val="00F7010D"/>
    <w:rsid w:val="00F70A13"/>
    <w:rsid w:val="00F70D97"/>
    <w:rsid w:val="00F70F82"/>
    <w:rsid w:val="00F710EF"/>
    <w:rsid w:val="00F714D7"/>
    <w:rsid w:val="00F71B38"/>
    <w:rsid w:val="00F71D73"/>
    <w:rsid w:val="00F72813"/>
    <w:rsid w:val="00F72A78"/>
    <w:rsid w:val="00F72BE9"/>
    <w:rsid w:val="00F72C05"/>
    <w:rsid w:val="00F73056"/>
    <w:rsid w:val="00F732F0"/>
    <w:rsid w:val="00F7339F"/>
    <w:rsid w:val="00F73A5A"/>
    <w:rsid w:val="00F73B53"/>
    <w:rsid w:val="00F73D1D"/>
    <w:rsid w:val="00F7467D"/>
    <w:rsid w:val="00F751D1"/>
    <w:rsid w:val="00F7520A"/>
    <w:rsid w:val="00F757AC"/>
    <w:rsid w:val="00F75C63"/>
    <w:rsid w:val="00F763C0"/>
    <w:rsid w:val="00F76DB3"/>
    <w:rsid w:val="00F770BA"/>
    <w:rsid w:val="00F7762A"/>
    <w:rsid w:val="00F776CF"/>
    <w:rsid w:val="00F77BE8"/>
    <w:rsid w:val="00F77E29"/>
    <w:rsid w:val="00F80DB0"/>
    <w:rsid w:val="00F816C8"/>
    <w:rsid w:val="00F81DA0"/>
    <w:rsid w:val="00F81EB3"/>
    <w:rsid w:val="00F821FF"/>
    <w:rsid w:val="00F82E58"/>
    <w:rsid w:val="00F83449"/>
    <w:rsid w:val="00F83F10"/>
    <w:rsid w:val="00F84231"/>
    <w:rsid w:val="00F842C0"/>
    <w:rsid w:val="00F84CB6"/>
    <w:rsid w:val="00F85432"/>
    <w:rsid w:val="00F85753"/>
    <w:rsid w:val="00F858C3"/>
    <w:rsid w:val="00F85A1C"/>
    <w:rsid w:val="00F85C80"/>
    <w:rsid w:val="00F865BA"/>
    <w:rsid w:val="00F866C3"/>
    <w:rsid w:val="00F86A98"/>
    <w:rsid w:val="00F86D9A"/>
    <w:rsid w:val="00F86F91"/>
    <w:rsid w:val="00F87704"/>
    <w:rsid w:val="00F879CB"/>
    <w:rsid w:val="00F87A4C"/>
    <w:rsid w:val="00F87E1C"/>
    <w:rsid w:val="00F87FB7"/>
    <w:rsid w:val="00F90137"/>
    <w:rsid w:val="00F905C8"/>
    <w:rsid w:val="00F90686"/>
    <w:rsid w:val="00F9068A"/>
    <w:rsid w:val="00F90C78"/>
    <w:rsid w:val="00F90DCD"/>
    <w:rsid w:val="00F91034"/>
    <w:rsid w:val="00F913AD"/>
    <w:rsid w:val="00F91433"/>
    <w:rsid w:val="00F9154C"/>
    <w:rsid w:val="00F91786"/>
    <w:rsid w:val="00F91C07"/>
    <w:rsid w:val="00F91C87"/>
    <w:rsid w:val="00F92130"/>
    <w:rsid w:val="00F9237F"/>
    <w:rsid w:val="00F92425"/>
    <w:rsid w:val="00F927C9"/>
    <w:rsid w:val="00F92A2B"/>
    <w:rsid w:val="00F92F7B"/>
    <w:rsid w:val="00F93D69"/>
    <w:rsid w:val="00F94414"/>
    <w:rsid w:val="00F95514"/>
    <w:rsid w:val="00F95657"/>
    <w:rsid w:val="00F95C5E"/>
    <w:rsid w:val="00F95FDE"/>
    <w:rsid w:val="00F96D58"/>
    <w:rsid w:val="00F9726E"/>
    <w:rsid w:val="00F97810"/>
    <w:rsid w:val="00F9790A"/>
    <w:rsid w:val="00FA07DB"/>
    <w:rsid w:val="00FA0F6E"/>
    <w:rsid w:val="00FA0F87"/>
    <w:rsid w:val="00FA130B"/>
    <w:rsid w:val="00FA1354"/>
    <w:rsid w:val="00FA1620"/>
    <w:rsid w:val="00FA2052"/>
    <w:rsid w:val="00FA20B4"/>
    <w:rsid w:val="00FA21B6"/>
    <w:rsid w:val="00FA240E"/>
    <w:rsid w:val="00FA2564"/>
    <w:rsid w:val="00FA31C7"/>
    <w:rsid w:val="00FA34ED"/>
    <w:rsid w:val="00FA4420"/>
    <w:rsid w:val="00FA462C"/>
    <w:rsid w:val="00FA5245"/>
    <w:rsid w:val="00FA53F5"/>
    <w:rsid w:val="00FA57EA"/>
    <w:rsid w:val="00FA5841"/>
    <w:rsid w:val="00FA5ADB"/>
    <w:rsid w:val="00FA5B7F"/>
    <w:rsid w:val="00FA600E"/>
    <w:rsid w:val="00FA67F0"/>
    <w:rsid w:val="00FA7B4B"/>
    <w:rsid w:val="00FB0289"/>
    <w:rsid w:val="00FB0311"/>
    <w:rsid w:val="00FB08B9"/>
    <w:rsid w:val="00FB0DC8"/>
    <w:rsid w:val="00FB1CC0"/>
    <w:rsid w:val="00FB2E50"/>
    <w:rsid w:val="00FB2EAC"/>
    <w:rsid w:val="00FB32A7"/>
    <w:rsid w:val="00FB3670"/>
    <w:rsid w:val="00FB3A3C"/>
    <w:rsid w:val="00FB3DFE"/>
    <w:rsid w:val="00FB3FED"/>
    <w:rsid w:val="00FB4994"/>
    <w:rsid w:val="00FB5238"/>
    <w:rsid w:val="00FB56AB"/>
    <w:rsid w:val="00FB5B9B"/>
    <w:rsid w:val="00FB63F7"/>
    <w:rsid w:val="00FB6E8E"/>
    <w:rsid w:val="00FB7634"/>
    <w:rsid w:val="00FB7F0B"/>
    <w:rsid w:val="00FC0772"/>
    <w:rsid w:val="00FC07C2"/>
    <w:rsid w:val="00FC093E"/>
    <w:rsid w:val="00FC1079"/>
    <w:rsid w:val="00FC12D7"/>
    <w:rsid w:val="00FC145D"/>
    <w:rsid w:val="00FC14B6"/>
    <w:rsid w:val="00FC1665"/>
    <w:rsid w:val="00FC27A4"/>
    <w:rsid w:val="00FC2968"/>
    <w:rsid w:val="00FC2979"/>
    <w:rsid w:val="00FC2B64"/>
    <w:rsid w:val="00FC31C3"/>
    <w:rsid w:val="00FC3ACB"/>
    <w:rsid w:val="00FC4046"/>
    <w:rsid w:val="00FC4129"/>
    <w:rsid w:val="00FC43F9"/>
    <w:rsid w:val="00FC485C"/>
    <w:rsid w:val="00FC4B48"/>
    <w:rsid w:val="00FC4B9C"/>
    <w:rsid w:val="00FC4EFD"/>
    <w:rsid w:val="00FC4F58"/>
    <w:rsid w:val="00FC5CBF"/>
    <w:rsid w:val="00FC614E"/>
    <w:rsid w:val="00FC6E7F"/>
    <w:rsid w:val="00FC7264"/>
    <w:rsid w:val="00FC7485"/>
    <w:rsid w:val="00FC78CC"/>
    <w:rsid w:val="00FD01AD"/>
    <w:rsid w:val="00FD1470"/>
    <w:rsid w:val="00FD2318"/>
    <w:rsid w:val="00FD2492"/>
    <w:rsid w:val="00FD2994"/>
    <w:rsid w:val="00FD29C9"/>
    <w:rsid w:val="00FD2B44"/>
    <w:rsid w:val="00FD2E60"/>
    <w:rsid w:val="00FD31E6"/>
    <w:rsid w:val="00FD35C5"/>
    <w:rsid w:val="00FD3E4D"/>
    <w:rsid w:val="00FD4A16"/>
    <w:rsid w:val="00FD4AF4"/>
    <w:rsid w:val="00FD4B9E"/>
    <w:rsid w:val="00FD5275"/>
    <w:rsid w:val="00FD528A"/>
    <w:rsid w:val="00FD58FE"/>
    <w:rsid w:val="00FD66EA"/>
    <w:rsid w:val="00FD706D"/>
    <w:rsid w:val="00FE02EF"/>
    <w:rsid w:val="00FE0442"/>
    <w:rsid w:val="00FE0CD1"/>
    <w:rsid w:val="00FE0E14"/>
    <w:rsid w:val="00FE0EC8"/>
    <w:rsid w:val="00FE10DA"/>
    <w:rsid w:val="00FE1801"/>
    <w:rsid w:val="00FE1ADB"/>
    <w:rsid w:val="00FE289F"/>
    <w:rsid w:val="00FE2BFC"/>
    <w:rsid w:val="00FE2F63"/>
    <w:rsid w:val="00FE3BB0"/>
    <w:rsid w:val="00FE4762"/>
    <w:rsid w:val="00FE4CD6"/>
    <w:rsid w:val="00FE4D57"/>
    <w:rsid w:val="00FE4E3B"/>
    <w:rsid w:val="00FE5329"/>
    <w:rsid w:val="00FE56EE"/>
    <w:rsid w:val="00FE6052"/>
    <w:rsid w:val="00FE670E"/>
    <w:rsid w:val="00FE77CE"/>
    <w:rsid w:val="00FF115F"/>
    <w:rsid w:val="00FF133F"/>
    <w:rsid w:val="00FF1393"/>
    <w:rsid w:val="00FF2199"/>
    <w:rsid w:val="00FF23C1"/>
    <w:rsid w:val="00FF3A3D"/>
    <w:rsid w:val="00FF4071"/>
    <w:rsid w:val="00FF4407"/>
    <w:rsid w:val="00FF45AF"/>
    <w:rsid w:val="00FF4D0F"/>
    <w:rsid w:val="00FF52EB"/>
    <w:rsid w:val="00FF53C2"/>
    <w:rsid w:val="00FF5499"/>
    <w:rsid w:val="00FF57B9"/>
    <w:rsid w:val="00FF5D92"/>
    <w:rsid w:val="00FF61E7"/>
    <w:rsid w:val="00FF74DE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1981A1"/>
  <w15:chartTrackingRefBased/>
  <w15:docId w15:val="{E16B56D2-20AC-43A0-B98B-1B6CD4BB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699"/>
  </w:style>
  <w:style w:type="paragraph" w:styleId="Heading1">
    <w:name w:val="heading 1"/>
    <w:basedOn w:val="Normal"/>
    <w:next w:val="Normal"/>
    <w:link w:val="Heading1Char"/>
    <w:qFormat/>
    <w:rsid w:val="006551AD"/>
    <w:pPr>
      <w:keepNext/>
      <w:jc w:val="both"/>
      <w:outlineLvl w:val="0"/>
    </w:pPr>
    <w:rPr>
      <w:sz w:val="28"/>
      <w:lang w:val="sr-Cyrl-CS"/>
    </w:rPr>
  </w:style>
  <w:style w:type="paragraph" w:styleId="Heading3">
    <w:name w:val="heading 3"/>
    <w:basedOn w:val="Normal"/>
    <w:next w:val="Normal"/>
    <w:qFormat/>
    <w:rsid w:val="00CC1B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ada1l">
    <w:name w:val="Vlada1l"/>
    <w:pPr>
      <w:jc w:val="center"/>
    </w:pPr>
    <w:rPr>
      <w:noProof/>
      <w:sz w:val="24"/>
    </w:rPr>
  </w:style>
  <w:style w:type="paragraph" w:customStyle="1" w:styleId="brana">
    <w:name w:val="brana"/>
    <w:basedOn w:val="Normal"/>
    <w:rsid w:val="00CC67BB"/>
    <w:pPr>
      <w:keepLines/>
      <w:widowControl w:val="0"/>
      <w:jc w:val="both"/>
    </w:pPr>
    <w:rPr>
      <w:sz w:val="24"/>
    </w:rPr>
  </w:style>
  <w:style w:type="character" w:styleId="Hyperlink">
    <w:name w:val="Hyperlink"/>
    <w:rsid w:val="006D3081"/>
    <w:rPr>
      <w:color w:val="0000FF"/>
      <w:u w:val="single"/>
    </w:rPr>
  </w:style>
  <w:style w:type="paragraph" w:styleId="BalloonText">
    <w:name w:val="Balloon Text"/>
    <w:basedOn w:val="Normal"/>
    <w:semiHidden/>
    <w:rsid w:val="00E429C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6551AD"/>
    <w:pPr>
      <w:jc w:val="both"/>
    </w:pPr>
    <w:rPr>
      <w:sz w:val="28"/>
      <w:lang w:val="sr-Cyrl-CS"/>
    </w:rPr>
  </w:style>
  <w:style w:type="paragraph" w:styleId="BodyTextIndent2">
    <w:name w:val="Body Text Indent 2"/>
    <w:basedOn w:val="Normal"/>
    <w:rsid w:val="006551AD"/>
    <w:pPr>
      <w:ind w:firstLine="720"/>
      <w:jc w:val="both"/>
    </w:pPr>
    <w:rPr>
      <w:sz w:val="28"/>
      <w:lang w:val="sr-Cyrl-CS"/>
    </w:rPr>
  </w:style>
  <w:style w:type="paragraph" w:customStyle="1" w:styleId="Vlada1c">
    <w:name w:val="Vlada1c"/>
    <w:rsid w:val="00CC1B81"/>
    <w:pPr>
      <w:jc w:val="center"/>
    </w:pPr>
    <w:rPr>
      <w:rFonts w:ascii="YuCiril Times" w:hAnsi="YuCiril Times"/>
      <w:sz w:val="28"/>
    </w:rPr>
  </w:style>
  <w:style w:type="paragraph" w:customStyle="1" w:styleId="CharCharCharCharCharCharChar">
    <w:name w:val="Char Char Char Char Char Char Char"/>
    <w:basedOn w:val="Normal"/>
    <w:rsid w:val="007A44C0"/>
    <w:pPr>
      <w:spacing w:after="160" w:line="240" w:lineRule="exact"/>
    </w:pPr>
    <w:rPr>
      <w:rFonts w:ascii="Verdana" w:hAnsi="Verdana"/>
    </w:rPr>
  </w:style>
  <w:style w:type="paragraph" w:customStyle="1" w:styleId="Char">
    <w:name w:val="Char"/>
    <w:basedOn w:val="Normal"/>
    <w:rsid w:val="00A951D8"/>
    <w:pPr>
      <w:spacing w:after="160" w:line="240" w:lineRule="exact"/>
    </w:pPr>
    <w:rPr>
      <w:rFonts w:ascii="Verdana" w:hAnsi="Verdana"/>
    </w:rPr>
  </w:style>
  <w:style w:type="paragraph" w:styleId="BodyText2">
    <w:name w:val="Body Text 2"/>
    <w:basedOn w:val="Normal"/>
    <w:rsid w:val="00C604E9"/>
    <w:pPr>
      <w:spacing w:after="120" w:line="480" w:lineRule="auto"/>
    </w:pPr>
  </w:style>
  <w:style w:type="paragraph" w:customStyle="1" w:styleId="Default">
    <w:name w:val="Default"/>
    <w:rsid w:val="000522F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dyText3">
    <w:name w:val="Body Text 3"/>
    <w:basedOn w:val="Normal"/>
    <w:rsid w:val="007D62D1"/>
    <w:pPr>
      <w:spacing w:after="120"/>
    </w:pPr>
    <w:rPr>
      <w:sz w:val="16"/>
      <w:szCs w:val="16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8E64E6"/>
    <w:pPr>
      <w:spacing w:after="160" w:line="240" w:lineRule="exact"/>
    </w:pPr>
    <w:rPr>
      <w:rFonts w:ascii="Verdana" w:hAnsi="Verdana"/>
    </w:rPr>
  </w:style>
  <w:style w:type="paragraph" w:customStyle="1" w:styleId="Normal14pt">
    <w:name w:val="Normal + 14 pt"/>
    <w:basedOn w:val="Normal"/>
    <w:link w:val="Normal14ptChar"/>
    <w:rsid w:val="00FE289F"/>
    <w:pPr>
      <w:jc w:val="both"/>
    </w:pPr>
    <w:rPr>
      <w:sz w:val="28"/>
      <w:szCs w:val="28"/>
      <w:lang w:val="sr-Latn-CS"/>
    </w:rPr>
  </w:style>
  <w:style w:type="character" w:customStyle="1" w:styleId="Normal14ptChar">
    <w:name w:val="Normal + 14 pt Char"/>
    <w:link w:val="Normal14pt"/>
    <w:rsid w:val="00FE289F"/>
    <w:rPr>
      <w:sz w:val="28"/>
      <w:szCs w:val="28"/>
      <w:lang w:val="sr-Latn-CS"/>
    </w:rPr>
  </w:style>
  <w:style w:type="paragraph" w:styleId="ListParagraph">
    <w:name w:val="List Paragraph"/>
    <w:basedOn w:val="Normal"/>
    <w:uiPriority w:val="34"/>
    <w:qFormat/>
    <w:rsid w:val="002F466E"/>
    <w:pPr>
      <w:ind w:left="720"/>
      <w:contextualSpacing/>
    </w:pPr>
  </w:style>
  <w:style w:type="paragraph" w:styleId="Header">
    <w:name w:val="header"/>
    <w:basedOn w:val="Normal"/>
    <w:link w:val="HeaderChar"/>
    <w:rsid w:val="005A7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7ACA"/>
  </w:style>
  <w:style w:type="paragraph" w:styleId="Footer">
    <w:name w:val="footer"/>
    <w:basedOn w:val="Normal"/>
    <w:link w:val="FooterChar"/>
    <w:uiPriority w:val="99"/>
    <w:rsid w:val="005A7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ACA"/>
  </w:style>
  <w:style w:type="character" w:customStyle="1" w:styleId="BodyTextChar">
    <w:name w:val="Body Text Char"/>
    <w:basedOn w:val="DefaultParagraphFont"/>
    <w:link w:val="BodyText"/>
    <w:uiPriority w:val="99"/>
    <w:rsid w:val="000B0D6A"/>
    <w:rPr>
      <w:sz w:val="28"/>
      <w:lang w:val="sr-Cyrl-CS"/>
    </w:rPr>
  </w:style>
  <w:style w:type="character" w:customStyle="1" w:styleId="Heading1Char">
    <w:name w:val="Heading 1 Char"/>
    <w:basedOn w:val="DefaultParagraphFont"/>
    <w:link w:val="Heading1"/>
    <w:rsid w:val="00687C8C"/>
    <w:rPr>
      <w:sz w:val="2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g.ac.rs/VEca-naucnih-oblasti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rdanab\Deskto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50201-FC13-4062-9497-AEFF3F6D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448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>Rektorat Univerziteta u Beogradu</Company>
  <LinksUpToDate>false</LinksUpToDate>
  <CharactersWithSpaces>3585</CharactersWithSpaces>
  <SharedDoc>false</SharedDoc>
  <HLinks>
    <vt:vector size="6" baseType="variant">
      <vt:variant>
        <vt:i4>3211363</vt:i4>
      </vt:variant>
      <vt:variant>
        <vt:i4>0</vt:i4>
      </vt:variant>
      <vt:variant>
        <vt:i4>0</vt:i4>
      </vt:variant>
      <vt:variant>
        <vt:i4>5</vt:i4>
      </vt:variant>
      <vt:variant>
        <vt:lpwstr>http://bg.ac.rs/files/sr/univerzitet/univ-propisi/Pravilnik-kriterijumi-sticanje-zvanja.pdf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gordanab</dc:creator>
  <cp:keywords/>
  <dc:description/>
  <cp:lastModifiedBy>Stefan Calic</cp:lastModifiedBy>
  <cp:revision>56</cp:revision>
  <cp:lastPrinted>2026-06-09T09:09:00Z</cp:lastPrinted>
  <dcterms:created xsi:type="dcterms:W3CDTF">2025-11-25T09:19:00Z</dcterms:created>
  <dcterms:modified xsi:type="dcterms:W3CDTF">2026-07-08T09:49:00Z</dcterms:modified>
</cp:coreProperties>
</file>